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BC923" w14:textId="77777777" w:rsidR="00836EB5" w:rsidRDefault="000C1971" w:rsidP="00487B09">
      <w:pPr>
        <w:pStyle w:val="Heading3"/>
        <w:rPr>
          <w:rStyle w:val="Bold"/>
          <w:b/>
          <w:bCs w:val="0"/>
          <w:color w:val="002060"/>
          <w:sz w:val="40"/>
        </w:rPr>
      </w:pPr>
      <w:r>
        <w:rPr>
          <w:noProof/>
          <w:sz w:val="28"/>
        </w:rPr>
        <w:drawing>
          <wp:anchor distT="0" distB="0" distL="114300" distR="114300" simplePos="0" relativeHeight="251703295" behindDoc="1" locked="0" layoutInCell="1" allowOverlap="1" wp14:anchorId="407F82D3" wp14:editId="516BB0E2">
            <wp:simplePos x="0" y="0"/>
            <wp:positionH relativeFrom="page">
              <wp:posOffset>248920</wp:posOffset>
            </wp:positionH>
            <wp:positionV relativeFrom="paragraph">
              <wp:posOffset>36195</wp:posOffset>
            </wp:positionV>
            <wp:extent cx="7279005" cy="2174875"/>
            <wp:effectExtent l="0" t="0" r="0" b="0"/>
            <wp:wrapTight wrapText="bothSides">
              <wp:wrapPolygon edited="0">
                <wp:start x="0" y="0"/>
                <wp:lineTo x="0" y="21379"/>
                <wp:lineTo x="21538" y="21379"/>
                <wp:lineTo x="21538" y="0"/>
                <wp:lineTo x="0" y="0"/>
              </wp:wrapPolygon>
            </wp:wrapTight>
            <wp:docPr id="234" name="Picture 234" descr="Group hands rais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oydc_home-1024x327[1]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4"/>
                    <a:stretch/>
                  </pic:blipFill>
                  <pic:spPr bwMode="auto">
                    <a:xfrm>
                      <a:off x="0" y="0"/>
                      <a:ext cx="7279005" cy="21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9B8573D" wp14:editId="2610A522">
                <wp:simplePos x="0" y="0"/>
                <wp:positionH relativeFrom="page">
                  <wp:posOffset>246380</wp:posOffset>
                </wp:positionH>
                <wp:positionV relativeFrom="paragraph">
                  <wp:posOffset>2244280</wp:posOffset>
                </wp:positionV>
                <wp:extent cx="7278370" cy="2992120"/>
                <wp:effectExtent l="0" t="0" r="0" b="0"/>
                <wp:wrapNone/>
                <wp:docPr id="254" name="Group 254" descr="&quot;&quot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8370" cy="2992120"/>
                          <a:chOff x="29230" y="76200"/>
                          <a:chExt cx="3013325" cy="5127031"/>
                        </a:xfrm>
                      </wpg:grpSpPr>
                      <wps:wsp>
                        <wps:cNvPr id="236" name="Text Box 2" descr="Decorative box"/>
                        <wps:cNvSpPr txBox="1">
                          <a:spLocks noChangeArrowheads="1"/>
                        </wps:cNvSpPr>
                        <wps:spPr bwMode="auto">
                          <a:xfrm>
                            <a:off x="29230" y="76200"/>
                            <a:ext cx="3013325" cy="512703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B7E83" w14:textId="77777777" w:rsidR="009E2CD7" w:rsidRDefault="009E2CD7" w:rsidP="009E2CD7">
                              <w:pPr>
                                <w:pStyle w:val="Heading3"/>
                                <w:rPr>
                                  <w:rFonts w:eastAsiaTheme="minorHAnsi" w:cstheme="minorBidi"/>
                                  <w:b w:val="0"/>
                                  <w:caps w:val="0"/>
                                  <w:color w:val="auto"/>
                                  <w:sz w:val="96"/>
                                  <w:szCs w:val="96"/>
                                </w:rPr>
                              </w:pPr>
                            </w:p>
                            <w:p w14:paraId="1301355E" w14:textId="77777777" w:rsidR="009E2CD7" w:rsidRDefault="009E2CD7" w:rsidP="009E2CD7">
                              <w:pPr>
                                <w:pStyle w:val="Heading3"/>
                                <w:rPr>
                                  <w:color w:val="002060"/>
                                </w:rPr>
                              </w:pPr>
                            </w:p>
                            <w:p w14:paraId="30691F75" w14:textId="77777777" w:rsidR="009E2CD7" w:rsidRDefault="009E2CD7" w:rsidP="009E2CD7">
                              <w:pPr>
                                <w:pStyle w:val="Heading3"/>
                                <w:rPr>
                                  <w:color w:val="002060"/>
                                </w:rPr>
                              </w:pPr>
                            </w:p>
                            <w:p w14:paraId="4BE889D8" w14:textId="77777777" w:rsidR="009E2CD7" w:rsidRPr="00011417" w:rsidRDefault="009E2CD7" w:rsidP="009E2CD7"/>
                            <w:p w14:paraId="32FD021B" w14:textId="77777777" w:rsidR="009E2CD7" w:rsidRPr="00535B52" w:rsidRDefault="009E2CD7" w:rsidP="009E2CD7"/>
                            <w:p w14:paraId="2F468918" w14:textId="77777777" w:rsidR="009E2CD7" w:rsidRPr="00535B52" w:rsidRDefault="009E2CD7" w:rsidP="009E2CD7">
                              <w:pPr>
                                <w:pStyle w:val="Heading3"/>
                                <w:rPr>
                                  <w:color w:val="00206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2194560" rIns="228600" bIns="228600" anchor="t" anchorCtr="0">
                          <a:noAutofit/>
                        </wps:bodyPr>
                      </wps:wsp>
                      <wps:wsp>
                        <wps:cNvPr id="244" name="Text Box 244"/>
                        <wps:cNvSpPr txBox="1"/>
                        <wps:spPr>
                          <a:xfrm>
                            <a:off x="89679" y="1360940"/>
                            <a:ext cx="2881349" cy="379647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A34F31F" w14:textId="3C23D429" w:rsidR="00570E77" w:rsidRPr="007E04B5" w:rsidRDefault="00570E77" w:rsidP="00570E77">
                              <w:pPr>
                                <w:spacing w:after="0"/>
                                <w:jc w:val="center"/>
                                <w:rPr>
                                  <w:rFonts w:ascii="Calibri" w:eastAsia="DFKai-SB" w:hAnsi="Calibri" w:cs="Calibri"/>
                                  <w:b/>
                                  <w:color w:val="002060"/>
                                  <w:spacing w:val="-2"/>
                                  <w:w w:val="70"/>
                                  <w:sz w:val="52"/>
                                  <w:lang w:eastAsia="zh-TW"/>
                                </w:rPr>
                              </w:pPr>
                              <w:r w:rsidRPr="007E04B5">
                                <w:rPr>
                                  <w:rFonts w:ascii="Calibri" w:eastAsia="DFKai-SB" w:hAnsi="Calibri" w:cs="Calibri"/>
                                  <w:b/>
                                  <w:color w:val="002060"/>
                                  <w:spacing w:val="-2"/>
                                  <w:w w:val="70"/>
                                  <w:sz w:val="52"/>
                                  <w:lang w:eastAsia="zh-TW"/>
                                </w:rPr>
                                <w:t>[</w:t>
                              </w:r>
                              <w:r w:rsidRPr="007E04B5">
                                <w:rPr>
                                  <w:rFonts w:ascii="Calibri" w:eastAsia="DFKai-SB" w:hAnsi="Calibri" w:cs="Calibri"/>
                                  <w:b/>
                                  <w:color w:val="002060"/>
                                  <w:spacing w:val="-2"/>
                                  <w:w w:val="70"/>
                                  <w:sz w:val="52"/>
                                  <w:highlight w:val="yellow"/>
                                  <w:lang w:eastAsia="zh-TW"/>
                                </w:rPr>
                                <w:t>School District</w:t>
                              </w:r>
                              <w:r w:rsidRPr="007E04B5">
                                <w:rPr>
                                  <w:rFonts w:ascii="Calibri" w:eastAsia="DFKai-SB" w:hAnsi="Calibri" w:cs="Calibri"/>
                                  <w:b/>
                                  <w:color w:val="002060"/>
                                  <w:spacing w:val="-2"/>
                                  <w:w w:val="70"/>
                                  <w:sz w:val="52"/>
                                  <w:lang w:eastAsia="zh-TW"/>
                                </w:rPr>
                                <w:t>]</w:t>
                              </w:r>
                              <w:proofErr w:type="gramStart"/>
                              <w:r w:rsidR="00A35DD2">
                                <w:rPr>
                                  <w:rFonts w:ascii="Calibri" w:eastAsia="DFKai-SB" w:hAnsi="Calibri" w:cs="Calibri" w:hint="eastAsia"/>
                                  <w:b/>
                                  <w:color w:val="002060"/>
                                  <w:spacing w:val="-2"/>
                                  <w:w w:val="70"/>
                                  <w:sz w:val="52"/>
                                  <w:lang w:eastAsia="zh-TW"/>
                                </w:rPr>
                                <w:t>社區意見調查會</w:t>
                              </w:r>
                              <w:proofErr w:type="gramEnd"/>
                            </w:p>
                            <w:p w14:paraId="6C5FBCCF" w14:textId="159E86A6" w:rsidR="00570E77" w:rsidRPr="007E04B5" w:rsidRDefault="00B260AF" w:rsidP="00570E77">
                              <w:pPr>
                                <w:spacing w:after="0"/>
                                <w:jc w:val="center"/>
                                <w:rPr>
                                  <w:rFonts w:ascii="Calibri" w:eastAsia="DFKai-SB" w:hAnsi="Calibri" w:cs="Calibri"/>
                                  <w:color w:val="002060"/>
                                  <w:spacing w:val="-2"/>
                                  <w:w w:val="70"/>
                                  <w:sz w:val="44"/>
                                  <w:lang w:eastAsia="zh-TW"/>
                                </w:rPr>
                              </w:pPr>
                              <w:r>
                                <w:rPr>
                                  <w:rFonts w:ascii="Calibri" w:eastAsia="DFKai-SB" w:hAnsi="Calibri" w:cs="Calibri" w:hint="eastAsia"/>
                                  <w:color w:val="002060"/>
                                  <w:spacing w:val="-2"/>
                                  <w:w w:val="70"/>
                                  <w:sz w:val="44"/>
                                  <w:lang w:eastAsia="zh-TW"/>
                                </w:rPr>
                                <w:t>學生成功法案是</w:t>
                              </w:r>
                              <w:r w:rsidR="00A35DD2">
                                <w:rPr>
                                  <w:rFonts w:ascii="Calibri" w:eastAsia="DFKai-SB" w:hAnsi="Calibri" w:cs="Calibri"/>
                                  <w:color w:val="002060"/>
                                  <w:spacing w:val="-2"/>
                                  <w:w w:val="70"/>
                                  <w:sz w:val="44"/>
                                  <w:lang w:eastAsia="zh-TW"/>
                                </w:rPr>
                                <w:t>俄勒岡州</w:t>
                              </w:r>
                              <w:r>
                                <w:rPr>
                                  <w:rFonts w:ascii="Calibri" w:eastAsia="DFKai-SB" w:hAnsi="Calibri" w:cs="Calibri" w:hint="eastAsia"/>
                                  <w:color w:val="002060"/>
                                  <w:spacing w:val="-2"/>
                                  <w:w w:val="70"/>
                                  <w:sz w:val="44"/>
                                  <w:lang w:eastAsia="zh-TW"/>
                                </w:rPr>
                                <w:t>教育的轉捩點</w:t>
                              </w:r>
                              <w:r w:rsidR="007E04B5">
                                <w:rPr>
                                  <w:rFonts w:ascii="DFKai-SB" w:eastAsia="DFKai-SB" w:hAnsi="DFKai-SB" w:cs="Calibri" w:hint="eastAsia"/>
                                  <w:color w:val="002060"/>
                                  <w:spacing w:val="-2"/>
                                  <w:w w:val="70"/>
                                  <w:sz w:val="44"/>
                                  <w:lang w:eastAsia="zh-TW"/>
                                </w:rPr>
                                <w:t>。</w:t>
                              </w:r>
                              <w:r w:rsidR="004E66BA">
                                <w:rPr>
                                  <w:rFonts w:ascii="DFKai-SB" w:eastAsia="DFKai-SB" w:hAnsi="DFKai-SB" w:cs="Calibri" w:hint="eastAsia"/>
                                  <w:color w:val="002060"/>
                                  <w:spacing w:val="-2"/>
                                  <w:w w:val="70"/>
                                  <w:sz w:val="44"/>
                                  <w:lang w:eastAsia="zh-TW"/>
                                </w:rPr>
                                <w:t>學區將扮演重要的角色</w:t>
                              </w:r>
                              <w:r w:rsidR="007E04B5">
                                <w:rPr>
                                  <w:rFonts w:ascii="DFKai-SB" w:eastAsia="DFKai-SB" w:hAnsi="DFKai-SB" w:cs="Calibri" w:hint="eastAsia"/>
                                  <w:color w:val="002060"/>
                                  <w:spacing w:val="-2"/>
                                  <w:w w:val="70"/>
                                  <w:sz w:val="44"/>
                                  <w:lang w:eastAsia="zh-TW"/>
                                </w:rPr>
                                <w:t>。</w:t>
                              </w:r>
                              <w:r w:rsidR="00E00FA3">
                                <w:rPr>
                                  <w:rFonts w:ascii="DFKai-SB" w:eastAsia="DFKai-SB" w:hAnsi="DFKai-SB" w:cs="Calibri" w:hint="eastAsia"/>
                                  <w:color w:val="002060"/>
                                  <w:spacing w:val="-2"/>
                                  <w:w w:val="70"/>
                                  <w:sz w:val="44"/>
                                  <w:lang w:eastAsia="zh-TW"/>
                                </w:rPr>
                                <w:t>我們需要你的意見協助制定</w:t>
                              </w:r>
                              <w:r w:rsidR="002D1343">
                                <w:rPr>
                                  <w:rFonts w:ascii="DFKai-SB" w:eastAsia="DFKai-SB" w:hAnsi="DFKai-SB" w:cs="Calibri" w:hint="eastAsia"/>
                                  <w:color w:val="002060"/>
                                  <w:spacing w:val="-2"/>
                                  <w:w w:val="70"/>
                                  <w:sz w:val="44"/>
                                  <w:lang w:eastAsia="zh-TW"/>
                                </w:rPr>
                                <w:t>最符合</w:t>
                              </w:r>
                              <w:r w:rsidR="002D1343">
                                <w:rPr>
                                  <w:rFonts w:ascii="Calibri" w:eastAsia="DFKai-SB" w:hAnsi="Calibri" w:cs="Calibri" w:hint="eastAsia"/>
                                  <w:color w:val="002060"/>
                                  <w:spacing w:val="-2"/>
                                  <w:w w:val="70"/>
                                  <w:sz w:val="44"/>
                                  <w:lang w:eastAsia="zh-TW"/>
                                </w:rPr>
                                <w:t>學生及社區需求的</w:t>
                              </w:r>
                              <w:r w:rsidR="002D1343">
                                <w:rPr>
                                  <w:rFonts w:ascii="DFKai-SB" w:eastAsia="DFKai-SB" w:hAnsi="DFKai-SB" w:cs="Calibri" w:hint="eastAsia"/>
                                  <w:color w:val="002060"/>
                                  <w:spacing w:val="-2"/>
                                  <w:w w:val="70"/>
                                  <w:sz w:val="44"/>
                                  <w:lang w:eastAsia="zh-TW"/>
                                </w:rPr>
                                <w:t>計</w:t>
                              </w:r>
                              <w:r w:rsidR="00383698">
                                <w:rPr>
                                  <w:rFonts w:ascii="DFKai-SB" w:eastAsia="DFKai-SB" w:hAnsi="DFKai-SB" w:cs="Calibri" w:hint="eastAsia"/>
                                  <w:color w:val="002060"/>
                                  <w:spacing w:val="-2"/>
                                  <w:w w:val="70"/>
                                  <w:sz w:val="44"/>
                                  <w:lang w:eastAsia="zh-TW"/>
                                </w:rPr>
                                <w:t>劃</w:t>
                              </w:r>
                              <w:r w:rsidR="00E00FA3">
                                <w:rPr>
                                  <w:rFonts w:ascii="DFKai-SB" w:eastAsia="DFKai-SB" w:hAnsi="DFKai-SB" w:cs="Calibri" w:hint="eastAsia"/>
                                  <w:color w:val="002060"/>
                                  <w:spacing w:val="-2"/>
                                  <w:w w:val="70"/>
                                  <w:sz w:val="44"/>
                                  <w:lang w:eastAsia="zh-TW"/>
                                </w:rPr>
                                <w:t>。</w:t>
                              </w:r>
                            </w:p>
                            <w:p w14:paraId="2FDB3528" w14:textId="517A58AD" w:rsidR="0090048B" w:rsidRPr="007E04B5" w:rsidRDefault="00E00FA3" w:rsidP="00570E77">
                              <w:pPr>
                                <w:spacing w:after="0"/>
                                <w:jc w:val="center"/>
                                <w:rPr>
                                  <w:rFonts w:ascii="Calibri" w:eastAsia="DFKai-SB" w:hAnsi="Calibri" w:cs="Calibri"/>
                                  <w:b/>
                                  <w:color w:val="002060"/>
                                  <w:spacing w:val="-2"/>
                                  <w:w w:val="70"/>
                                  <w:sz w:val="52"/>
                                </w:rPr>
                              </w:pPr>
                              <w:r>
                                <w:rPr>
                                  <w:rFonts w:ascii="Calibri" w:eastAsia="DFKai-SB" w:hAnsi="Calibri" w:cs="Calibri" w:hint="eastAsia"/>
                                  <w:b/>
                                  <w:color w:val="002060"/>
                                  <w:spacing w:val="-2"/>
                                  <w:w w:val="70"/>
                                  <w:sz w:val="52"/>
                                  <w:lang w:eastAsia="zh-TW"/>
                                </w:rPr>
                                <w:t>你的意見很重要</w:t>
                              </w:r>
                              <w:r w:rsidR="007E04B5">
                                <w:rPr>
                                  <w:rFonts w:ascii="DFKai-SB" w:eastAsia="DFKai-SB" w:hAnsi="DFKai-SB" w:cs="Calibri" w:hint="eastAsia"/>
                                  <w:b/>
                                  <w:color w:val="002060"/>
                                  <w:spacing w:val="-2"/>
                                  <w:w w:val="70"/>
                                  <w:sz w:val="52"/>
                                </w:rPr>
                                <w:t>。</w:t>
                              </w:r>
                              <w:bookmarkStart w:id="0" w:name="_GoBack"/>
                              <w:bookmarkEnd w:id="0"/>
                            </w:p>
                            <w:p w14:paraId="0792FF00" w14:textId="77777777" w:rsidR="00E21866" w:rsidRPr="007E04B5" w:rsidRDefault="00E21866" w:rsidP="0055527E">
                              <w:pPr>
                                <w:spacing w:after="0"/>
                                <w:rPr>
                                  <w:rFonts w:ascii="Calibri" w:eastAsia="DFKai-SB" w:hAnsi="Calibri" w:cs="Calibri"/>
                                  <w:color w:val="002060"/>
                                  <w:spacing w:val="-2"/>
                                  <w:w w:val="70"/>
                                  <w:sz w:val="28"/>
                                </w:rPr>
                              </w:pPr>
                            </w:p>
                            <w:p w14:paraId="2D4D50B5" w14:textId="77777777" w:rsidR="00E21866" w:rsidRPr="007E04B5" w:rsidRDefault="00E21866" w:rsidP="0055527E">
                              <w:pPr>
                                <w:spacing w:after="0"/>
                                <w:rPr>
                                  <w:rFonts w:ascii="Calibri" w:eastAsia="DFKai-SB" w:hAnsi="Calibri" w:cs="Calibri"/>
                                  <w:color w:val="002060"/>
                                  <w:spacing w:val="-2"/>
                                  <w:w w:val="7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46"/>
                        <wps:cNvSpPr txBox="1"/>
                        <wps:spPr>
                          <a:xfrm>
                            <a:off x="63642" y="173921"/>
                            <a:ext cx="2962077" cy="130270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3DAB15" w14:textId="2F524905" w:rsidR="0055527E" w:rsidRPr="007E04B5" w:rsidRDefault="007E04B5" w:rsidP="0055527E">
                              <w:pPr>
                                <w:jc w:val="center"/>
                                <w:rPr>
                                  <w:rFonts w:ascii="Calibri" w:eastAsia="DFKai-SB" w:hAnsi="Calibri" w:cs="Calibri"/>
                                  <w:b/>
                                  <w:color w:val="002060"/>
                                  <w:spacing w:val="-2"/>
                                  <w:w w:val="70"/>
                                  <w:sz w:val="96"/>
                                </w:rPr>
                              </w:pPr>
                              <w:r>
                                <w:rPr>
                                  <w:rFonts w:ascii="Calibri" w:eastAsia="DFKai-SB" w:hAnsi="Calibri" w:cs="Calibri" w:hint="eastAsia"/>
                                  <w:b/>
                                  <w:color w:val="002060"/>
                                  <w:spacing w:val="-2"/>
                                  <w:w w:val="70"/>
                                  <w:sz w:val="96"/>
                                  <w:lang w:eastAsia="zh-TW"/>
                                </w:rPr>
                                <w:t>大家一起來</w:t>
                              </w:r>
                              <w:r>
                                <w:rPr>
                                  <w:rFonts w:ascii="PMingLiU" w:eastAsia="PMingLiU" w:hAnsi="PMingLiU" w:cs="Calibri" w:hint="eastAsia"/>
                                  <w:b/>
                                  <w:color w:val="002060"/>
                                  <w:spacing w:val="-2"/>
                                  <w:w w:val="70"/>
                                  <w:sz w:val="96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B8573D" id="Group 254" o:spid="_x0000_s1026" alt="&quot;&quot;" style="position:absolute;margin-left:19.4pt;margin-top:176.7pt;width:573.1pt;height:235.6pt;z-index:251714560;mso-position-horizontal-relative:page;mso-width-relative:margin;mso-height-relative:margin" coordorigin="292,762" coordsize="30133,5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alt="Decorative box" style="position:absolute;left:292;top:762;width:30133;height:5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" fillcolor="#c6e9f9 [1303]" stroked="f">
                  <v:textbox inset="18pt,172.8pt,18pt,18pt">
                    <w:txbxContent>
                      <w:p w14:paraId="4B0B7E83" w14:textId="77777777" w:rsidR="009E2CD7" w:rsidRDefault="009E2CD7" w:rsidP="009E2CD7">
                        <w:pPr>
                          <w:pStyle w:val="Heading3"/>
                          <w:rPr>
                            <w:rFonts w:eastAsiaTheme="minorHAnsi" w:cstheme="minorBidi"/>
                            <w:b w:val="0"/>
                            <w:caps w:val="0"/>
                            <w:color w:val="auto"/>
                            <w:sz w:val="96"/>
                            <w:szCs w:val="96"/>
                          </w:rPr>
                        </w:pPr>
                      </w:p>
                      <w:p w14:paraId="1301355E" w14:textId="77777777" w:rsidR="009E2CD7" w:rsidRDefault="009E2CD7" w:rsidP="009E2CD7">
                        <w:pPr>
                          <w:pStyle w:val="Heading3"/>
                          <w:rPr>
                            <w:color w:val="002060"/>
                          </w:rPr>
                        </w:pPr>
                      </w:p>
                      <w:p w14:paraId="30691F75" w14:textId="77777777" w:rsidR="009E2CD7" w:rsidRDefault="009E2CD7" w:rsidP="009E2CD7">
                        <w:pPr>
                          <w:pStyle w:val="Heading3"/>
                          <w:rPr>
                            <w:color w:val="002060"/>
                          </w:rPr>
                        </w:pPr>
                      </w:p>
                      <w:p w14:paraId="4BE889D8" w14:textId="77777777" w:rsidR="009E2CD7" w:rsidRPr="00011417" w:rsidRDefault="009E2CD7" w:rsidP="009E2CD7"/>
                      <w:p w14:paraId="32FD021B" w14:textId="77777777" w:rsidR="009E2CD7" w:rsidRPr="00535B52" w:rsidRDefault="009E2CD7" w:rsidP="009E2CD7"/>
                      <w:p w14:paraId="2F468918" w14:textId="77777777" w:rsidR="009E2CD7" w:rsidRPr="00535B52" w:rsidRDefault="009E2CD7" w:rsidP="009E2CD7">
                        <w:pPr>
                          <w:pStyle w:val="Heading3"/>
                          <w:rPr>
                            <w:color w:val="002060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244" o:spid="_x0000_s1028" type="#_x0000_t202" style="position:absolute;left:896;top:13609;width:28814;height:37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" fillcolor="#c6e9f9 [1303]" stroked="f" strokeweight=".5pt">
                  <v:textbox>
                    <w:txbxContent>
                      <w:p w14:paraId="4A34F31F" w14:textId="3C23D429" w:rsidR="00570E77" w:rsidRPr="007E04B5" w:rsidRDefault="00570E77" w:rsidP="00570E77">
                        <w:pPr>
                          <w:spacing w:after="0"/>
                          <w:jc w:val="center"/>
                          <w:rPr>
                            <w:rFonts w:ascii="Calibri" w:eastAsia="DFKai-SB" w:hAnsi="Calibri" w:cs="Calibri"/>
                            <w:b/>
                            <w:color w:val="002060"/>
                            <w:spacing w:val="-2"/>
                            <w:w w:val="70"/>
                            <w:sz w:val="52"/>
                            <w:lang w:eastAsia="zh-TW"/>
                          </w:rPr>
                        </w:pPr>
                        <w:r w:rsidRPr="007E04B5">
                          <w:rPr>
                            <w:rFonts w:ascii="Calibri" w:eastAsia="DFKai-SB" w:hAnsi="Calibri" w:cs="Calibri"/>
                            <w:b/>
                            <w:color w:val="002060"/>
                            <w:spacing w:val="-2"/>
                            <w:w w:val="70"/>
                            <w:sz w:val="52"/>
                            <w:lang w:eastAsia="zh-TW"/>
                          </w:rPr>
                          <w:t>[</w:t>
                        </w:r>
                        <w:r w:rsidRPr="007E04B5">
                          <w:rPr>
                            <w:rFonts w:ascii="Calibri" w:eastAsia="DFKai-SB" w:hAnsi="Calibri" w:cs="Calibri"/>
                            <w:b/>
                            <w:color w:val="002060"/>
                            <w:spacing w:val="-2"/>
                            <w:w w:val="70"/>
                            <w:sz w:val="52"/>
                            <w:highlight w:val="yellow"/>
                            <w:lang w:eastAsia="zh-TW"/>
                          </w:rPr>
                          <w:t>School District</w:t>
                        </w:r>
                        <w:r w:rsidRPr="007E04B5">
                          <w:rPr>
                            <w:rFonts w:ascii="Calibri" w:eastAsia="DFKai-SB" w:hAnsi="Calibri" w:cs="Calibri"/>
                            <w:b/>
                            <w:color w:val="002060"/>
                            <w:spacing w:val="-2"/>
                            <w:w w:val="70"/>
                            <w:sz w:val="52"/>
                            <w:lang w:eastAsia="zh-TW"/>
                          </w:rPr>
                          <w:t>]</w:t>
                        </w:r>
                        <w:proofErr w:type="gramStart"/>
                        <w:r w:rsidR="00A35DD2">
                          <w:rPr>
                            <w:rFonts w:ascii="Calibri" w:eastAsia="DFKai-SB" w:hAnsi="Calibri" w:cs="Calibri" w:hint="eastAsia"/>
                            <w:b/>
                            <w:color w:val="002060"/>
                            <w:spacing w:val="-2"/>
                            <w:w w:val="70"/>
                            <w:sz w:val="52"/>
                            <w:lang w:eastAsia="zh-TW"/>
                          </w:rPr>
                          <w:t>社區意見調查會</w:t>
                        </w:r>
                        <w:proofErr w:type="gramEnd"/>
                      </w:p>
                      <w:p w14:paraId="6C5FBCCF" w14:textId="159E86A6" w:rsidR="00570E77" w:rsidRPr="007E04B5" w:rsidRDefault="00B260AF" w:rsidP="00570E77">
                        <w:pPr>
                          <w:spacing w:after="0"/>
                          <w:jc w:val="center"/>
                          <w:rPr>
                            <w:rFonts w:ascii="Calibri" w:eastAsia="DFKai-SB" w:hAnsi="Calibri" w:cs="Calibri"/>
                            <w:color w:val="002060"/>
                            <w:spacing w:val="-2"/>
                            <w:w w:val="70"/>
                            <w:sz w:val="44"/>
                            <w:lang w:eastAsia="zh-TW"/>
                          </w:rPr>
                        </w:pPr>
                        <w:r>
                          <w:rPr>
                            <w:rFonts w:ascii="Calibri" w:eastAsia="DFKai-SB" w:hAnsi="Calibri" w:cs="Calibri" w:hint="eastAsia"/>
                            <w:color w:val="002060"/>
                            <w:spacing w:val="-2"/>
                            <w:w w:val="70"/>
                            <w:sz w:val="44"/>
                            <w:lang w:eastAsia="zh-TW"/>
                          </w:rPr>
                          <w:t>學生成功法案是</w:t>
                        </w:r>
                        <w:r w:rsidR="00A35DD2">
                          <w:rPr>
                            <w:rFonts w:ascii="Calibri" w:eastAsia="DFKai-SB" w:hAnsi="Calibri" w:cs="Calibri"/>
                            <w:color w:val="002060"/>
                            <w:spacing w:val="-2"/>
                            <w:w w:val="70"/>
                            <w:sz w:val="44"/>
                            <w:lang w:eastAsia="zh-TW"/>
                          </w:rPr>
                          <w:t>俄勒岡州</w:t>
                        </w:r>
                        <w:r>
                          <w:rPr>
                            <w:rFonts w:ascii="Calibri" w:eastAsia="DFKai-SB" w:hAnsi="Calibri" w:cs="Calibri" w:hint="eastAsia"/>
                            <w:color w:val="002060"/>
                            <w:spacing w:val="-2"/>
                            <w:w w:val="70"/>
                            <w:sz w:val="44"/>
                            <w:lang w:eastAsia="zh-TW"/>
                          </w:rPr>
                          <w:t>教育的轉捩點</w:t>
                        </w:r>
                        <w:r w:rsidR="007E04B5">
                          <w:rPr>
                            <w:rFonts w:ascii="DFKai-SB" w:eastAsia="DFKai-SB" w:hAnsi="DFKai-SB" w:cs="Calibri" w:hint="eastAsia"/>
                            <w:color w:val="002060"/>
                            <w:spacing w:val="-2"/>
                            <w:w w:val="70"/>
                            <w:sz w:val="44"/>
                            <w:lang w:eastAsia="zh-TW"/>
                          </w:rPr>
                          <w:t>。</w:t>
                        </w:r>
                        <w:r w:rsidR="004E66BA">
                          <w:rPr>
                            <w:rFonts w:ascii="DFKai-SB" w:eastAsia="DFKai-SB" w:hAnsi="DFKai-SB" w:cs="Calibri" w:hint="eastAsia"/>
                            <w:color w:val="002060"/>
                            <w:spacing w:val="-2"/>
                            <w:w w:val="70"/>
                            <w:sz w:val="44"/>
                            <w:lang w:eastAsia="zh-TW"/>
                          </w:rPr>
                          <w:t>學區將扮演重要的角色</w:t>
                        </w:r>
                        <w:r w:rsidR="007E04B5">
                          <w:rPr>
                            <w:rFonts w:ascii="DFKai-SB" w:eastAsia="DFKai-SB" w:hAnsi="DFKai-SB" w:cs="Calibri" w:hint="eastAsia"/>
                            <w:color w:val="002060"/>
                            <w:spacing w:val="-2"/>
                            <w:w w:val="70"/>
                            <w:sz w:val="44"/>
                            <w:lang w:eastAsia="zh-TW"/>
                          </w:rPr>
                          <w:t>。</w:t>
                        </w:r>
                        <w:r w:rsidR="00E00FA3">
                          <w:rPr>
                            <w:rFonts w:ascii="DFKai-SB" w:eastAsia="DFKai-SB" w:hAnsi="DFKai-SB" w:cs="Calibri" w:hint="eastAsia"/>
                            <w:color w:val="002060"/>
                            <w:spacing w:val="-2"/>
                            <w:w w:val="70"/>
                            <w:sz w:val="44"/>
                            <w:lang w:eastAsia="zh-TW"/>
                          </w:rPr>
                          <w:t>我們需要你的意見協助制定</w:t>
                        </w:r>
                        <w:r w:rsidR="002D1343">
                          <w:rPr>
                            <w:rFonts w:ascii="DFKai-SB" w:eastAsia="DFKai-SB" w:hAnsi="DFKai-SB" w:cs="Calibri" w:hint="eastAsia"/>
                            <w:color w:val="002060"/>
                            <w:spacing w:val="-2"/>
                            <w:w w:val="70"/>
                            <w:sz w:val="44"/>
                            <w:lang w:eastAsia="zh-TW"/>
                          </w:rPr>
                          <w:t>最符合</w:t>
                        </w:r>
                        <w:r w:rsidR="002D1343">
                          <w:rPr>
                            <w:rFonts w:ascii="Calibri" w:eastAsia="DFKai-SB" w:hAnsi="Calibri" w:cs="Calibri" w:hint="eastAsia"/>
                            <w:color w:val="002060"/>
                            <w:spacing w:val="-2"/>
                            <w:w w:val="70"/>
                            <w:sz w:val="44"/>
                            <w:lang w:eastAsia="zh-TW"/>
                          </w:rPr>
                          <w:t>學生及社區需求的</w:t>
                        </w:r>
                        <w:r w:rsidR="002D1343">
                          <w:rPr>
                            <w:rFonts w:ascii="DFKai-SB" w:eastAsia="DFKai-SB" w:hAnsi="DFKai-SB" w:cs="Calibri" w:hint="eastAsia"/>
                            <w:color w:val="002060"/>
                            <w:spacing w:val="-2"/>
                            <w:w w:val="70"/>
                            <w:sz w:val="44"/>
                            <w:lang w:eastAsia="zh-TW"/>
                          </w:rPr>
                          <w:t>計</w:t>
                        </w:r>
                        <w:r w:rsidR="00383698">
                          <w:rPr>
                            <w:rFonts w:ascii="DFKai-SB" w:eastAsia="DFKai-SB" w:hAnsi="DFKai-SB" w:cs="Calibri" w:hint="eastAsia"/>
                            <w:color w:val="002060"/>
                            <w:spacing w:val="-2"/>
                            <w:w w:val="70"/>
                            <w:sz w:val="44"/>
                            <w:lang w:eastAsia="zh-TW"/>
                          </w:rPr>
                          <w:t>劃</w:t>
                        </w:r>
                        <w:r w:rsidR="00E00FA3">
                          <w:rPr>
                            <w:rFonts w:ascii="DFKai-SB" w:eastAsia="DFKai-SB" w:hAnsi="DFKai-SB" w:cs="Calibri" w:hint="eastAsia"/>
                            <w:color w:val="002060"/>
                            <w:spacing w:val="-2"/>
                            <w:w w:val="70"/>
                            <w:sz w:val="44"/>
                            <w:lang w:eastAsia="zh-TW"/>
                          </w:rPr>
                          <w:t>。</w:t>
                        </w:r>
                      </w:p>
                      <w:p w14:paraId="2FDB3528" w14:textId="517A58AD" w:rsidR="0090048B" w:rsidRPr="007E04B5" w:rsidRDefault="00E00FA3" w:rsidP="00570E77">
                        <w:pPr>
                          <w:spacing w:after="0"/>
                          <w:jc w:val="center"/>
                          <w:rPr>
                            <w:rFonts w:ascii="Calibri" w:eastAsia="DFKai-SB" w:hAnsi="Calibri" w:cs="Calibri"/>
                            <w:b/>
                            <w:color w:val="002060"/>
                            <w:spacing w:val="-2"/>
                            <w:w w:val="70"/>
                            <w:sz w:val="52"/>
                          </w:rPr>
                        </w:pPr>
                        <w:r>
                          <w:rPr>
                            <w:rFonts w:ascii="Calibri" w:eastAsia="DFKai-SB" w:hAnsi="Calibri" w:cs="Calibri" w:hint="eastAsia"/>
                            <w:b/>
                            <w:color w:val="002060"/>
                            <w:spacing w:val="-2"/>
                            <w:w w:val="70"/>
                            <w:sz w:val="52"/>
                            <w:lang w:eastAsia="zh-TW"/>
                          </w:rPr>
                          <w:t>你的意見很重要</w:t>
                        </w:r>
                        <w:r w:rsidR="007E04B5">
                          <w:rPr>
                            <w:rFonts w:ascii="DFKai-SB" w:eastAsia="DFKai-SB" w:hAnsi="DFKai-SB" w:cs="Calibri" w:hint="eastAsia"/>
                            <w:b/>
                            <w:color w:val="002060"/>
                            <w:spacing w:val="-2"/>
                            <w:w w:val="70"/>
                            <w:sz w:val="52"/>
                          </w:rPr>
                          <w:t>。</w:t>
                        </w:r>
                        <w:bookmarkStart w:id="1" w:name="_GoBack"/>
                        <w:bookmarkEnd w:id="1"/>
                      </w:p>
                      <w:p w14:paraId="0792FF00" w14:textId="77777777" w:rsidR="00E21866" w:rsidRPr="007E04B5" w:rsidRDefault="00E21866" w:rsidP="0055527E">
                        <w:pPr>
                          <w:spacing w:after="0"/>
                          <w:rPr>
                            <w:rFonts w:ascii="Calibri" w:eastAsia="DFKai-SB" w:hAnsi="Calibri" w:cs="Calibri"/>
                            <w:color w:val="002060"/>
                            <w:spacing w:val="-2"/>
                            <w:w w:val="70"/>
                            <w:sz w:val="28"/>
                          </w:rPr>
                        </w:pPr>
                      </w:p>
                      <w:p w14:paraId="2D4D50B5" w14:textId="77777777" w:rsidR="00E21866" w:rsidRPr="007E04B5" w:rsidRDefault="00E21866" w:rsidP="0055527E">
                        <w:pPr>
                          <w:spacing w:after="0"/>
                          <w:rPr>
                            <w:rFonts w:ascii="Calibri" w:eastAsia="DFKai-SB" w:hAnsi="Calibri" w:cs="Calibri"/>
                            <w:color w:val="002060"/>
                            <w:spacing w:val="-2"/>
                            <w:w w:val="7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246" o:spid="_x0000_s1029" type="#_x0000_t202" style="position:absolute;left:636;top:1739;width:29621;height:13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" fillcolor="#c6e9f9 [1303]" stroked="f" strokeweight=".5pt">
                  <v:textbox>
                    <w:txbxContent>
                      <w:p w14:paraId="3C3DAB15" w14:textId="2F524905" w:rsidR="0055527E" w:rsidRPr="007E04B5" w:rsidRDefault="007E04B5" w:rsidP="0055527E">
                        <w:pPr>
                          <w:jc w:val="center"/>
                          <w:rPr>
                            <w:rFonts w:ascii="Calibri" w:eastAsia="DFKai-SB" w:hAnsi="Calibri" w:cs="Calibri"/>
                            <w:b/>
                            <w:color w:val="002060"/>
                            <w:spacing w:val="-2"/>
                            <w:w w:val="70"/>
                            <w:sz w:val="96"/>
                          </w:rPr>
                        </w:pPr>
                        <w:r>
                          <w:rPr>
                            <w:rFonts w:ascii="Calibri" w:eastAsia="DFKai-SB" w:hAnsi="Calibri" w:cs="Calibri" w:hint="eastAsia"/>
                            <w:b/>
                            <w:color w:val="002060"/>
                            <w:spacing w:val="-2"/>
                            <w:w w:val="70"/>
                            <w:sz w:val="96"/>
                            <w:lang w:eastAsia="zh-TW"/>
                          </w:rPr>
                          <w:t>大家一起來</w:t>
                        </w:r>
                        <w:r>
                          <w:rPr>
                            <w:rFonts w:ascii="PMingLiU" w:eastAsia="PMingLiU" w:hAnsi="PMingLiU" w:cs="Calibri" w:hint="eastAsia"/>
                            <w:b/>
                            <w:color w:val="002060"/>
                            <w:spacing w:val="-2"/>
                            <w:w w:val="70"/>
                            <w:sz w:val="96"/>
                          </w:rPr>
                          <w:t>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8C007D3" w14:textId="77777777" w:rsidR="00836EB5" w:rsidRPr="001D486B" w:rsidRDefault="00836EB5" w:rsidP="00487B09">
      <w:pPr>
        <w:pStyle w:val="Heading3"/>
        <w:rPr>
          <w:rStyle w:val="Bold"/>
          <w:b/>
          <w:bCs w:val="0"/>
          <w:color w:val="002060"/>
          <w:sz w:val="16"/>
        </w:rPr>
      </w:pPr>
    </w:p>
    <w:p w14:paraId="59F907C3" w14:textId="77777777" w:rsidR="00E66D14" w:rsidRDefault="004114A4" w:rsidP="00836EB5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C3F189" wp14:editId="2315EF0F">
                <wp:simplePos x="0" y="0"/>
                <wp:positionH relativeFrom="column">
                  <wp:posOffset>-175639</wp:posOffset>
                </wp:positionH>
                <wp:positionV relativeFrom="paragraph">
                  <wp:posOffset>7341787</wp:posOffset>
                </wp:positionV>
                <wp:extent cx="4914900" cy="91440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36E3" w14:textId="77777777" w:rsidR="00E709F9" w:rsidRDefault="00E709F9" w:rsidP="00DC37A2">
                            <w:pPr>
                              <w:spacing w:after="0"/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  <w:r w:rsidRPr="00E709F9">
                              <w:rPr>
                                <w:b/>
                                <w:color w:val="002060"/>
                                <w:sz w:val="40"/>
                              </w:rPr>
                              <w:t>For More Information</w:t>
                            </w:r>
                          </w:p>
                          <w:p w14:paraId="13A07C28" w14:textId="77777777" w:rsidR="00E709F9" w:rsidRDefault="00DC37A2" w:rsidP="00DC37A2">
                            <w:pPr>
                              <w:spacing w:after="0"/>
                              <w:rPr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Contact </w:t>
                            </w:r>
                            <w:r w:rsidR="00E709F9" w:rsidRPr="00DC37A2">
                              <w:rPr>
                                <w:color w:val="000000" w:themeColor="text1"/>
                                <w:sz w:val="28"/>
                              </w:rPr>
                              <w:t>Bill T. Hansell |</w:t>
                            </w:r>
                            <w:r w:rsidR="00E709F9">
                              <w:rPr>
                                <w:color w:val="002060"/>
                                <w:sz w:val="28"/>
                              </w:rPr>
                              <w:t xml:space="preserve"> </w:t>
                            </w:r>
                            <w:hyperlink r:id="rId9" w:history="1">
                              <w:r w:rsidR="00E709F9" w:rsidRPr="00E21866">
                                <w:rPr>
                                  <w:rStyle w:val="Hyperlink"/>
                                  <w:sz w:val="28"/>
                                  <w:u w:val="single"/>
                                </w:rPr>
                                <w:t>bill.hansell@state.or.us</w:t>
                              </w:r>
                            </w:hyperlink>
                            <w:r w:rsidR="00E709F9">
                              <w:rPr>
                                <w:color w:val="002060"/>
                                <w:sz w:val="28"/>
                              </w:rPr>
                              <w:t xml:space="preserve">  </w:t>
                            </w:r>
                          </w:p>
                          <w:p w14:paraId="0EC7CE45" w14:textId="77777777" w:rsidR="00DC37A2" w:rsidRPr="00DC37A2" w:rsidRDefault="00DC37A2" w:rsidP="00DC37A2">
                            <w:pPr>
                              <w:spacing w:after="0"/>
                              <w:rPr>
                                <w:color w:val="002060"/>
                                <w:sz w:val="28"/>
                              </w:rPr>
                            </w:pPr>
                            <w:r w:rsidRPr="00DC37A2">
                              <w:rPr>
                                <w:color w:val="002060"/>
                                <w:sz w:val="28"/>
                              </w:rPr>
                              <w:t xml:space="preserve">Visit our webpage at </w:t>
                            </w:r>
                            <w:hyperlink r:id="rId10" w:history="1">
                              <w:r w:rsidRPr="00DC37A2">
                                <w:rPr>
                                  <w:rStyle w:val="Hyperlink"/>
                                  <w:sz w:val="28"/>
                                  <w:u w:val="single"/>
                                </w:rPr>
                                <w:t>www.oregonyouthdevelopmentcouncil.org</w:t>
                              </w:r>
                            </w:hyperlink>
                            <w:r>
                              <w:rPr>
                                <w:color w:val="002060"/>
                                <w:sz w:val="28"/>
                              </w:rPr>
                              <w:t xml:space="preserve"> </w:t>
                            </w:r>
                          </w:p>
                          <w:p w14:paraId="2240E856" w14:textId="77777777" w:rsidR="00DC37A2" w:rsidRPr="00E709F9" w:rsidRDefault="00DC37A2" w:rsidP="00DC37A2">
                            <w:pPr>
                              <w:spacing w:after="0"/>
                              <w:rPr>
                                <w:color w:val="002060"/>
                                <w:sz w:val="28"/>
                              </w:rPr>
                            </w:pPr>
                          </w:p>
                          <w:p w14:paraId="2F1DF8B8" w14:textId="77777777" w:rsidR="00E709F9" w:rsidRDefault="00E709F9">
                            <w:pPr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</w:p>
                          <w:p w14:paraId="2BDB7DA4" w14:textId="77777777" w:rsidR="00E709F9" w:rsidRPr="00E709F9" w:rsidRDefault="00E709F9">
                            <w:pPr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3F189" id="Text Box 253" o:spid="_x0000_s1030" type="#_x0000_t202" style="position:absolute;margin-left:-13.85pt;margin-top:578.1pt;width:387pt;height:1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" fillcolor="white [3201]" stroked="f" strokeweight=".5pt">
                <v:textbox>
                  <w:txbxContent>
                    <w:p w14:paraId="382236E3" w14:textId="77777777" w:rsidR="00E709F9" w:rsidRDefault="00E709F9" w:rsidP="00DC37A2">
                      <w:pPr>
                        <w:spacing w:after="0"/>
                        <w:rPr>
                          <w:b/>
                          <w:color w:val="002060"/>
                          <w:sz w:val="40"/>
                        </w:rPr>
                      </w:pPr>
                      <w:r w:rsidRPr="00E709F9">
                        <w:rPr>
                          <w:b/>
                          <w:color w:val="002060"/>
                          <w:sz w:val="40"/>
                        </w:rPr>
                        <w:t>For More Information</w:t>
                      </w:r>
                    </w:p>
                    <w:p w14:paraId="13A07C28" w14:textId="77777777" w:rsidR="00E709F9" w:rsidRDefault="00DC37A2" w:rsidP="00DC37A2">
                      <w:pPr>
                        <w:spacing w:after="0"/>
                        <w:rPr>
                          <w:color w:val="002060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 xml:space="preserve">Contact </w:t>
                      </w:r>
                      <w:r w:rsidR="00E709F9" w:rsidRPr="00DC37A2">
                        <w:rPr>
                          <w:color w:val="000000" w:themeColor="text1"/>
                          <w:sz w:val="28"/>
                        </w:rPr>
                        <w:t>Bill T. Hansell |</w:t>
                      </w:r>
                      <w:r w:rsidR="00E709F9">
                        <w:rPr>
                          <w:color w:val="002060"/>
                          <w:sz w:val="28"/>
                        </w:rPr>
                        <w:t xml:space="preserve"> </w:t>
                      </w:r>
                      <w:hyperlink r:id="rId11" w:history="1">
                        <w:r w:rsidR="00E709F9" w:rsidRPr="00E21866">
                          <w:rPr>
                            <w:rStyle w:val="ac"/>
                            <w:sz w:val="28"/>
                            <w:u w:val="single"/>
                          </w:rPr>
                          <w:t>bill.hansell@state.or.us</w:t>
                        </w:r>
                      </w:hyperlink>
                      <w:r w:rsidR="00E709F9">
                        <w:rPr>
                          <w:color w:val="002060"/>
                          <w:sz w:val="28"/>
                        </w:rPr>
                        <w:t xml:space="preserve">  </w:t>
                      </w:r>
                    </w:p>
                    <w:p w14:paraId="0EC7CE45" w14:textId="77777777" w:rsidR="00DC37A2" w:rsidRPr="00DC37A2" w:rsidRDefault="00DC37A2" w:rsidP="00DC37A2">
                      <w:pPr>
                        <w:spacing w:after="0"/>
                        <w:rPr>
                          <w:color w:val="002060"/>
                          <w:sz w:val="28"/>
                        </w:rPr>
                      </w:pPr>
                      <w:r w:rsidRPr="00DC37A2">
                        <w:rPr>
                          <w:color w:val="002060"/>
                          <w:sz w:val="28"/>
                        </w:rPr>
                        <w:t xml:space="preserve">Visit our webpage at </w:t>
                      </w:r>
                      <w:hyperlink r:id="rId12" w:history="1">
                        <w:r w:rsidRPr="00DC37A2">
                          <w:rPr>
                            <w:rStyle w:val="ac"/>
                            <w:sz w:val="28"/>
                            <w:u w:val="single"/>
                          </w:rPr>
                          <w:t>www.oregonyouthdevelopmentcouncil.org</w:t>
                        </w:r>
                      </w:hyperlink>
                      <w:r>
                        <w:rPr>
                          <w:color w:val="002060"/>
                          <w:sz w:val="28"/>
                        </w:rPr>
                        <w:t xml:space="preserve"> </w:t>
                      </w:r>
                    </w:p>
                    <w:p w14:paraId="2240E856" w14:textId="77777777" w:rsidR="00DC37A2" w:rsidRPr="00E709F9" w:rsidRDefault="00DC37A2" w:rsidP="00DC37A2">
                      <w:pPr>
                        <w:spacing w:after="0"/>
                        <w:rPr>
                          <w:color w:val="002060"/>
                          <w:sz w:val="28"/>
                        </w:rPr>
                      </w:pPr>
                    </w:p>
                    <w:p w14:paraId="2F1DF8B8" w14:textId="77777777" w:rsidR="00E709F9" w:rsidRDefault="00E709F9">
                      <w:pPr>
                        <w:rPr>
                          <w:b/>
                          <w:color w:val="002060"/>
                          <w:sz w:val="40"/>
                        </w:rPr>
                      </w:pPr>
                    </w:p>
                    <w:p w14:paraId="2BDB7DA4" w14:textId="77777777" w:rsidR="00E709F9" w:rsidRPr="00E709F9" w:rsidRDefault="00E709F9">
                      <w:pPr>
                        <w:rPr>
                          <w:b/>
                          <w:color w:val="00206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86B">
        <w:rPr>
          <w:sz w:val="28"/>
        </w:rPr>
        <w:t xml:space="preserve"> </w:t>
      </w:r>
    </w:p>
    <w:p w14:paraId="41ABA313" w14:textId="77777777" w:rsidR="00E66D14" w:rsidRPr="00E66D14" w:rsidRDefault="00E66D14" w:rsidP="00E66D14"/>
    <w:p w14:paraId="709BE492" w14:textId="77777777" w:rsidR="00E66D14" w:rsidRPr="00E66D14" w:rsidRDefault="00E66D14" w:rsidP="00E66D14"/>
    <w:p w14:paraId="279C989F" w14:textId="77777777" w:rsidR="00E66D14" w:rsidRPr="00E66D14" w:rsidRDefault="00E66D14" w:rsidP="00E66D14"/>
    <w:p w14:paraId="3D97CEAC" w14:textId="77777777" w:rsidR="00E66D14" w:rsidRPr="00E66D14" w:rsidRDefault="00E66D14" w:rsidP="00E66D14"/>
    <w:p w14:paraId="03E07E32" w14:textId="77777777" w:rsidR="00E66D14" w:rsidRPr="00E66D14" w:rsidRDefault="00E66D14" w:rsidP="00E66D14"/>
    <w:p w14:paraId="5655F23E" w14:textId="77777777" w:rsidR="00E66D14" w:rsidRPr="00E66D14" w:rsidRDefault="00E66D14" w:rsidP="00E66D14"/>
    <w:p w14:paraId="3A3B2990" w14:textId="77777777" w:rsidR="00E66D14" w:rsidRPr="00E66D14" w:rsidRDefault="00E66D14" w:rsidP="00E66D14"/>
    <w:p w14:paraId="0AB64884" w14:textId="77777777" w:rsidR="00E66D14" w:rsidRPr="00E66D14" w:rsidRDefault="00E66D14" w:rsidP="00E66D14"/>
    <w:p w14:paraId="0E08A335" w14:textId="77777777" w:rsidR="00E66D14" w:rsidRPr="00E66D14" w:rsidRDefault="00E66D14" w:rsidP="00E66D14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80E792" wp14:editId="364111CC">
                <wp:simplePos x="0" y="0"/>
                <wp:positionH relativeFrom="page">
                  <wp:posOffset>317500</wp:posOffset>
                </wp:positionH>
                <wp:positionV relativeFrom="paragraph">
                  <wp:posOffset>280670</wp:posOffset>
                </wp:positionV>
                <wp:extent cx="7132320" cy="2686050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2320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B0B8E" w14:textId="7DFA8905" w:rsidR="004114A4" w:rsidRPr="002D1343" w:rsidRDefault="002D1343" w:rsidP="004114A4">
                            <w:pPr>
                              <w:spacing w:after="0"/>
                              <w:rPr>
                                <w:rFonts w:ascii="Calibri" w:eastAsia="DFKai-SB" w:hAnsi="Calibri" w:cs="Calibri"/>
                                <w:b/>
                                <w:color w:val="002060"/>
                                <w:spacing w:val="-2"/>
                                <w:w w:val="70"/>
                                <w:sz w:val="40"/>
                              </w:rPr>
                            </w:pPr>
                            <w:r>
                              <w:rPr>
                                <w:rFonts w:ascii="Calibri" w:eastAsia="DFKai-SB" w:hAnsi="Calibri" w:cs="Calibri" w:hint="eastAsia"/>
                                <w:b/>
                                <w:color w:val="002060"/>
                                <w:spacing w:val="-2"/>
                                <w:w w:val="70"/>
                                <w:sz w:val="40"/>
                                <w:lang w:eastAsia="zh-TW"/>
                              </w:rPr>
                              <w:t>日期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b/>
                                <w:color w:val="002060"/>
                                <w:spacing w:val="-2"/>
                                <w:w w:val="70"/>
                                <w:sz w:val="40"/>
                              </w:rPr>
                              <w:t xml:space="preserve"> – </w:t>
                            </w:r>
                            <w:r>
                              <w:rPr>
                                <w:rFonts w:ascii="Calibri" w:eastAsia="DFKai-SB" w:hAnsi="Calibri" w:cs="Calibri" w:hint="eastAsia"/>
                                <w:b/>
                                <w:color w:val="002060"/>
                                <w:spacing w:val="-2"/>
                                <w:w w:val="70"/>
                                <w:sz w:val="40"/>
                                <w:lang w:eastAsia="zh-TW"/>
                              </w:rPr>
                              <w:t>時間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b/>
                                <w:color w:val="002060"/>
                                <w:spacing w:val="-2"/>
                                <w:w w:val="70"/>
                                <w:sz w:val="40"/>
                              </w:rPr>
                              <w:t xml:space="preserve"> – </w:t>
                            </w:r>
                            <w:r>
                              <w:rPr>
                                <w:rFonts w:ascii="Calibri" w:eastAsia="DFKai-SB" w:hAnsi="Calibri" w:cs="Calibri" w:hint="eastAsia"/>
                                <w:b/>
                                <w:color w:val="002060"/>
                                <w:spacing w:val="-2"/>
                                <w:w w:val="70"/>
                                <w:sz w:val="40"/>
                                <w:lang w:eastAsia="zh-TW"/>
                              </w:rPr>
                              <w:t>地點</w:t>
                            </w:r>
                          </w:p>
                          <w:p w14:paraId="0B5717F6" w14:textId="4A7F2C22" w:rsidR="004114A4" w:rsidRPr="002D1343" w:rsidRDefault="0046498F" w:rsidP="004114A4">
                            <w:pPr>
                              <w:spacing w:after="0"/>
                              <w:rPr>
                                <w:rFonts w:ascii="Calibri" w:eastAsia="DFKai-SB" w:hAnsi="Calibri" w:cs="Calibri"/>
                                <w:color w:val="000000" w:themeColor="text1"/>
                                <w:spacing w:val="-2"/>
                                <w:w w:val="70"/>
                                <w:sz w:val="28"/>
                              </w:rPr>
                            </w:pPr>
                            <w:r>
                              <w:rPr>
                                <w:rFonts w:ascii="Calibri" w:eastAsia="DFKai-SB" w:hAnsi="Calibri" w:cs="Calibri" w:hint="eastAsia"/>
                                <w:spacing w:val="-2"/>
                                <w:w w:val="70"/>
                                <w:sz w:val="28"/>
                                <w:szCs w:val="28"/>
                                <w:lang w:eastAsia="zh-TW"/>
                              </w:rPr>
                              <w:t>第一次</w:t>
                            </w:r>
                            <w:r w:rsidR="007243FE">
                              <w:rPr>
                                <w:rFonts w:ascii="Calibri" w:eastAsia="DFKai-SB" w:hAnsi="Calibri" w:cs="Calibri" w:hint="eastAsia"/>
                                <w:spacing w:val="-2"/>
                                <w:w w:val="70"/>
                                <w:sz w:val="28"/>
                                <w:szCs w:val="28"/>
                                <w:lang w:eastAsia="zh-TW"/>
                              </w:rPr>
                              <w:t>調查會</w:t>
                            </w:r>
                            <w:r w:rsidR="003315A1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：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[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  <w:highlight w:val="yellow"/>
                              </w:rPr>
                              <w:t>Date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]</w:t>
                            </w:r>
                            <w:r w:rsidR="003315A1">
                              <w:rPr>
                                <w:rFonts w:ascii="PMingLiU" w:eastAsia="PMingLiU" w:hAnsi="PMingLiU" w:cs="Calibri" w:hint="eastAsia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，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[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  <w:highlight w:val="yellow"/>
                              </w:rPr>
                              <w:t>Time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]</w:t>
                            </w:r>
                            <w:r w:rsidR="003315A1">
                              <w:rPr>
                                <w:rFonts w:ascii="PMingLiU" w:eastAsia="PMingLiU" w:hAnsi="PMingLiU" w:cs="Calibri" w:hint="eastAsia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，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[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  <w:highlight w:val="yellow"/>
                              </w:rPr>
                              <w:t>Location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273EF5E3" w14:textId="54231EB3" w:rsidR="00E36751" w:rsidRPr="002D1343" w:rsidRDefault="0061455A" w:rsidP="00E36751">
                            <w:pPr>
                              <w:spacing w:after="0"/>
                              <w:rPr>
                                <w:rFonts w:ascii="Calibri" w:eastAsia="DFKai-SB" w:hAnsi="Calibri" w:cs="Calibri"/>
                                <w:color w:val="000000" w:themeColor="text1"/>
                                <w:spacing w:val="-2"/>
                                <w:w w:val="70"/>
                                <w:sz w:val="28"/>
                              </w:rPr>
                            </w:pPr>
                            <w:r>
                              <w:rPr>
                                <w:rFonts w:ascii="Calibri" w:eastAsia="DFKai-SB" w:hAnsi="Calibri" w:cs="Calibri" w:hint="eastAsia"/>
                                <w:spacing w:val="-2"/>
                                <w:w w:val="70"/>
                                <w:sz w:val="28"/>
                                <w:szCs w:val="28"/>
                                <w:lang w:eastAsia="zh-TW"/>
                              </w:rPr>
                              <w:t>第二次調查會</w:t>
                            </w:r>
                            <w:r w:rsidR="003315A1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：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[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  <w:highlight w:val="yellow"/>
                              </w:rPr>
                              <w:t>Date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]</w:t>
                            </w:r>
                            <w:r w:rsidR="003315A1">
                              <w:rPr>
                                <w:rFonts w:ascii="PMingLiU" w:eastAsia="PMingLiU" w:hAnsi="PMingLiU" w:cs="Calibri" w:hint="eastAsia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，</w:t>
                            </w:r>
                            <w:r w:rsidR="003315A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[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  <w:highlight w:val="yellow"/>
                              </w:rPr>
                              <w:t>Time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]</w:t>
                            </w:r>
                            <w:r w:rsidR="003315A1">
                              <w:rPr>
                                <w:rFonts w:ascii="PMingLiU" w:eastAsia="PMingLiU" w:hAnsi="PMingLiU" w:cs="Calibri" w:hint="eastAsia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，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[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  <w:highlight w:val="yellow"/>
                              </w:rPr>
                              <w:t>Location</w:t>
                            </w:r>
                            <w:r w:rsidR="00E36751"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356BBDD0" w14:textId="77777777" w:rsidR="0090048B" w:rsidRPr="002D1343" w:rsidRDefault="0090048B" w:rsidP="0090048B">
                            <w:pPr>
                              <w:spacing w:after="0"/>
                              <w:rPr>
                                <w:rFonts w:ascii="Calibri" w:eastAsia="DFKai-SB" w:hAnsi="Calibri" w:cs="Calibri"/>
                                <w:color w:val="000000" w:themeColor="text1"/>
                                <w:spacing w:val="-2"/>
                                <w:w w:val="70"/>
                                <w:sz w:val="28"/>
                              </w:rPr>
                            </w:pPr>
                          </w:p>
                          <w:p w14:paraId="015D9ED2" w14:textId="5F2A6AED" w:rsidR="00E36751" w:rsidRPr="002D1343" w:rsidRDefault="0046498F" w:rsidP="0090048B">
                            <w:pPr>
                              <w:spacing w:after="0"/>
                              <w:rPr>
                                <w:rFonts w:ascii="Calibri" w:eastAsia="DFKai-SB" w:hAnsi="Calibri" w:cs="Calibri"/>
                                <w:b/>
                                <w:color w:val="002060"/>
                                <w:spacing w:val="-2"/>
                                <w:w w:val="70"/>
                                <w:sz w:val="40"/>
                              </w:rPr>
                            </w:pPr>
                            <w:r>
                              <w:rPr>
                                <w:rFonts w:ascii="Calibri" w:eastAsia="DFKai-SB" w:hAnsi="Calibri" w:cs="Calibri" w:hint="eastAsia"/>
                                <w:b/>
                                <w:color w:val="002060"/>
                                <w:spacing w:val="-2"/>
                                <w:w w:val="70"/>
                                <w:sz w:val="40"/>
                                <w:lang w:eastAsia="zh-TW"/>
                              </w:rPr>
                              <w:t>不克參加意見調查會</w:t>
                            </w:r>
                            <w:r w:rsidR="003315A1">
                              <w:rPr>
                                <w:rFonts w:ascii="DFKai-SB" w:eastAsia="DFKai-SB" w:hAnsi="DFKai-SB" w:cs="Calibri" w:hint="eastAsia"/>
                                <w:b/>
                                <w:color w:val="002060"/>
                                <w:spacing w:val="-2"/>
                                <w:w w:val="70"/>
                                <w:sz w:val="40"/>
                              </w:rPr>
                              <w:t>？</w:t>
                            </w:r>
                          </w:p>
                          <w:p w14:paraId="7FA291FC" w14:textId="77777777" w:rsidR="00E36751" w:rsidRPr="002D1343" w:rsidRDefault="00E36751" w:rsidP="0090048B">
                            <w:pPr>
                              <w:spacing w:after="0"/>
                              <w:rPr>
                                <w:rFonts w:ascii="Calibri" w:eastAsia="DFKai-SB" w:hAnsi="Calibri" w:cs="Calibri"/>
                                <w:color w:val="000000" w:themeColor="text1"/>
                                <w:spacing w:val="-2"/>
                                <w:w w:val="70"/>
                                <w:sz w:val="28"/>
                              </w:rPr>
                            </w:pPr>
                            <w:r w:rsidRPr="002D1343">
                              <w:rPr>
                                <w:rFonts w:ascii="Calibri" w:eastAsia="DFKai-SB" w:hAnsi="Calibri" w:cs="Calibri"/>
                                <w:color w:val="000000" w:themeColor="text1"/>
                                <w:spacing w:val="-2"/>
                                <w:w w:val="70"/>
                                <w:sz w:val="28"/>
                              </w:rPr>
                              <w:t>[</w:t>
                            </w:r>
                            <w:r w:rsidRPr="002D1343">
                              <w:rPr>
                                <w:rFonts w:ascii="Calibri" w:eastAsia="DFKai-SB" w:hAnsi="Calibri" w:cs="Calibri"/>
                                <w:color w:val="000000" w:themeColor="text1"/>
                                <w:spacing w:val="-2"/>
                                <w:w w:val="70"/>
                                <w:sz w:val="28"/>
                                <w:highlight w:val="yellow"/>
                              </w:rPr>
                              <w:t>Learn about other ways to engage here, e.g., survey</w:t>
                            </w:r>
                            <w:r w:rsidRPr="002D1343">
                              <w:rPr>
                                <w:rFonts w:ascii="Calibri" w:eastAsia="DFKai-SB" w:hAnsi="Calibri" w:cs="Calibri"/>
                                <w:color w:val="000000" w:themeColor="text1"/>
                                <w:spacing w:val="-2"/>
                                <w:w w:val="70"/>
                                <w:sz w:val="28"/>
                              </w:rPr>
                              <w:t>]</w:t>
                            </w:r>
                          </w:p>
                          <w:p w14:paraId="1AC77D7E" w14:textId="77777777" w:rsidR="00E36751" w:rsidRPr="002D1343" w:rsidRDefault="00E36751" w:rsidP="0090048B">
                            <w:pPr>
                              <w:spacing w:after="0"/>
                              <w:rPr>
                                <w:rFonts w:ascii="Calibri" w:eastAsia="DFKai-SB" w:hAnsi="Calibri" w:cs="Calibri"/>
                                <w:color w:val="000000" w:themeColor="text1"/>
                                <w:spacing w:val="-2"/>
                                <w:w w:val="70"/>
                                <w:sz w:val="28"/>
                              </w:rPr>
                            </w:pPr>
                          </w:p>
                          <w:p w14:paraId="7225FD0C" w14:textId="0A643C8C" w:rsidR="0038247D" w:rsidRPr="002D1343" w:rsidRDefault="00533BD2" w:rsidP="0090048B">
                            <w:pPr>
                              <w:spacing w:after="0"/>
                              <w:rPr>
                                <w:rFonts w:ascii="Calibri" w:eastAsia="DFKai-SB" w:hAnsi="Calibri" w:cs="Calibri"/>
                                <w:b/>
                                <w:color w:val="002060"/>
                                <w:spacing w:val="-2"/>
                                <w:w w:val="70"/>
                                <w:sz w:val="40"/>
                                <w:lang w:eastAsia="zh-TW"/>
                              </w:rPr>
                            </w:pPr>
                            <w:r>
                              <w:rPr>
                                <w:rFonts w:ascii="Calibri" w:eastAsia="DFKai-SB" w:hAnsi="Calibri" w:cs="Calibri" w:hint="eastAsia"/>
                                <w:b/>
                                <w:color w:val="002060"/>
                                <w:spacing w:val="-2"/>
                                <w:w w:val="70"/>
                                <w:sz w:val="40"/>
                                <w:lang w:eastAsia="zh-TW"/>
                              </w:rPr>
                              <w:t>詳情</w:t>
                            </w:r>
                            <w:r w:rsidR="00AF60D5">
                              <w:rPr>
                                <w:rFonts w:ascii="Calibri" w:eastAsia="DFKai-SB" w:hAnsi="Calibri" w:cs="Calibri" w:hint="eastAsia"/>
                                <w:b/>
                                <w:color w:val="002060"/>
                                <w:spacing w:val="-2"/>
                                <w:w w:val="70"/>
                                <w:sz w:val="40"/>
                                <w:lang w:eastAsia="zh-TW"/>
                              </w:rPr>
                              <w:t>內容</w:t>
                            </w:r>
                          </w:p>
                          <w:p w14:paraId="3669B0FE" w14:textId="6D2C229F" w:rsidR="0038247D" w:rsidRPr="002D1343" w:rsidRDefault="000F0ECF" w:rsidP="0090048B">
                            <w:pPr>
                              <w:spacing w:after="0"/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Calibri" w:eastAsia="DFKai-SB" w:hAnsi="Calibri" w:cs="Calibri" w:hint="eastAsia"/>
                                <w:spacing w:val="-2"/>
                                <w:w w:val="70"/>
                                <w:sz w:val="28"/>
                                <w:lang w:eastAsia="zh-TW"/>
                              </w:rPr>
                              <w:t>請上網查詢</w:t>
                            </w:r>
                            <w:r w:rsidR="007F34C0">
                              <w:fldChar w:fldCharType="begin"/>
                            </w:r>
                            <w:r w:rsidR="007F34C0">
                              <w:rPr>
                                <w:lang w:eastAsia="zh-TW"/>
                              </w:rPr>
                              <w:instrText xml:space="preserve"> HYPERLINK "http://www.youthdevelopmentcouncil.org" </w:instrText>
                            </w:r>
                            <w:r w:rsidR="007F34C0">
                              <w:fldChar w:fldCharType="separate"/>
                            </w:r>
                            <w:r w:rsidR="00E36751" w:rsidRPr="002D1343">
                              <w:rPr>
                                <w:rStyle w:val="Hyperlink"/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u w:val="single"/>
                                <w:lang w:eastAsia="zh-TW"/>
                              </w:rPr>
                              <w:t>[webpage]</w:t>
                            </w:r>
                            <w:r w:rsidR="007F34C0">
                              <w:rPr>
                                <w:rStyle w:val="Hyperlink"/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u w:val="single"/>
                                <w:lang w:eastAsia="zh-TW"/>
                              </w:rPr>
                              <w:fldChar w:fldCharType="end"/>
                            </w:r>
                            <w:r>
                              <w:rPr>
                                <w:rFonts w:ascii="Calibri" w:eastAsia="DFKai-SB" w:hAnsi="Calibri" w:cs="Calibri" w:hint="eastAsia"/>
                                <w:spacing w:val="-2"/>
                                <w:w w:val="70"/>
                                <w:sz w:val="28"/>
                                <w:lang w:eastAsia="zh-TW"/>
                              </w:rPr>
                              <w:t>或聯絡我們的人員</w:t>
                            </w:r>
                            <w:r w:rsidR="000219CE">
                              <w:rPr>
                                <w:rFonts w:ascii="PMingLiU" w:eastAsia="PMingLiU" w:hAnsi="PMingLiU" w:cs="Calibri" w:hint="eastAsia"/>
                                <w:spacing w:val="-2"/>
                                <w:w w:val="70"/>
                                <w:sz w:val="28"/>
                                <w:lang w:eastAsia="zh-TW"/>
                              </w:rPr>
                              <w:t>：</w:t>
                            </w:r>
                          </w:p>
                          <w:p w14:paraId="0FB7CF07" w14:textId="77777777" w:rsidR="0038247D" w:rsidRPr="002D1343" w:rsidRDefault="00E36751" w:rsidP="0090048B">
                            <w:pPr>
                              <w:spacing w:after="0"/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</w:rPr>
                            </w:pPr>
                            <w:r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highlight w:val="yellow"/>
                              </w:rPr>
                              <w:t>Staff Name</w:t>
                            </w:r>
                            <w:r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</w:rPr>
                              <w:t xml:space="preserve"> | [</w:t>
                            </w:r>
                            <w:r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highlight w:val="yellow"/>
                              </w:rPr>
                              <w:t>Email</w:t>
                            </w:r>
                            <w:r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</w:rPr>
                              <w:t>] | [</w:t>
                            </w:r>
                            <w:r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  <w:highlight w:val="yellow"/>
                              </w:rPr>
                              <w:t>Phone</w:t>
                            </w:r>
                            <w:r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</w:rPr>
                              <w:t>]</w:t>
                            </w:r>
                          </w:p>
                          <w:p w14:paraId="198DEF5A" w14:textId="77777777" w:rsidR="00E36751" w:rsidRPr="002D1343" w:rsidRDefault="00E36751" w:rsidP="0090048B">
                            <w:pPr>
                              <w:spacing w:after="0"/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4"/>
                              </w:rPr>
                            </w:pPr>
                          </w:p>
                          <w:p w14:paraId="7523FED3" w14:textId="474EE6D9" w:rsidR="00E36751" w:rsidRPr="002D1343" w:rsidRDefault="00E36751" w:rsidP="0090048B">
                            <w:pPr>
                              <w:spacing w:after="0"/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8"/>
                              </w:rPr>
                            </w:pPr>
                            <w:r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4"/>
                              </w:rPr>
                              <w:t>Follow on Twitter</w:t>
                            </w:r>
                            <w:r w:rsidR="003315A1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4"/>
                              </w:rPr>
                              <w:t>：</w:t>
                            </w:r>
                            <w:r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4"/>
                              </w:rPr>
                              <w:t>@</w:t>
                            </w:r>
                            <w:proofErr w:type="spellStart"/>
                            <w:r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4"/>
                              </w:rPr>
                              <w:t>OrDeptEd</w:t>
                            </w:r>
                            <w:proofErr w:type="spellEnd"/>
                            <w:r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4"/>
                              </w:rPr>
                              <w:t xml:space="preserve">   #</w:t>
                            </w:r>
                            <w:proofErr w:type="spellStart"/>
                            <w:r w:rsidRPr="002D1343">
                              <w:rPr>
                                <w:rFonts w:ascii="Calibri" w:eastAsia="DFKai-SB" w:hAnsi="Calibri" w:cs="Calibri"/>
                                <w:spacing w:val="-2"/>
                                <w:w w:val="70"/>
                                <w:sz w:val="24"/>
                              </w:rPr>
                              <w:t>studentsuccess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0E792" id="Text Box 250" o:spid="_x0000_s1031" type="#_x0000_t202" style="position:absolute;margin-left:25pt;margin-top:22.1pt;width:561.6pt;height:211.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" fillcolor="white [3201]" stroked="f" strokeweight=".5pt">
                <v:textbox>
                  <w:txbxContent>
                    <w:p w14:paraId="41DB0B8E" w14:textId="7DFA8905" w:rsidR="004114A4" w:rsidRPr="002D1343" w:rsidRDefault="002D1343" w:rsidP="004114A4">
                      <w:pPr>
                        <w:spacing w:after="0"/>
                        <w:rPr>
                          <w:rFonts w:ascii="Calibri" w:eastAsia="DFKai-SB" w:hAnsi="Calibri" w:cs="Calibri"/>
                          <w:b/>
                          <w:color w:val="002060"/>
                          <w:spacing w:val="-2"/>
                          <w:w w:val="70"/>
                          <w:sz w:val="40"/>
                        </w:rPr>
                      </w:pPr>
                      <w:r>
                        <w:rPr>
                          <w:rFonts w:ascii="Calibri" w:eastAsia="DFKai-SB" w:hAnsi="Calibri" w:cs="Calibri" w:hint="eastAsia"/>
                          <w:b/>
                          <w:color w:val="002060"/>
                          <w:spacing w:val="-2"/>
                          <w:w w:val="70"/>
                          <w:sz w:val="40"/>
                          <w:lang w:eastAsia="zh-TW"/>
                        </w:rPr>
                        <w:t>日期</w:t>
                      </w:r>
                      <w:r w:rsidR="00E36751" w:rsidRPr="002D1343">
                        <w:rPr>
                          <w:rFonts w:ascii="Calibri" w:eastAsia="DFKai-SB" w:hAnsi="Calibri" w:cs="Calibri"/>
                          <w:b/>
                          <w:color w:val="002060"/>
                          <w:spacing w:val="-2"/>
                          <w:w w:val="70"/>
                          <w:sz w:val="40"/>
                        </w:rPr>
                        <w:t xml:space="preserve"> – </w:t>
                      </w:r>
                      <w:r>
                        <w:rPr>
                          <w:rFonts w:ascii="Calibri" w:eastAsia="DFKai-SB" w:hAnsi="Calibri" w:cs="Calibri" w:hint="eastAsia"/>
                          <w:b/>
                          <w:color w:val="002060"/>
                          <w:spacing w:val="-2"/>
                          <w:w w:val="70"/>
                          <w:sz w:val="40"/>
                          <w:lang w:eastAsia="zh-TW"/>
                        </w:rPr>
                        <w:t>時間</w:t>
                      </w:r>
                      <w:r w:rsidR="00E36751" w:rsidRPr="002D1343">
                        <w:rPr>
                          <w:rFonts w:ascii="Calibri" w:eastAsia="DFKai-SB" w:hAnsi="Calibri" w:cs="Calibri"/>
                          <w:b/>
                          <w:color w:val="002060"/>
                          <w:spacing w:val="-2"/>
                          <w:w w:val="70"/>
                          <w:sz w:val="40"/>
                        </w:rPr>
                        <w:t xml:space="preserve"> – </w:t>
                      </w:r>
                      <w:r>
                        <w:rPr>
                          <w:rFonts w:ascii="Calibri" w:eastAsia="DFKai-SB" w:hAnsi="Calibri" w:cs="Calibri" w:hint="eastAsia"/>
                          <w:b/>
                          <w:color w:val="002060"/>
                          <w:spacing w:val="-2"/>
                          <w:w w:val="70"/>
                          <w:sz w:val="40"/>
                          <w:lang w:eastAsia="zh-TW"/>
                        </w:rPr>
                        <w:t>地點</w:t>
                      </w:r>
                    </w:p>
                    <w:p w14:paraId="0B5717F6" w14:textId="4A7F2C22" w:rsidR="004114A4" w:rsidRPr="002D1343" w:rsidRDefault="0046498F" w:rsidP="004114A4">
                      <w:pPr>
                        <w:spacing w:after="0"/>
                        <w:rPr>
                          <w:rFonts w:ascii="Calibri" w:eastAsia="DFKai-SB" w:hAnsi="Calibri" w:cs="Calibri"/>
                          <w:color w:val="000000" w:themeColor="text1"/>
                          <w:spacing w:val="-2"/>
                          <w:w w:val="70"/>
                          <w:sz w:val="28"/>
                        </w:rPr>
                      </w:pPr>
                      <w:r>
                        <w:rPr>
                          <w:rFonts w:ascii="Calibri" w:eastAsia="DFKai-SB" w:hAnsi="Calibri" w:cs="Calibri" w:hint="eastAsia"/>
                          <w:spacing w:val="-2"/>
                          <w:w w:val="70"/>
                          <w:sz w:val="28"/>
                          <w:szCs w:val="28"/>
                          <w:lang w:eastAsia="zh-TW"/>
                        </w:rPr>
                        <w:t>第一次</w:t>
                      </w:r>
                      <w:r w:rsidR="007243FE">
                        <w:rPr>
                          <w:rFonts w:ascii="Calibri" w:eastAsia="DFKai-SB" w:hAnsi="Calibri" w:cs="Calibri" w:hint="eastAsia"/>
                          <w:spacing w:val="-2"/>
                          <w:w w:val="70"/>
                          <w:sz w:val="28"/>
                          <w:szCs w:val="28"/>
                          <w:lang w:eastAsia="zh-TW"/>
                        </w:rPr>
                        <w:t>調查會</w:t>
                      </w:r>
                      <w:r w:rsidR="003315A1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</w:rPr>
                        <w:t>：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</w:rPr>
                        <w:t>[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  <w:highlight w:val="yellow"/>
                        </w:rPr>
                        <w:t>Date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</w:rPr>
                        <w:t>]</w:t>
                      </w:r>
                      <w:r w:rsidR="003315A1">
                        <w:rPr>
                          <w:rFonts w:ascii="PMingLiU" w:eastAsia="PMingLiU" w:hAnsi="PMingLiU" w:cs="Calibri" w:hint="eastAsia"/>
                          <w:spacing w:val="-2"/>
                          <w:w w:val="70"/>
                          <w:sz w:val="28"/>
                          <w:szCs w:val="28"/>
                        </w:rPr>
                        <w:t>，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</w:rPr>
                        <w:t>[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  <w:highlight w:val="yellow"/>
                        </w:rPr>
                        <w:t>Time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</w:rPr>
                        <w:t>]</w:t>
                      </w:r>
                      <w:r w:rsidR="003315A1">
                        <w:rPr>
                          <w:rFonts w:ascii="PMingLiU" w:eastAsia="PMingLiU" w:hAnsi="PMingLiU" w:cs="Calibri" w:hint="eastAsia"/>
                          <w:spacing w:val="-2"/>
                          <w:w w:val="70"/>
                          <w:sz w:val="28"/>
                          <w:szCs w:val="28"/>
                        </w:rPr>
                        <w:t>，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</w:rPr>
                        <w:t>[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  <w:highlight w:val="yellow"/>
                        </w:rPr>
                        <w:t>Location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</w:rPr>
                        <w:t>]</w:t>
                      </w:r>
                    </w:p>
                    <w:p w14:paraId="273EF5E3" w14:textId="54231EB3" w:rsidR="00E36751" w:rsidRPr="002D1343" w:rsidRDefault="0061455A" w:rsidP="00E36751">
                      <w:pPr>
                        <w:spacing w:after="0"/>
                        <w:rPr>
                          <w:rFonts w:ascii="Calibri" w:eastAsia="DFKai-SB" w:hAnsi="Calibri" w:cs="Calibri"/>
                          <w:color w:val="000000" w:themeColor="text1"/>
                          <w:spacing w:val="-2"/>
                          <w:w w:val="70"/>
                          <w:sz w:val="28"/>
                        </w:rPr>
                      </w:pPr>
                      <w:r>
                        <w:rPr>
                          <w:rFonts w:ascii="Calibri" w:eastAsia="DFKai-SB" w:hAnsi="Calibri" w:cs="Calibri" w:hint="eastAsia"/>
                          <w:spacing w:val="-2"/>
                          <w:w w:val="70"/>
                          <w:sz w:val="28"/>
                          <w:szCs w:val="28"/>
                          <w:lang w:eastAsia="zh-TW"/>
                        </w:rPr>
                        <w:t>第二次調查會</w:t>
                      </w:r>
                      <w:r w:rsidR="003315A1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</w:rPr>
                        <w:t>：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</w:rPr>
                        <w:t>[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  <w:highlight w:val="yellow"/>
                        </w:rPr>
                        <w:t>Date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</w:rPr>
                        <w:t>]</w:t>
                      </w:r>
                      <w:r w:rsidR="003315A1">
                        <w:rPr>
                          <w:rFonts w:ascii="PMingLiU" w:eastAsia="PMingLiU" w:hAnsi="PMingLiU" w:cs="Calibri" w:hint="eastAsia"/>
                          <w:spacing w:val="-2"/>
                          <w:w w:val="70"/>
                          <w:sz w:val="28"/>
                          <w:szCs w:val="28"/>
                        </w:rPr>
                        <w:t>，</w:t>
                      </w:r>
                      <w:r w:rsidR="003315A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</w:rPr>
                        <w:t>[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  <w:highlight w:val="yellow"/>
                        </w:rPr>
                        <w:t>Time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</w:rPr>
                        <w:t>]</w:t>
                      </w:r>
                      <w:r w:rsidR="003315A1">
                        <w:rPr>
                          <w:rFonts w:ascii="PMingLiU" w:eastAsia="PMingLiU" w:hAnsi="PMingLiU" w:cs="Calibri" w:hint="eastAsia"/>
                          <w:spacing w:val="-2"/>
                          <w:w w:val="70"/>
                          <w:sz w:val="28"/>
                          <w:szCs w:val="28"/>
                        </w:rPr>
                        <w:t>，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</w:rPr>
                        <w:t>[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  <w:highlight w:val="yellow"/>
                        </w:rPr>
                        <w:t>Location</w:t>
                      </w:r>
                      <w:r w:rsidR="00E36751"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szCs w:val="28"/>
                        </w:rPr>
                        <w:t>]</w:t>
                      </w:r>
                    </w:p>
                    <w:p w14:paraId="356BBDD0" w14:textId="77777777" w:rsidR="0090048B" w:rsidRPr="002D1343" w:rsidRDefault="0090048B" w:rsidP="0090048B">
                      <w:pPr>
                        <w:spacing w:after="0"/>
                        <w:rPr>
                          <w:rFonts w:ascii="Calibri" w:eastAsia="DFKai-SB" w:hAnsi="Calibri" w:cs="Calibri"/>
                          <w:color w:val="000000" w:themeColor="text1"/>
                          <w:spacing w:val="-2"/>
                          <w:w w:val="70"/>
                          <w:sz w:val="28"/>
                        </w:rPr>
                      </w:pPr>
                    </w:p>
                    <w:p w14:paraId="015D9ED2" w14:textId="5F2A6AED" w:rsidR="00E36751" w:rsidRPr="002D1343" w:rsidRDefault="0046498F" w:rsidP="0090048B">
                      <w:pPr>
                        <w:spacing w:after="0"/>
                        <w:rPr>
                          <w:rFonts w:ascii="Calibri" w:eastAsia="DFKai-SB" w:hAnsi="Calibri" w:cs="Calibri"/>
                          <w:b/>
                          <w:color w:val="002060"/>
                          <w:spacing w:val="-2"/>
                          <w:w w:val="70"/>
                          <w:sz w:val="40"/>
                        </w:rPr>
                      </w:pPr>
                      <w:r>
                        <w:rPr>
                          <w:rFonts w:ascii="Calibri" w:eastAsia="DFKai-SB" w:hAnsi="Calibri" w:cs="Calibri" w:hint="eastAsia"/>
                          <w:b/>
                          <w:color w:val="002060"/>
                          <w:spacing w:val="-2"/>
                          <w:w w:val="70"/>
                          <w:sz w:val="40"/>
                          <w:lang w:eastAsia="zh-TW"/>
                        </w:rPr>
                        <w:t>不克參加意見調查會</w:t>
                      </w:r>
                      <w:r w:rsidR="003315A1">
                        <w:rPr>
                          <w:rFonts w:ascii="DFKai-SB" w:eastAsia="DFKai-SB" w:hAnsi="DFKai-SB" w:cs="Calibri" w:hint="eastAsia"/>
                          <w:b/>
                          <w:color w:val="002060"/>
                          <w:spacing w:val="-2"/>
                          <w:w w:val="70"/>
                          <w:sz w:val="40"/>
                        </w:rPr>
                        <w:t>？</w:t>
                      </w:r>
                    </w:p>
                    <w:p w14:paraId="7FA291FC" w14:textId="77777777" w:rsidR="00E36751" w:rsidRPr="002D1343" w:rsidRDefault="00E36751" w:rsidP="0090048B">
                      <w:pPr>
                        <w:spacing w:after="0"/>
                        <w:rPr>
                          <w:rFonts w:ascii="Calibri" w:eastAsia="DFKai-SB" w:hAnsi="Calibri" w:cs="Calibri"/>
                          <w:color w:val="000000" w:themeColor="text1"/>
                          <w:spacing w:val="-2"/>
                          <w:w w:val="70"/>
                          <w:sz w:val="28"/>
                        </w:rPr>
                      </w:pPr>
                      <w:r w:rsidRPr="002D1343">
                        <w:rPr>
                          <w:rFonts w:ascii="Calibri" w:eastAsia="DFKai-SB" w:hAnsi="Calibri" w:cs="Calibri"/>
                          <w:color w:val="000000" w:themeColor="text1"/>
                          <w:spacing w:val="-2"/>
                          <w:w w:val="70"/>
                          <w:sz w:val="28"/>
                        </w:rPr>
                        <w:t>[</w:t>
                      </w:r>
                      <w:r w:rsidRPr="002D1343">
                        <w:rPr>
                          <w:rFonts w:ascii="Calibri" w:eastAsia="DFKai-SB" w:hAnsi="Calibri" w:cs="Calibri"/>
                          <w:color w:val="000000" w:themeColor="text1"/>
                          <w:spacing w:val="-2"/>
                          <w:w w:val="70"/>
                          <w:sz w:val="28"/>
                          <w:highlight w:val="yellow"/>
                        </w:rPr>
                        <w:t>Learn about other ways to engage here, e.g., survey</w:t>
                      </w:r>
                      <w:r w:rsidRPr="002D1343">
                        <w:rPr>
                          <w:rFonts w:ascii="Calibri" w:eastAsia="DFKai-SB" w:hAnsi="Calibri" w:cs="Calibri"/>
                          <w:color w:val="000000" w:themeColor="text1"/>
                          <w:spacing w:val="-2"/>
                          <w:w w:val="70"/>
                          <w:sz w:val="28"/>
                        </w:rPr>
                        <w:t>]</w:t>
                      </w:r>
                    </w:p>
                    <w:p w14:paraId="1AC77D7E" w14:textId="77777777" w:rsidR="00E36751" w:rsidRPr="002D1343" w:rsidRDefault="00E36751" w:rsidP="0090048B">
                      <w:pPr>
                        <w:spacing w:after="0"/>
                        <w:rPr>
                          <w:rFonts w:ascii="Calibri" w:eastAsia="DFKai-SB" w:hAnsi="Calibri" w:cs="Calibri"/>
                          <w:color w:val="000000" w:themeColor="text1"/>
                          <w:spacing w:val="-2"/>
                          <w:w w:val="70"/>
                          <w:sz w:val="28"/>
                        </w:rPr>
                      </w:pPr>
                    </w:p>
                    <w:p w14:paraId="7225FD0C" w14:textId="0A643C8C" w:rsidR="0038247D" w:rsidRPr="002D1343" w:rsidRDefault="00533BD2" w:rsidP="0090048B">
                      <w:pPr>
                        <w:spacing w:after="0"/>
                        <w:rPr>
                          <w:rFonts w:ascii="Calibri" w:eastAsia="DFKai-SB" w:hAnsi="Calibri" w:cs="Calibri"/>
                          <w:b/>
                          <w:color w:val="002060"/>
                          <w:spacing w:val="-2"/>
                          <w:w w:val="70"/>
                          <w:sz w:val="40"/>
                          <w:lang w:eastAsia="zh-TW"/>
                        </w:rPr>
                      </w:pPr>
                      <w:r>
                        <w:rPr>
                          <w:rFonts w:ascii="Calibri" w:eastAsia="DFKai-SB" w:hAnsi="Calibri" w:cs="Calibri" w:hint="eastAsia"/>
                          <w:b/>
                          <w:color w:val="002060"/>
                          <w:spacing w:val="-2"/>
                          <w:w w:val="70"/>
                          <w:sz w:val="40"/>
                          <w:lang w:eastAsia="zh-TW"/>
                        </w:rPr>
                        <w:t>詳情</w:t>
                      </w:r>
                      <w:r w:rsidR="00AF60D5">
                        <w:rPr>
                          <w:rFonts w:ascii="Calibri" w:eastAsia="DFKai-SB" w:hAnsi="Calibri" w:cs="Calibri" w:hint="eastAsia"/>
                          <w:b/>
                          <w:color w:val="002060"/>
                          <w:spacing w:val="-2"/>
                          <w:w w:val="70"/>
                          <w:sz w:val="40"/>
                          <w:lang w:eastAsia="zh-TW"/>
                        </w:rPr>
                        <w:t>內容</w:t>
                      </w:r>
                    </w:p>
                    <w:p w14:paraId="3669B0FE" w14:textId="6D2C229F" w:rsidR="0038247D" w:rsidRPr="002D1343" w:rsidRDefault="000F0ECF" w:rsidP="0090048B">
                      <w:pPr>
                        <w:spacing w:after="0"/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lang w:eastAsia="zh-TW"/>
                        </w:rPr>
                      </w:pPr>
                      <w:r>
                        <w:rPr>
                          <w:rFonts w:ascii="Calibri" w:eastAsia="DFKai-SB" w:hAnsi="Calibri" w:cs="Calibri" w:hint="eastAsia"/>
                          <w:spacing w:val="-2"/>
                          <w:w w:val="70"/>
                          <w:sz w:val="28"/>
                          <w:lang w:eastAsia="zh-TW"/>
                        </w:rPr>
                        <w:t>請上網查詢</w:t>
                      </w:r>
                      <w:r w:rsidR="007F34C0">
                        <w:fldChar w:fldCharType="begin"/>
                      </w:r>
                      <w:r w:rsidR="007F34C0">
                        <w:rPr>
                          <w:lang w:eastAsia="zh-TW"/>
                        </w:rPr>
                        <w:instrText xml:space="preserve"> HYPERLINK "http://www.youthdevelopmentcouncil.org" </w:instrText>
                      </w:r>
                      <w:r w:rsidR="007F34C0">
                        <w:fldChar w:fldCharType="separate"/>
                      </w:r>
                      <w:r w:rsidR="00E36751" w:rsidRPr="002D1343">
                        <w:rPr>
                          <w:rStyle w:val="Hyperlink"/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u w:val="single"/>
                          <w:lang w:eastAsia="zh-TW"/>
                        </w:rPr>
                        <w:t>[webpage]</w:t>
                      </w:r>
                      <w:r w:rsidR="007F34C0">
                        <w:rPr>
                          <w:rStyle w:val="Hyperlink"/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u w:val="single"/>
                          <w:lang w:eastAsia="zh-TW"/>
                        </w:rPr>
                        <w:fldChar w:fldCharType="end"/>
                      </w:r>
                      <w:r>
                        <w:rPr>
                          <w:rFonts w:ascii="Calibri" w:eastAsia="DFKai-SB" w:hAnsi="Calibri" w:cs="Calibri" w:hint="eastAsia"/>
                          <w:spacing w:val="-2"/>
                          <w:w w:val="70"/>
                          <w:sz w:val="28"/>
                          <w:lang w:eastAsia="zh-TW"/>
                        </w:rPr>
                        <w:t>或聯絡我們的人員</w:t>
                      </w:r>
                      <w:r w:rsidR="000219CE">
                        <w:rPr>
                          <w:rFonts w:ascii="PMingLiU" w:eastAsia="PMingLiU" w:hAnsi="PMingLiU" w:cs="Calibri" w:hint="eastAsia"/>
                          <w:spacing w:val="-2"/>
                          <w:w w:val="70"/>
                          <w:sz w:val="28"/>
                          <w:lang w:eastAsia="zh-TW"/>
                        </w:rPr>
                        <w:t>：</w:t>
                      </w:r>
                    </w:p>
                    <w:p w14:paraId="0FB7CF07" w14:textId="77777777" w:rsidR="0038247D" w:rsidRPr="002D1343" w:rsidRDefault="00E36751" w:rsidP="0090048B">
                      <w:pPr>
                        <w:spacing w:after="0"/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</w:rPr>
                      </w:pPr>
                      <w:r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highlight w:val="yellow"/>
                        </w:rPr>
                        <w:t>Staff Name</w:t>
                      </w:r>
                      <w:r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</w:rPr>
                        <w:t xml:space="preserve"> | [</w:t>
                      </w:r>
                      <w:r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highlight w:val="yellow"/>
                        </w:rPr>
                        <w:t>Email</w:t>
                      </w:r>
                      <w:r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</w:rPr>
                        <w:t>] | [</w:t>
                      </w:r>
                      <w:r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  <w:highlight w:val="yellow"/>
                        </w:rPr>
                        <w:t>Phone</w:t>
                      </w:r>
                      <w:r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</w:rPr>
                        <w:t>]</w:t>
                      </w:r>
                    </w:p>
                    <w:p w14:paraId="198DEF5A" w14:textId="77777777" w:rsidR="00E36751" w:rsidRPr="002D1343" w:rsidRDefault="00E36751" w:rsidP="0090048B">
                      <w:pPr>
                        <w:spacing w:after="0"/>
                        <w:rPr>
                          <w:rFonts w:ascii="Calibri" w:eastAsia="DFKai-SB" w:hAnsi="Calibri" w:cs="Calibri"/>
                          <w:spacing w:val="-2"/>
                          <w:w w:val="70"/>
                          <w:sz w:val="24"/>
                        </w:rPr>
                      </w:pPr>
                    </w:p>
                    <w:p w14:paraId="7523FED3" w14:textId="474EE6D9" w:rsidR="00E36751" w:rsidRPr="002D1343" w:rsidRDefault="00E36751" w:rsidP="0090048B">
                      <w:pPr>
                        <w:spacing w:after="0"/>
                        <w:rPr>
                          <w:rFonts w:ascii="Calibri" w:eastAsia="DFKai-SB" w:hAnsi="Calibri" w:cs="Calibri"/>
                          <w:spacing w:val="-2"/>
                          <w:w w:val="70"/>
                          <w:sz w:val="28"/>
                        </w:rPr>
                      </w:pPr>
                      <w:r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4"/>
                        </w:rPr>
                        <w:t>Follow on Twitter</w:t>
                      </w:r>
                      <w:r w:rsidR="003315A1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4"/>
                        </w:rPr>
                        <w:t>：</w:t>
                      </w:r>
                      <w:r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4"/>
                        </w:rPr>
                        <w:t>@</w:t>
                      </w:r>
                      <w:proofErr w:type="spellStart"/>
                      <w:r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4"/>
                        </w:rPr>
                        <w:t>OrDeptEd</w:t>
                      </w:r>
                      <w:proofErr w:type="spellEnd"/>
                      <w:r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4"/>
                        </w:rPr>
                        <w:t xml:space="preserve">   #</w:t>
                      </w:r>
                      <w:proofErr w:type="spellStart"/>
                      <w:r w:rsidRPr="002D1343">
                        <w:rPr>
                          <w:rFonts w:ascii="Calibri" w:eastAsia="DFKai-SB" w:hAnsi="Calibri" w:cs="Calibri"/>
                          <w:spacing w:val="-2"/>
                          <w:w w:val="70"/>
                          <w:sz w:val="24"/>
                        </w:rPr>
                        <w:t>studentsuccess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69E504" w14:textId="77777777" w:rsidR="00E66D14" w:rsidRPr="00E66D14" w:rsidRDefault="00E66D14" w:rsidP="00E66D14"/>
    <w:p w14:paraId="0583D693" w14:textId="77777777" w:rsidR="00E66D14" w:rsidRPr="00E66D14" w:rsidRDefault="00E66D14" w:rsidP="00E66D14"/>
    <w:p w14:paraId="2DCB6C4B" w14:textId="77777777" w:rsidR="00E66D14" w:rsidRPr="00E66D14" w:rsidRDefault="00E66D14" w:rsidP="00E66D14"/>
    <w:p w14:paraId="70063722" w14:textId="77777777" w:rsidR="00E66D14" w:rsidRPr="00E66D14" w:rsidRDefault="00E66D14" w:rsidP="00E66D14"/>
    <w:p w14:paraId="397E14E7" w14:textId="77777777" w:rsidR="00E66D14" w:rsidRPr="00E66D14" w:rsidRDefault="00E66D14" w:rsidP="00E66D14"/>
    <w:p w14:paraId="34F4BE01" w14:textId="77777777" w:rsidR="00E66D14" w:rsidRPr="00E66D14" w:rsidRDefault="00E66D14" w:rsidP="00E66D14"/>
    <w:p w14:paraId="2C2A0F45" w14:textId="77777777" w:rsidR="00E66D14" w:rsidRPr="00E66D14" w:rsidRDefault="00E66D14" w:rsidP="00E66D14"/>
    <w:p w14:paraId="64989AEA" w14:textId="77777777" w:rsidR="00E66D14" w:rsidRPr="00E66D14" w:rsidRDefault="00E66D14" w:rsidP="00E66D14"/>
    <w:p w14:paraId="4D7BDC79" w14:textId="77777777" w:rsidR="00E66D14" w:rsidRPr="00E66D14" w:rsidRDefault="00E66D14" w:rsidP="00E66D14"/>
    <w:p w14:paraId="23C5E327" w14:textId="77777777" w:rsidR="00E66D14" w:rsidRDefault="00E66D14" w:rsidP="00E66D14"/>
    <w:p w14:paraId="79A816CC" w14:textId="77777777" w:rsidR="000F7C15" w:rsidRPr="00E66D14" w:rsidRDefault="000F7C15" w:rsidP="00E66D14">
      <w:pPr>
        <w:jc w:val="right"/>
      </w:pPr>
    </w:p>
    <w:sectPr w:rsidR="000F7C15" w:rsidRPr="00E66D14" w:rsidSect="00E66D1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 w:code="1"/>
      <w:pgMar w:top="1080" w:right="720" w:bottom="720" w:left="720" w:header="720" w:footer="720" w:gutter="0"/>
      <w:cols w:space="1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C38FF" w14:textId="77777777" w:rsidR="007F34C0" w:rsidRDefault="007F34C0" w:rsidP="00B41ECA">
      <w:r>
        <w:separator/>
      </w:r>
    </w:p>
  </w:endnote>
  <w:endnote w:type="continuationSeparator" w:id="0">
    <w:p w14:paraId="6030D03C" w14:textId="77777777" w:rsidR="007F34C0" w:rsidRDefault="007F34C0" w:rsidP="00B41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E9427" w14:textId="77777777" w:rsidR="00E5096F" w:rsidRDefault="00E509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0D1DF" w14:textId="77777777" w:rsidR="00C74162" w:rsidRPr="00C74162" w:rsidRDefault="00C74162" w:rsidP="00C74162">
    <w:pPr>
      <w:pStyle w:val="Footer"/>
      <w:jc w:val="right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EA807" w14:textId="3F51CE74" w:rsidR="00E66D14" w:rsidRPr="00E5096F" w:rsidRDefault="00E5096F" w:rsidP="00E66D14">
    <w:pPr>
      <w:pStyle w:val="Footer"/>
      <w:rPr>
        <w:rFonts w:ascii="Calibri" w:eastAsia="DFKai-SB" w:hAnsi="Calibri"/>
        <w:spacing w:val="-2"/>
        <w:w w:val="70"/>
        <w:sz w:val="20"/>
        <w:szCs w:val="20"/>
      </w:rPr>
    </w:pPr>
    <w:r>
      <w:rPr>
        <w:rFonts w:ascii="Calibri" w:eastAsia="DFKai-SB" w:hAnsi="Calibri" w:hint="eastAsia"/>
        <w:spacing w:val="-2"/>
        <w:w w:val="70"/>
        <w:sz w:val="20"/>
        <w:szCs w:val="20"/>
        <w:lang w:eastAsia="zh-TW"/>
      </w:rPr>
      <w:t>詳情請上網查詢</w:t>
    </w:r>
    <w:r>
      <w:rPr>
        <w:rFonts w:ascii="PMingLiU" w:eastAsia="PMingLiU" w:hAnsi="PMingLiU" w:hint="eastAsia"/>
        <w:spacing w:val="-2"/>
        <w:w w:val="70"/>
        <w:sz w:val="20"/>
        <w:szCs w:val="20"/>
      </w:rPr>
      <w:t>：</w:t>
    </w:r>
    <w:hyperlink r:id="rId1" w:history="1">
      <w:r w:rsidR="00E66D14" w:rsidRPr="00E5096F">
        <w:rPr>
          <w:rStyle w:val="Hyperlink"/>
          <w:rFonts w:ascii="Calibri" w:eastAsia="DFKai-SB" w:hAnsi="Calibri"/>
          <w:spacing w:val="-2"/>
          <w:w w:val="70"/>
          <w:sz w:val="20"/>
          <w:szCs w:val="20"/>
        </w:rPr>
        <w:t>https://www.oregon.gov/ode/StudentSuccess/Pages/default.aspx</w:t>
      </w:r>
    </w:hyperlink>
    <w:r w:rsidR="00E66D14" w:rsidRPr="00E5096F">
      <w:rPr>
        <w:rFonts w:ascii="Calibri" w:eastAsia="DFKai-SB" w:hAnsi="Calibri"/>
        <w:spacing w:val="-2"/>
        <w:w w:val="70"/>
        <w:sz w:val="20"/>
        <w:szCs w:val="20"/>
      </w:rPr>
      <w:ptab w:relativeTo="margin" w:alignment="right" w:leader="none"/>
    </w:r>
    <w:r w:rsidR="00E66D14" w:rsidRPr="00E5096F">
      <w:rPr>
        <w:rFonts w:ascii="Calibri" w:eastAsia="DFKai-SB" w:hAnsi="Calibri"/>
        <w:spacing w:val="-2"/>
        <w:w w:val="70"/>
        <w:sz w:val="20"/>
        <w:szCs w:val="20"/>
        <w:highlight w:val="yellow"/>
      </w:rPr>
      <w:t>[Add District Logo]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652BF1" w14:textId="77777777" w:rsidR="007F34C0" w:rsidRDefault="007F34C0" w:rsidP="00B41ECA">
      <w:r>
        <w:separator/>
      </w:r>
    </w:p>
  </w:footnote>
  <w:footnote w:type="continuationSeparator" w:id="0">
    <w:p w14:paraId="4B2444D0" w14:textId="77777777" w:rsidR="007F34C0" w:rsidRDefault="007F34C0" w:rsidP="00B41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C8717" w14:textId="77777777" w:rsidR="00E5096F" w:rsidRDefault="00E509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1336E" w14:textId="77777777" w:rsidR="00E5096F" w:rsidRDefault="00E509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45D69" w14:textId="77777777" w:rsidR="000C1971" w:rsidRDefault="000C1971" w:rsidP="000C1971">
    <w:pPr>
      <w:pStyle w:val="Header"/>
      <w:jc w:val="center"/>
    </w:pPr>
    <w:r w:rsidRPr="000C1971">
      <w:rPr>
        <w:noProof/>
      </w:rPr>
      <w:drawing>
        <wp:anchor distT="0" distB="0" distL="114300" distR="114300" simplePos="0" relativeHeight="251658240" behindDoc="0" locked="0" layoutInCell="1" allowOverlap="1" wp14:anchorId="749F4767" wp14:editId="71F9E879">
          <wp:simplePos x="0" y="0"/>
          <wp:positionH relativeFrom="margin">
            <wp:posOffset>453909</wp:posOffset>
          </wp:positionH>
          <wp:positionV relativeFrom="margin">
            <wp:posOffset>-830580</wp:posOffset>
          </wp:positionV>
          <wp:extent cx="5930900" cy="878205"/>
          <wp:effectExtent l="0" t="0" r="0" b="0"/>
          <wp:wrapSquare wrapText="bothSides"/>
          <wp:docPr id="2" name="Picture 2" descr="Student Success Act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:\Communications\Logos\Student Success Logos 2019\57133_ODE_StudentSuccessAct logo_2019-FINAL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C06DAB" w14:textId="77777777" w:rsidR="000C1971" w:rsidRDefault="000C1971" w:rsidP="000C1971">
    <w:pPr>
      <w:pStyle w:val="Header"/>
      <w:jc w:val="center"/>
    </w:pPr>
  </w:p>
  <w:p w14:paraId="5A3C21F2" w14:textId="77777777" w:rsidR="00EC70C9" w:rsidRDefault="00EC70C9" w:rsidP="000C197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.5pt;height:9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" o:bullet="t">
        <v:imagedata r:id="rId1" o:title="" croptop="-2864f" cropbottom="-2564f" cropleft="-6495f" cropright="-4049f"/>
      </v:shape>
    </w:pict>
  </w:numPicBullet>
  <w:abstractNum w:abstractNumId="0" w15:restartNumberingAfterBreak="0">
    <w:nsid w:val="FFFFFF7C"/>
    <w:multiLevelType w:val="singleLevel"/>
    <w:tmpl w:val="E28A8D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A2C8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E3076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09AB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6E2407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6E2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4A0F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7C91F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427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74ED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F631F5"/>
    <w:multiLevelType w:val="hybridMultilevel"/>
    <w:tmpl w:val="8392E1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69220E8"/>
    <w:multiLevelType w:val="hybridMultilevel"/>
    <w:tmpl w:val="278ED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A83D68"/>
    <w:multiLevelType w:val="hybridMultilevel"/>
    <w:tmpl w:val="073AA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C7464E"/>
    <w:multiLevelType w:val="hybridMultilevel"/>
    <w:tmpl w:val="CF00B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A1C95"/>
    <w:multiLevelType w:val="hybridMultilevel"/>
    <w:tmpl w:val="8DD25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490CE0"/>
    <w:multiLevelType w:val="hybridMultilevel"/>
    <w:tmpl w:val="4DF28B1A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6" w15:restartNumberingAfterBreak="0">
    <w:nsid w:val="3F8168A1"/>
    <w:multiLevelType w:val="hybridMultilevel"/>
    <w:tmpl w:val="3B9EACC6"/>
    <w:lvl w:ilvl="0" w:tplc="D980C65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2F25D5"/>
    <w:multiLevelType w:val="hybridMultilevel"/>
    <w:tmpl w:val="5F64DB48"/>
    <w:lvl w:ilvl="0" w:tplc="12E647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644EEB"/>
    <w:multiLevelType w:val="hybridMultilevel"/>
    <w:tmpl w:val="379242BC"/>
    <w:lvl w:ilvl="0" w:tplc="84C042A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17"/>
  </w:num>
  <w:num w:numId="15">
    <w:abstractNumId w:val="15"/>
  </w:num>
  <w:num w:numId="16">
    <w:abstractNumId w:val="18"/>
  </w:num>
  <w:num w:numId="17">
    <w:abstractNumId w:val="10"/>
  </w:num>
  <w:num w:numId="18">
    <w:abstractNumId w:val="13"/>
  </w:num>
  <w:num w:numId="19">
    <w:abstractNumId w:val="14"/>
  </w:num>
  <w:num w:numId="20">
    <w:abstractNumId w:val="1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2F0"/>
    <w:rsid w:val="00003676"/>
    <w:rsid w:val="00011417"/>
    <w:rsid w:val="000219CE"/>
    <w:rsid w:val="0005758E"/>
    <w:rsid w:val="000B01A7"/>
    <w:rsid w:val="000C1971"/>
    <w:rsid w:val="000C5F65"/>
    <w:rsid w:val="000E1ACF"/>
    <w:rsid w:val="000F0ECF"/>
    <w:rsid w:val="000F7C15"/>
    <w:rsid w:val="00152495"/>
    <w:rsid w:val="00165F12"/>
    <w:rsid w:val="00176C0F"/>
    <w:rsid w:val="00180A53"/>
    <w:rsid w:val="00186C4F"/>
    <w:rsid w:val="001A0392"/>
    <w:rsid w:val="001B5452"/>
    <w:rsid w:val="001C5F36"/>
    <w:rsid w:val="001D0FE1"/>
    <w:rsid w:val="001D486B"/>
    <w:rsid w:val="00210A7A"/>
    <w:rsid w:val="00211072"/>
    <w:rsid w:val="0027664F"/>
    <w:rsid w:val="002B65CD"/>
    <w:rsid w:val="002D1343"/>
    <w:rsid w:val="002E6912"/>
    <w:rsid w:val="002F0572"/>
    <w:rsid w:val="00300CE7"/>
    <w:rsid w:val="003315A1"/>
    <w:rsid w:val="0038247D"/>
    <w:rsid w:val="00382B55"/>
    <w:rsid w:val="00383698"/>
    <w:rsid w:val="003B789D"/>
    <w:rsid w:val="003E28E6"/>
    <w:rsid w:val="003F0B37"/>
    <w:rsid w:val="004114A4"/>
    <w:rsid w:val="004640E1"/>
    <w:rsid w:val="0046498F"/>
    <w:rsid w:val="00470AC4"/>
    <w:rsid w:val="0048375B"/>
    <w:rsid w:val="00487B09"/>
    <w:rsid w:val="004A4B88"/>
    <w:rsid w:val="004E66BA"/>
    <w:rsid w:val="00532EC4"/>
    <w:rsid w:val="00533BD2"/>
    <w:rsid w:val="00535B52"/>
    <w:rsid w:val="00550FE2"/>
    <w:rsid w:val="0055527E"/>
    <w:rsid w:val="00561FD1"/>
    <w:rsid w:val="00570E77"/>
    <w:rsid w:val="0059395E"/>
    <w:rsid w:val="005A1169"/>
    <w:rsid w:val="005A4851"/>
    <w:rsid w:val="005B7DAC"/>
    <w:rsid w:val="005F5524"/>
    <w:rsid w:val="006011C9"/>
    <w:rsid w:val="00610EAA"/>
    <w:rsid w:val="0061455A"/>
    <w:rsid w:val="006212F0"/>
    <w:rsid w:val="00655A8A"/>
    <w:rsid w:val="0067454B"/>
    <w:rsid w:val="00675EB4"/>
    <w:rsid w:val="00676FC1"/>
    <w:rsid w:val="00690658"/>
    <w:rsid w:val="006A75D1"/>
    <w:rsid w:val="00711DD5"/>
    <w:rsid w:val="007243FE"/>
    <w:rsid w:val="00752095"/>
    <w:rsid w:val="0076616D"/>
    <w:rsid w:val="007749A9"/>
    <w:rsid w:val="00780B2F"/>
    <w:rsid w:val="00797BAB"/>
    <w:rsid w:val="007B5DBD"/>
    <w:rsid w:val="007C49CA"/>
    <w:rsid w:val="007E04B5"/>
    <w:rsid w:val="007F34C0"/>
    <w:rsid w:val="00800DFA"/>
    <w:rsid w:val="0081382A"/>
    <w:rsid w:val="00826750"/>
    <w:rsid w:val="00836EB5"/>
    <w:rsid w:val="00877E79"/>
    <w:rsid w:val="008A2B9E"/>
    <w:rsid w:val="008A35DC"/>
    <w:rsid w:val="008A3ED1"/>
    <w:rsid w:val="008D4562"/>
    <w:rsid w:val="008E4CF3"/>
    <w:rsid w:val="008E53B9"/>
    <w:rsid w:val="0090048B"/>
    <w:rsid w:val="00916CCB"/>
    <w:rsid w:val="009409FB"/>
    <w:rsid w:val="00941FE5"/>
    <w:rsid w:val="0096518D"/>
    <w:rsid w:val="00991003"/>
    <w:rsid w:val="009C3C4E"/>
    <w:rsid w:val="009E2CD7"/>
    <w:rsid w:val="009F5252"/>
    <w:rsid w:val="00A0663B"/>
    <w:rsid w:val="00A161D9"/>
    <w:rsid w:val="00A323CC"/>
    <w:rsid w:val="00A35DD2"/>
    <w:rsid w:val="00A520C2"/>
    <w:rsid w:val="00AC3C32"/>
    <w:rsid w:val="00AC4DBF"/>
    <w:rsid w:val="00AC7D4D"/>
    <w:rsid w:val="00AD1A6C"/>
    <w:rsid w:val="00AD3984"/>
    <w:rsid w:val="00AF60D5"/>
    <w:rsid w:val="00B0605B"/>
    <w:rsid w:val="00B0787B"/>
    <w:rsid w:val="00B25895"/>
    <w:rsid w:val="00B260AF"/>
    <w:rsid w:val="00B34DEF"/>
    <w:rsid w:val="00B41ECA"/>
    <w:rsid w:val="00B76577"/>
    <w:rsid w:val="00BA3248"/>
    <w:rsid w:val="00BD6B74"/>
    <w:rsid w:val="00BD7D01"/>
    <w:rsid w:val="00C071DE"/>
    <w:rsid w:val="00C2146A"/>
    <w:rsid w:val="00C535C6"/>
    <w:rsid w:val="00C74162"/>
    <w:rsid w:val="00C903AB"/>
    <w:rsid w:val="00CA2B57"/>
    <w:rsid w:val="00D05824"/>
    <w:rsid w:val="00D131E3"/>
    <w:rsid w:val="00D22834"/>
    <w:rsid w:val="00D273D0"/>
    <w:rsid w:val="00D63275"/>
    <w:rsid w:val="00D65DA0"/>
    <w:rsid w:val="00DA52CE"/>
    <w:rsid w:val="00DC37A2"/>
    <w:rsid w:val="00DC7D58"/>
    <w:rsid w:val="00DD1853"/>
    <w:rsid w:val="00DE2EFA"/>
    <w:rsid w:val="00E0048E"/>
    <w:rsid w:val="00E00FA3"/>
    <w:rsid w:val="00E21866"/>
    <w:rsid w:val="00E36751"/>
    <w:rsid w:val="00E5096F"/>
    <w:rsid w:val="00E52B2C"/>
    <w:rsid w:val="00E66D14"/>
    <w:rsid w:val="00E709F9"/>
    <w:rsid w:val="00E91C30"/>
    <w:rsid w:val="00EB074A"/>
    <w:rsid w:val="00EB62D0"/>
    <w:rsid w:val="00EC70C9"/>
    <w:rsid w:val="00F44DE5"/>
    <w:rsid w:val="00F71FF5"/>
    <w:rsid w:val="00F727F7"/>
    <w:rsid w:val="00F92717"/>
    <w:rsid w:val="00FB24AE"/>
    <w:rsid w:val="00FD2140"/>
    <w:rsid w:val="00FE0B69"/>
    <w:rsid w:val="00FE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10D9B8"/>
  <w15:chartTrackingRefBased/>
  <w15:docId w15:val="{4EA5BD9C-3951-4638-B3A4-96ABCCD76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03676"/>
    <w:pPr>
      <w:spacing w:line="240" w:lineRule="auto"/>
      <w:jc w:val="left"/>
    </w:pPr>
    <w:rPr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A6C"/>
    <w:pPr>
      <w:keepNext/>
      <w:keepLines/>
      <w:spacing w:before="40" w:after="0"/>
      <w:jc w:val="center"/>
      <w:outlineLvl w:val="0"/>
    </w:pPr>
    <w:rPr>
      <w:rFonts w:eastAsiaTheme="majorEastAsia" w:cstheme="minorHAnsi"/>
      <w:b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6CCB"/>
    <w:pPr>
      <w:keepNext/>
      <w:keepLines/>
      <w:spacing w:before="40" w:after="0"/>
      <w:jc w:val="center"/>
      <w:outlineLvl w:val="1"/>
    </w:pPr>
    <w:rPr>
      <w:rFonts w:eastAsiaTheme="majorEastAsia" w:cstheme="minorHAnsi"/>
      <w:caps/>
      <w:color w:val="FFFFFF" w:themeColor="background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0FE1"/>
    <w:pPr>
      <w:keepNext/>
      <w:keepLines/>
      <w:spacing w:before="40" w:after="0"/>
      <w:outlineLvl w:val="2"/>
    </w:pPr>
    <w:rPr>
      <w:rFonts w:eastAsiaTheme="majorEastAsia" w:cstheme="minorHAnsi"/>
      <w:b/>
      <w:caps/>
      <w:color w:val="1B75BC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E28E6"/>
    <w:pPr>
      <w:keepNext/>
      <w:keepLines/>
      <w:spacing w:before="40" w:after="0"/>
      <w:jc w:val="center"/>
      <w:outlineLvl w:val="3"/>
    </w:pPr>
    <w:rPr>
      <w:rFonts w:asciiTheme="majorHAnsi" w:eastAsiaTheme="majorEastAsia" w:hAnsiTheme="majorHAnsi" w:cstheme="majorBidi"/>
      <w:iC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22834"/>
    <w:pPr>
      <w:spacing w:after="200"/>
      <w:jc w:val="center"/>
      <w:outlineLvl w:val="5"/>
    </w:pPr>
    <w:rPr>
      <w:color w:val="000000" w:themeColor="text1"/>
      <w:sz w:val="36"/>
      <w:szCs w:val="32"/>
    </w:rPr>
  </w:style>
  <w:style w:type="paragraph" w:styleId="Heading7">
    <w:name w:val="heading 7"/>
    <w:basedOn w:val="Heading6"/>
    <w:next w:val="Normal"/>
    <w:link w:val="Heading7Char"/>
    <w:uiPriority w:val="9"/>
    <w:unhideWhenUsed/>
    <w:rsid w:val="00D22834"/>
    <w:pPr>
      <w:outlineLvl w:val="6"/>
    </w:pPr>
    <w:rPr>
      <w:b/>
      <w:color w:val="72C9F1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rsid w:val="00AD1A6C"/>
    <w:pPr>
      <w:spacing w:after="400"/>
      <w:contextualSpacing/>
      <w:jc w:val="center"/>
    </w:pPr>
    <w:rPr>
      <w:rFonts w:eastAsiaTheme="majorEastAsia" w:cstheme="majorBidi"/>
      <w:b/>
      <w:color w:val="FFFFFF" w:themeColor="background1"/>
      <w:sz w:val="40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AD1A6C"/>
    <w:rPr>
      <w:rFonts w:eastAsiaTheme="majorEastAsia" w:cstheme="majorBidi"/>
      <w:b/>
      <w:noProof/>
      <w:color w:val="FFFFFF" w:themeColor="background1"/>
      <w:sz w:val="40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AD1A6C"/>
    <w:rPr>
      <w:rFonts w:eastAsiaTheme="majorEastAsia" w:cstheme="minorHAnsi"/>
      <w:b/>
      <w:noProof/>
      <w:color w:val="FFFFFF" w:themeColor="background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6CCB"/>
    <w:rPr>
      <w:rFonts w:eastAsiaTheme="majorEastAsia" w:cstheme="minorHAnsi"/>
      <w:caps/>
      <w:noProof/>
      <w:color w:val="FFFFFF" w:themeColor="background1"/>
      <w:sz w:val="21"/>
      <w:szCs w:val="21"/>
    </w:rPr>
  </w:style>
  <w:style w:type="paragraph" w:styleId="ListParagraph">
    <w:name w:val="List Paragraph"/>
    <w:basedOn w:val="Normal"/>
    <w:uiPriority w:val="34"/>
    <w:rsid w:val="000E1ACF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qFormat/>
    <w:rsid w:val="0048375B"/>
    <w:pPr>
      <w:keepLines/>
      <w:numPr>
        <w:numId w:val="12"/>
      </w:numPr>
      <w:tabs>
        <w:tab w:val="clear" w:pos="360"/>
        <w:tab w:val="left" w:pos="2736"/>
      </w:tabs>
      <w:spacing w:after="80"/>
      <w:ind w:left="187" w:hanging="187"/>
    </w:pPr>
  </w:style>
  <w:style w:type="paragraph" w:styleId="ListBullet2">
    <w:name w:val="List Bullet 2"/>
    <w:basedOn w:val="Normal"/>
    <w:uiPriority w:val="99"/>
    <w:unhideWhenUsed/>
    <w:rsid w:val="006011C9"/>
    <w:pPr>
      <w:numPr>
        <w:numId w:val="13"/>
      </w:numPr>
      <w:contextualSpacing/>
    </w:pPr>
  </w:style>
  <w:style w:type="paragraph" w:styleId="List">
    <w:name w:val="List"/>
    <w:basedOn w:val="Normal"/>
    <w:uiPriority w:val="99"/>
    <w:semiHidden/>
    <w:unhideWhenUsed/>
    <w:rsid w:val="000E1ACF"/>
    <w:pPr>
      <w:ind w:left="36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3E28E6"/>
    <w:rPr>
      <w:rFonts w:asciiTheme="majorHAnsi" w:eastAsiaTheme="majorEastAsia" w:hAnsiTheme="majorHAnsi" w:cstheme="majorBidi"/>
      <w:iCs/>
      <w:noProof/>
      <w:color w:val="FFFFFF" w:themeColor="background1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D22834"/>
    <w:rPr>
      <w:color w:val="72C9F1" w:themeColor="accent4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D22834"/>
    <w:rPr>
      <w:b/>
      <w:color w:val="72C9F1" w:themeColor="accent4"/>
      <w:sz w:val="36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D22834"/>
    <w:rPr>
      <w:color w:val="000000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70C9"/>
  </w:style>
  <w:style w:type="paragraph" w:styleId="Footer">
    <w:name w:val="footer"/>
    <w:basedOn w:val="Normal"/>
    <w:link w:val="Foot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70C9"/>
  </w:style>
  <w:style w:type="character" w:customStyle="1" w:styleId="Heading3Char">
    <w:name w:val="Heading 3 Char"/>
    <w:basedOn w:val="DefaultParagraphFont"/>
    <w:link w:val="Heading3"/>
    <w:uiPriority w:val="9"/>
    <w:rsid w:val="001D0FE1"/>
    <w:rPr>
      <w:rFonts w:eastAsiaTheme="majorEastAsia" w:cstheme="minorHAnsi"/>
      <w:b/>
      <w:caps/>
      <w:noProof/>
      <w:color w:val="1B75BC" w:themeColor="accent1"/>
      <w:sz w:val="32"/>
      <w:szCs w:val="32"/>
    </w:rPr>
  </w:style>
  <w:style w:type="character" w:styleId="Hyperlink">
    <w:name w:val="Hyperlink"/>
    <w:basedOn w:val="DefaultParagraphFont"/>
    <w:uiPriority w:val="99"/>
    <w:unhideWhenUsed/>
    <w:qFormat/>
    <w:rsid w:val="00003676"/>
    <w:rPr>
      <w:color w:val="1B75BC" w:themeColor="accent1"/>
      <w:u w:val="none"/>
    </w:rPr>
  </w:style>
  <w:style w:type="paragraph" w:customStyle="1" w:styleId="ResourcesText">
    <w:name w:val="Resources Text"/>
    <w:basedOn w:val="Normal"/>
    <w:autoRedefine/>
    <w:qFormat/>
    <w:rsid w:val="00DD1853"/>
    <w:pPr>
      <w:keepLines/>
      <w:tabs>
        <w:tab w:val="left" w:pos="2736"/>
      </w:tabs>
      <w:spacing w:after="0"/>
    </w:pPr>
    <w:rPr>
      <w:b/>
      <w:szCs w:val="24"/>
    </w:rPr>
  </w:style>
  <w:style w:type="character" w:customStyle="1" w:styleId="Bold">
    <w:name w:val="Bold"/>
    <w:uiPriority w:val="99"/>
    <w:rsid w:val="005F5524"/>
    <w:rPr>
      <w:b/>
      <w:bCs/>
    </w:rPr>
  </w:style>
  <w:style w:type="paragraph" w:customStyle="1" w:styleId="ResourcesLinks">
    <w:name w:val="Resources Links"/>
    <w:basedOn w:val="Normal"/>
    <w:qFormat/>
    <w:rsid w:val="00003676"/>
    <w:pPr>
      <w:suppressAutoHyphens/>
      <w:spacing w:after="80"/>
    </w:pPr>
    <w:rPr>
      <w:color w:val="1B75BC" w:themeColor="accent1"/>
      <w:sz w:val="18"/>
      <w:u w:color="1B75BC" w:themeColor="accent1"/>
    </w:rPr>
  </w:style>
  <w:style w:type="character" w:customStyle="1" w:styleId="WhiteText">
    <w:name w:val="White Text"/>
    <w:uiPriority w:val="1"/>
    <w:qFormat/>
    <w:rsid w:val="004A4B88"/>
    <w:rPr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2F05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5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572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5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572"/>
    <w:rPr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5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572"/>
    <w:rPr>
      <w:rFonts w:ascii="Segoe UI" w:hAnsi="Segoe UI" w:cs="Segoe UI"/>
      <w:noProof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05824"/>
    <w:rPr>
      <w:color w:val="808080"/>
    </w:rPr>
  </w:style>
  <w:style w:type="table" w:styleId="TableGrid">
    <w:name w:val="Table Grid"/>
    <w:basedOn w:val="TableNormal"/>
    <w:uiPriority w:val="39"/>
    <w:rsid w:val="00F72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://www.oregonyouthdevelopmentcouncil.org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ll.hansell@state.or.u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ustomXml" Target="../customXml/item4.xml"/><Relationship Id="rId10" Type="http://schemas.openxmlformats.org/officeDocument/2006/relationships/hyperlink" Target="http://www.oregonyouthdevelopmentcouncil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ill.hansell@state.or.us" TargetMode="External"/><Relationship Id="rId14" Type="http://schemas.openxmlformats.org/officeDocument/2006/relationships/header" Target="header2.xml"/><Relationship Id="rId22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regon.gov/ode/StudentSuccess/Pages/default.aspx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Communications\ODE%20Templates,%20Samples%20and%20Guidelines\Coms%20Team%20Samples\One-Pager%20Samples\Grad%20Blueprint.dotx" TargetMode="External"/></Relationships>
</file>

<file path=word/theme/theme1.xml><?xml version="1.0" encoding="utf-8"?>
<a:theme xmlns:a="http://schemas.openxmlformats.org/drawingml/2006/main" name="ODE">
  <a:themeElements>
    <a:clrScheme name="ODE">
      <a:dk1>
        <a:sysClr val="windowText" lastClr="000000"/>
      </a:dk1>
      <a:lt1>
        <a:sysClr val="window" lastClr="FFFFFF"/>
      </a:lt1>
      <a:dk2>
        <a:srgbClr val="344654"/>
      </a:dk2>
      <a:lt2>
        <a:srgbClr val="E2F4FC"/>
      </a:lt2>
      <a:accent1>
        <a:srgbClr val="1B75BC"/>
      </a:accent1>
      <a:accent2>
        <a:srgbClr val="9F2065"/>
      </a:accent2>
      <a:accent3>
        <a:srgbClr val="E26B2A"/>
      </a:accent3>
      <a:accent4>
        <a:srgbClr val="72C9F1"/>
      </a:accent4>
      <a:accent5>
        <a:srgbClr val="408740"/>
      </a:accent5>
      <a:accent6>
        <a:srgbClr val="1B75BC"/>
      </a:accent6>
      <a:hlink>
        <a:srgbClr val="C45BA3"/>
      </a:hlink>
      <a:folHlink>
        <a:srgbClr val="21AAE8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E4031395D90947ABECDA869C06B2A5" ma:contentTypeVersion="7" ma:contentTypeDescription="Create a new document." ma:contentTypeScope="" ma:versionID="a787c52e11333a9464cb0e6fbe9eae54">
  <xsd:schema xmlns:xsd="http://www.w3.org/2001/XMLSchema" xmlns:xs="http://www.w3.org/2001/XMLSchema" xmlns:p="http://schemas.microsoft.com/office/2006/metadata/properties" xmlns:ns1="http://schemas.microsoft.com/sharepoint/v3" xmlns:ns2="3815300f-9bc2-46c5-83e2-2c3e624abb24" xmlns:ns3="54031767-dd6d-417c-ab73-583408f47564" targetNamespace="http://schemas.microsoft.com/office/2006/metadata/properties" ma:root="true" ma:fieldsID="f2e14f5b86c3ce0673d081ad5753ed89" ns1:_="" ns2:_="" ns3:_="">
    <xsd:import namespace="http://schemas.microsoft.com/sharepoint/v3"/>
    <xsd:import namespace="3815300f-9bc2-46c5-83e2-2c3e624abb24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5300f-9bc2-46c5-83e2-2c3e624abb24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stimated_x0020_Creation_x0020_Date xmlns="3815300f-9bc2-46c5-83e2-2c3e624abb24" xsi:nil="true"/>
    <Priority xmlns="3815300f-9bc2-46c5-83e2-2c3e624abb24">New</Priority>
    <Remediation_x0020_Date xmlns="3815300f-9bc2-46c5-83e2-2c3e624abb24">2019-10-21T07:00:00+00:00</Remediation_x0020_Date>
  </documentManagement>
</p:properties>
</file>

<file path=customXml/itemProps1.xml><?xml version="1.0" encoding="utf-8"?>
<ds:datastoreItem xmlns:ds="http://schemas.openxmlformats.org/officeDocument/2006/customXml" ds:itemID="{B9201F45-C5B6-418F-80A1-98209A64A10D}"/>
</file>

<file path=customXml/itemProps2.xml><?xml version="1.0" encoding="utf-8"?>
<ds:datastoreItem xmlns:ds="http://schemas.openxmlformats.org/officeDocument/2006/customXml" ds:itemID="{7658FA93-C2D9-405C-82FD-C8973E807948}"/>
</file>

<file path=customXml/itemProps3.xml><?xml version="1.0" encoding="utf-8"?>
<ds:datastoreItem xmlns:ds="http://schemas.openxmlformats.org/officeDocument/2006/customXml" ds:itemID="{2E820B2C-D565-4DB0-B50A-55A6E2C6004F}"/>
</file>

<file path=customXml/itemProps4.xml><?xml version="1.0" encoding="utf-8"?>
<ds:datastoreItem xmlns:ds="http://schemas.openxmlformats.org/officeDocument/2006/customXml" ds:itemID="{00944518-E6E8-4A70-8505-F3609E794F97}"/>
</file>

<file path=docProps/app.xml><?xml version="1.0" encoding="utf-8"?>
<Properties xmlns="http://schemas.openxmlformats.org/officeDocument/2006/extended-properties" xmlns:vt="http://schemas.openxmlformats.org/officeDocument/2006/docPropsVTypes">
  <Template>Grad Blueprint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Career Pathways and Career Guidance</vt:lpstr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"boydme"</dc:creator>
  <cp:keywords/>
  <dc:description/>
  <cp:lastModifiedBy>AV1 Station</cp:lastModifiedBy>
  <cp:revision>2</cp:revision>
  <cp:lastPrinted>2019-06-27T15:51:00Z</cp:lastPrinted>
  <dcterms:created xsi:type="dcterms:W3CDTF">2019-10-23T04:29:00Z</dcterms:created>
  <dcterms:modified xsi:type="dcterms:W3CDTF">2019-10-23T04:29:00Z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0x01010022E4031395D90947ABECDA869C06B2A5</vt:lpwstr>
  </property>
</Properties>
</file>