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2131"/>
        <w:gridCol w:w="2101"/>
        <w:gridCol w:w="1858"/>
        <w:gridCol w:w="793"/>
        <w:gridCol w:w="3168"/>
        <w:gridCol w:w="144"/>
      </w:tblGrid>
      <w:tr w:rsidR="007747E4" w14:paraId="7E80EC91" w14:textId="77777777" w:rsidTr="00BE2C93">
        <w:trPr>
          <w:gridAfter w:val="1"/>
          <w:wAfter w:w="144" w:type="dxa"/>
          <w:trHeight w:val="1872"/>
        </w:trPr>
        <w:tc>
          <w:tcPr>
            <w:tcW w:w="3312" w:type="dxa"/>
            <w:gridSpan w:val="2"/>
            <w:vAlign w:val="center"/>
          </w:tcPr>
          <w:p w14:paraId="30148E42" w14:textId="6DAD8C99" w:rsidR="007747E4" w:rsidRDefault="00F86173" w:rsidP="00F861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5F7AEBC" wp14:editId="4BC27E72">
                  <wp:extent cx="1009879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7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  <w:vAlign w:val="center"/>
          </w:tcPr>
          <w:p w14:paraId="0B95A26E" w14:textId="2251914B" w:rsidR="007747E4" w:rsidRDefault="0005509C" w:rsidP="004A250A">
            <w:pPr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Bank Consent Agreement Ap</w:t>
            </w:r>
            <w:r w:rsidR="00F106D9">
              <w:rPr>
                <w:rFonts w:ascii="Times New Roman" w:hAnsi="Times New Roman"/>
                <w:b/>
                <w:bCs/>
                <w:sz w:val="44"/>
                <w:szCs w:val="44"/>
              </w:rPr>
              <w:t>plication</w:t>
            </w:r>
          </w:p>
          <w:p w14:paraId="1FA24F52" w14:textId="11080F56" w:rsidR="00AD54F6" w:rsidRPr="00AD54F6" w:rsidRDefault="00AD54F6" w:rsidP="00AD54F6">
            <w:pPr>
              <w:jc w:val="center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hyperlink r:id="rId12" w:history="1">
              <w:r w:rsidRPr="00AD54F6">
                <w:rPr>
                  <w:rStyle w:val="Hyperlink"/>
                  <w:rFonts w:ascii="Times New Roman" w:hAnsi="Times New Roman"/>
                  <w:b/>
                  <w:bCs/>
                  <w:sz w:val="28"/>
                  <w:szCs w:val="28"/>
                </w:rPr>
                <w:t>www.oregon.gov/dsl/</w:t>
              </w:r>
            </w:hyperlink>
          </w:p>
        </w:tc>
        <w:tc>
          <w:tcPr>
            <w:tcW w:w="3168" w:type="dxa"/>
          </w:tcPr>
          <w:p w14:paraId="22324B56" w14:textId="0DCBC3A4" w:rsidR="007747E4" w:rsidRPr="00F86173" w:rsidRDefault="007747E4" w:rsidP="00F8617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86173">
              <w:rPr>
                <w:rFonts w:ascii="Times New Roman" w:hAnsi="Times New Roman"/>
                <w:b/>
                <w:bCs/>
                <w:color w:val="FF0000"/>
                <w:sz w:val="20"/>
              </w:rPr>
              <w:t xml:space="preserve">DATE </w:t>
            </w:r>
            <w:r w:rsidR="00F86173" w:rsidRPr="00F86173">
              <w:rPr>
                <w:rFonts w:ascii="Times New Roman" w:hAnsi="Times New Roman"/>
                <w:b/>
                <w:bCs/>
                <w:color w:val="FF0000"/>
                <w:sz w:val="20"/>
              </w:rPr>
              <w:t>RECEIVED:</w:t>
            </w:r>
          </w:p>
        </w:tc>
      </w:tr>
      <w:tr w:rsidR="00426847" w14:paraId="0E04E675" w14:textId="77777777" w:rsidTr="00426847">
        <w:trPr>
          <w:gridAfter w:val="1"/>
          <w:wAfter w:w="144" w:type="dxa"/>
          <w:trHeight w:val="1872"/>
        </w:trPr>
        <w:tc>
          <w:tcPr>
            <w:tcW w:w="5413" w:type="dxa"/>
            <w:gridSpan w:val="3"/>
            <w:vAlign w:val="center"/>
          </w:tcPr>
          <w:p w14:paraId="7793CFB3" w14:textId="5A9EE6B3" w:rsidR="00426847" w:rsidRPr="00CA14EE" w:rsidRDefault="00426847" w:rsidP="00CA14EE">
            <w:pPr>
              <w:tabs>
                <w:tab w:val="left" w:pos="1602"/>
              </w:tabs>
              <w:spacing w:after="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18"/>
              </w:rPr>
              <w:tab/>
            </w:r>
            <w:r w:rsidRPr="00CA14EE">
              <w:rPr>
                <w:rFonts w:ascii="Times New Roman" w:hAnsi="Times New Roman"/>
                <w:b/>
                <w:bCs/>
              </w:rPr>
              <w:t>Department of State Lands</w:t>
            </w:r>
          </w:p>
          <w:p w14:paraId="7C940926" w14:textId="1D054954" w:rsidR="00426847" w:rsidRPr="00CA14EE" w:rsidRDefault="00426847" w:rsidP="00CA14EE">
            <w:pPr>
              <w:tabs>
                <w:tab w:val="left" w:pos="1602"/>
              </w:tabs>
              <w:spacing w:after="20"/>
              <w:rPr>
                <w:rFonts w:ascii="Times New Roman" w:hAnsi="Times New Roman"/>
                <w:b/>
                <w:bCs/>
              </w:rPr>
            </w:pPr>
            <w:r w:rsidRPr="00CA14EE">
              <w:rPr>
                <w:rFonts w:ascii="Times New Roman" w:hAnsi="Times New Roman"/>
                <w:b/>
                <w:bCs/>
              </w:rPr>
              <w:tab/>
              <w:t>775 Summer St NE, Suite 100</w:t>
            </w:r>
          </w:p>
          <w:p w14:paraId="562FF236" w14:textId="6EDAEF5C" w:rsidR="00426847" w:rsidRPr="00CA14EE" w:rsidRDefault="00426847" w:rsidP="00CA14EE">
            <w:pPr>
              <w:tabs>
                <w:tab w:val="left" w:pos="1602"/>
              </w:tabs>
              <w:spacing w:after="20"/>
              <w:rPr>
                <w:rFonts w:ascii="Times New Roman" w:hAnsi="Times New Roman"/>
                <w:b/>
                <w:bCs/>
              </w:rPr>
            </w:pPr>
            <w:r w:rsidRPr="00CA14EE">
              <w:rPr>
                <w:rFonts w:ascii="Times New Roman" w:hAnsi="Times New Roman"/>
                <w:b/>
                <w:bCs/>
              </w:rPr>
              <w:tab/>
              <w:t>Salem, OR  97301-1279</w:t>
            </w:r>
          </w:p>
          <w:p w14:paraId="086BE1C1" w14:textId="601D8013" w:rsidR="00426847" w:rsidRPr="00CA14EE" w:rsidRDefault="00426847" w:rsidP="00CA14EE">
            <w:pPr>
              <w:tabs>
                <w:tab w:val="left" w:pos="1602"/>
              </w:tabs>
              <w:spacing w:after="20"/>
              <w:rPr>
                <w:rFonts w:ascii="Times New Roman" w:hAnsi="Times New Roman"/>
                <w:b/>
                <w:bCs/>
              </w:rPr>
            </w:pPr>
            <w:r w:rsidRPr="00CA14EE">
              <w:rPr>
                <w:rFonts w:ascii="Times New Roman" w:hAnsi="Times New Roman"/>
                <w:b/>
                <w:bCs/>
              </w:rPr>
              <w:tab/>
              <w:t>503-986-5200</w:t>
            </w:r>
          </w:p>
          <w:p w14:paraId="786E3431" w14:textId="66C74938" w:rsidR="00426847" w:rsidRDefault="00426847" w:rsidP="00CA14EE">
            <w:pPr>
              <w:tabs>
                <w:tab w:val="left" w:pos="1602"/>
              </w:tabs>
              <w:spacing w:after="20"/>
              <w:rPr>
                <w:rFonts w:ascii="Times New Roman" w:hAnsi="Times New Roman"/>
                <w:szCs w:val="24"/>
              </w:rPr>
            </w:pPr>
            <w:r w:rsidRPr="00CA14EE">
              <w:rPr>
                <w:rFonts w:ascii="Times New Roman" w:hAnsi="Times New Roman"/>
                <w:b/>
                <w:bCs/>
              </w:rPr>
              <w:tab/>
              <w:t>FAX</w:t>
            </w:r>
            <w:proofErr w:type="gramStart"/>
            <w:r w:rsidRPr="00CA14EE">
              <w:rPr>
                <w:rFonts w:ascii="Times New Roman" w:hAnsi="Times New Roman"/>
                <w:b/>
                <w:bCs/>
              </w:rPr>
              <w:t>:  503</w:t>
            </w:r>
            <w:proofErr w:type="gramEnd"/>
            <w:r w:rsidRPr="00CA14EE">
              <w:rPr>
                <w:rFonts w:ascii="Times New Roman" w:hAnsi="Times New Roman"/>
                <w:b/>
                <w:bCs/>
              </w:rPr>
              <w:t>-378-4844</w:t>
            </w:r>
          </w:p>
        </w:tc>
        <w:tc>
          <w:tcPr>
            <w:tcW w:w="5819" w:type="dxa"/>
            <w:gridSpan w:val="3"/>
            <w:vAlign w:val="center"/>
          </w:tcPr>
          <w:p w14:paraId="70EFCDBB" w14:textId="64F7C140" w:rsidR="00426847" w:rsidRPr="00CA14EE" w:rsidRDefault="00426847" w:rsidP="00CA14EE">
            <w:pPr>
              <w:tabs>
                <w:tab w:val="left" w:pos="960"/>
              </w:tabs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 w:rsidRPr="00CA14EE">
              <w:rPr>
                <w:rFonts w:ascii="Times New Roman" w:hAnsi="Times New Roman"/>
                <w:sz w:val="22"/>
                <w:szCs w:val="22"/>
              </w:rPr>
              <w:t xml:space="preserve">Click </w:t>
            </w:r>
            <w:hyperlink r:id="rId13" w:history="1">
              <w:r w:rsidRPr="00CA14E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here</w:t>
              </w:r>
            </w:hyperlink>
            <w:r w:rsidRPr="00CA14EE">
              <w:rPr>
                <w:rFonts w:ascii="Times New Roman" w:hAnsi="Times New Roman"/>
                <w:sz w:val="22"/>
                <w:szCs w:val="22"/>
              </w:rPr>
              <w:t xml:space="preserve"> to submit your application </w:t>
            </w:r>
            <w:r w:rsidRPr="00CA14EE">
              <w:rPr>
                <w:rFonts w:ascii="Times New Roman" w:hAnsi="Times New Roman"/>
                <w:sz w:val="22"/>
                <w:szCs w:val="22"/>
              </w:rPr>
              <w:br/>
            </w:r>
            <w:r w:rsidRPr="00CA14EE">
              <w:rPr>
                <w:rFonts w:ascii="Times New Roman" w:hAnsi="Times New Roman"/>
                <w:sz w:val="22"/>
                <w:szCs w:val="22"/>
              </w:rPr>
              <w:tab/>
              <w:t xml:space="preserve">electronically and </w:t>
            </w:r>
            <w:hyperlink r:id="rId14" w:history="1">
              <w:r w:rsidRPr="00CA14E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here</w:t>
              </w:r>
            </w:hyperlink>
            <w:r w:rsidRPr="00CA14EE">
              <w:rPr>
                <w:rFonts w:ascii="Times New Roman" w:hAnsi="Times New Roman"/>
                <w:sz w:val="22"/>
                <w:szCs w:val="22"/>
              </w:rPr>
              <w:t xml:space="preserve"> for submittal instructions.</w:t>
            </w:r>
          </w:p>
          <w:p w14:paraId="3AB464FD" w14:textId="0FBDA625" w:rsidR="00426847" w:rsidRPr="00CA14EE" w:rsidRDefault="00426847" w:rsidP="00CA14EE">
            <w:pPr>
              <w:tabs>
                <w:tab w:val="left" w:pos="960"/>
              </w:tabs>
              <w:rPr>
                <w:rFonts w:ascii="Times New Roman" w:hAnsi="Times New Roman"/>
                <w:sz w:val="22"/>
                <w:szCs w:val="22"/>
              </w:rPr>
            </w:pPr>
            <w:r w:rsidRPr="00CA14EE">
              <w:rPr>
                <w:rFonts w:ascii="Times New Roman" w:hAnsi="Times New Roman"/>
                <w:sz w:val="22"/>
                <w:szCs w:val="22"/>
              </w:rPr>
              <w:tab/>
              <w:t>To pay your application fee online visit:</w:t>
            </w:r>
          </w:p>
          <w:p w14:paraId="359300AC" w14:textId="32823AA8" w:rsidR="00426847" w:rsidRPr="00CA14EE" w:rsidRDefault="00426847" w:rsidP="00CA14EE">
            <w:pPr>
              <w:tabs>
                <w:tab w:val="left" w:pos="960"/>
              </w:tabs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CA14EE">
              <w:rPr>
                <w:sz w:val="28"/>
                <w:szCs w:val="22"/>
              </w:rPr>
              <w:tab/>
            </w:r>
            <w:r w:rsidRPr="00CA14EE">
              <w:rPr>
                <w:rFonts w:ascii="Times New Roman" w:hAnsi="Times New Roman"/>
                <w:sz w:val="22"/>
                <w:szCs w:val="22"/>
              </w:rPr>
              <w:t>https://www.oregon.gov/dsl/Pages/payments.aspx</w:t>
            </w:r>
          </w:p>
          <w:p w14:paraId="6BE0114F" w14:textId="21A67D51" w:rsidR="00426847" w:rsidRDefault="00426847" w:rsidP="00CA14EE">
            <w:pPr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CA14EE">
              <w:rPr>
                <w:rFonts w:ascii="Times New Roman" w:hAnsi="Times New Roman"/>
                <w:sz w:val="22"/>
                <w:szCs w:val="22"/>
              </w:rPr>
              <w:tab/>
              <w:t xml:space="preserve">Make checks payable to the </w:t>
            </w:r>
            <w:r w:rsidRPr="00CA14EE">
              <w:rPr>
                <w:rFonts w:ascii="Times New Roman" w:hAnsi="Times New Roman"/>
                <w:sz w:val="22"/>
                <w:szCs w:val="22"/>
              </w:rPr>
              <w:br/>
            </w:r>
            <w:r w:rsidRPr="00CA14EE">
              <w:rPr>
                <w:rFonts w:ascii="Times New Roman" w:hAnsi="Times New Roman"/>
                <w:sz w:val="22"/>
                <w:szCs w:val="22"/>
              </w:rPr>
              <w:tab/>
              <w:t>Oregon Department of State Lands.</w:t>
            </w:r>
          </w:p>
        </w:tc>
      </w:tr>
      <w:tr w:rsidR="007747E4" w:rsidRPr="00BE2C93" w14:paraId="1D46CCD6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bottom w:w="58" w:type="dxa"/>
              <w:right w:w="115" w:type="dxa"/>
            </w:tcMar>
          </w:tcPr>
          <w:p w14:paraId="175B1BD1" w14:textId="731BC4FB" w:rsidR="007747E4" w:rsidRPr="00BE2C93" w:rsidRDefault="007747E4" w:rsidP="00BE2C93">
            <w:pPr>
              <w:spacing w:before="240"/>
              <w:rPr>
                <w:rFonts w:ascii="Times New Roman" w:hAnsi="Times New Roman"/>
                <w:sz w:val="20"/>
                <w:u w:val="single"/>
              </w:rPr>
            </w:pPr>
          </w:p>
        </w:tc>
      </w:tr>
      <w:tr w:rsidR="00AC290F" w:rsidRPr="004A250A" w14:paraId="2AF4C25D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1376" w:type="dxa"/>
            <w:gridSpan w:val="7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77B2985" w14:textId="68503903" w:rsidR="00AC290F" w:rsidRPr="004A250A" w:rsidRDefault="00AC290F" w:rsidP="004A250A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4A250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SECTION 1 – </w:t>
            </w:r>
            <w:r w:rsidR="002D245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LESSEE AND </w:t>
            </w:r>
            <w:r w:rsidR="0005509C">
              <w:rPr>
                <w:rFonts w:ascii="Times New Roman" w:hAnsi="Times New Roman"/>
                <w:b/>
                <w:bCs/>
                <w:sz w:val="32"/>
                <w:szCs w:val="32"/>
              </w:rPr>
              <w:t>BANK</w:t>
            </w:r>
            <w:r w:rsidR="002D245A" w:rsidRPr="004A250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4A250A">
              <w:rPr>
                <w:rFonts w:ascii="Times New Roman" w:hAnsi="Times New Roman"/>
                <w:b/>
                <w:bCs/>
                <w:sz w:val="32"/>
                <w:szCs w:val="32"/>
              </w:rPr>
              <w:t>INFORMATION</w:t>
            </w:r>
          </w:p>
        </w:tc>
      </w:tr>
      <w:tr w:rsidR="00BE2C93" w14:paraId="5BDBE403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13" w:type="dxa"/>
            <w:gridSpan w:val="3"/>
            <w:tcBorders>
              <w:top w:val="single" w:sz="12" w:space="0" w:color="auto"/>
              <w:right w:val="single" w:sz="12" w:space="0" w:color="D9D9D9" w:themeColor="background1" w:themeShade="D9"/>
            </w:tcBorders>
            <w:shd w:val="clear" w:color="auto" w:fill="D9D9D9" w:themeFill="background1" w:themeFillShade="D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14:paraId="7E3EEAF3" w14:textId="77777777" w:rsidR="00BE2C93" w:rsidRDefault="00BE2C93" w:rsidP="00630DD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Lessee Information</w:t>
            </w:r>
          </w:p>
        </w:tc>
        <w:tc>
          <w:tcPr>
            <w:tcW w:w="5963" w:type="dxa"/>
            <w:gridSpan w:val="4"/>
            <w:tcBorders>
              <w:top w:val="single" w:sz="12" w:space="0" w:color="auto"/>
              <w:left w:val="single" w:sz="1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C8F988A" w14:textId="6F3B3416" w:rsidR="00BE2C93" w:rsidRPr="00B335DB" w:rsidRDefault="00BE2C93" w:rsidP="00BE2C93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B335DB">
              <w:rPr>
                <w:rFonts w:ascii="Times New Roman" w:hAnsi="Times New Roman"/>
                <w:b/>
                <w:bCs/>
                <w:sz w:val="20"/>
              </w:rPr>
              <w:t xml:space="preserve">Department of State Lands </w:t>
            </w:r>
            <w:r w:rsidR="00B335DB" w:rsidRPr="00B335DB">
              <w:rPr>
                <w:rFonts w:ascii="Times New Roman" w:hAnsi="Times New Roman"/>
                <w:b/>
                <w:bCs/>
                <w:sz w:val="20"/>
              </w:rPr>
              <w:t>A</w:t>
            </w:r>
            <w:r w:rsidR="004613A6">
              <w:rPr>
                <w:rFonts w:ascii="Times New Roman" w:hAnsi="Times New Roman"/>
                <w:b/>
                <w:bCs/>
                <w:sz w:val="20"/>
              </w:rPr>
              <w:t>uthorization</w:t>
            </w:r>
            <w:r w:rsidR="00B335DB" w:rsidRPr="00B335DB">
              <w:rPr>
                <w:rFonts w:ascii="Times New Roman" w:hAnsi="Times New Roman"/>
                <w:b/>
                <w:bCs/>
                <w:sz w:val="20"/>
              </w:rPr>
              <w:t>:</w:t>
            </w:r>
            <w:r w:rsidRPr="00B335DB">
              <w:rPr>
                <w:rFonts w:ascii="Times New Roman" w:hAnsi="Times New Roman"/>
                <w:b/>
                <w:bCs/>
                <w:sz w:val="20"/>
              </w:rPr>
              <w:t xml:space="preserve">  </w:t>
            </w:r>
            <w:r w:rsidR="00B335DB" w:rsidRPr="00B335DB">
              <w:rPr>
                <w:rFonts w:ascii="Times New Roman" w:hAnsi="Times New Roman"/>
                <w:b/>
                <w:bCs/>
                <w:sz w:val="20"/>
                <w:u w:val="single"/>
              </w:rPr>
              <w:t>APP00</w:t>
            </w:r>
            <w:r w:rsidRPr="00B335DB">
              <w:rPr>
                <w:rFonts w:ascii="Times New Roman" w:hAnsi="Times New Roman"/>
                <w:b/>
                <w:bCs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335DB">
              <w:rPr>
                <w:rFonts w:ascii="Times New Roman" w:hAnsi="Times New Roman"/>
                <w:b/>
                <w:bCs/>
                <w:sz w:val="20"/>
                <w:u w:val="single"/>
              </w:rPr>
              <w:instrText xml:space="preserve"> FORMTEXT </w:instrText>
            </w:r>
            <w:r w:rsidRPr="00B335DB">
              <w:rPr>
                <w:rFonts w:ascii="Times New Roman" w:hAnsi="Times New Roman"/>
                <w:b/>
                <w:bCs/>
                <w:sz w:val="20"/>
                <w:u w:val="single"/>
              </w:rPr>
            </w:r>
            <w:r w:rsidRPr="00B335DB">
              <w:rPr>
                <w:rFonts w:ascii="Times New Roman" w:hAnsi="Times New Roman"/>
                <w:b/>
                <w:bCs/>
                <w:sz w:val="20"/>
                <w:u w:val="single"/>
              </w:rPr>
              <w:fldChar w:fldCharType="separate"/>
            </w:r>
            <w:r w:rsidRPr="00B335DB">
              <w:rPr>
                <w:rFonts w:ascii="Times New Roman" w:hAnsi="Times New Roman"/>
                <w:b/>
                <w:bCs/>
                <w:noProof/>
                <w:sz w:val="20"/>
                <w:u w:val="single"/>
              </w:rPr>
              <w:t> </w:t>
            </w:r>
            <w:r w:rsidRPr="00B335DB">
              <w:rPr>
                <w:rFonts w:ascii="Times New Roman" w:hAnsi="Times New Roman"/>
                <w:b/>
                <w:bCs/>
                <w:noProof/>
                <w:sz w:val="20"/>
                <w:u w:val="single"/>
              </w:rPr>
              <w:t> </w:t>
            </w:r>
            <w:r w:rsidRPr="00B335DB">
              <w:rPr>
                <w:rFonts w:ascii="Times New Roman" w:hAnsi="Times New Roman"/>
                <w:b/>
                <w:bCs/>
                <w:noProof/>
                <w:sz w:val="20"/>
                <w:u w:val="single"/>
              </w:rPr>
              <w:t> </w:t>
            </w:r>
            <w:r w:rsidRPr="00B335DB">
              <w:rPr>
                <w:rFonts w:ascii="Times New Roman" w:hAnsi="Times New Roman"/>
                <w:b/>
                <w:bCs/>
                <w:noProof/>
                <w:sz w:val="20"/>
                <w:u w:val="single"/>
              </w:rPr>
              <w:t> </w:t>
            </w:r>
            <w:r w:rsidRPr="00B335DB">
              <w:rPr>
                <w:rFonts w:ascii="Times New Roman" w:hAnsi="Times New Roman"/>
                <w:b/>
                <w:bCs/>
                <w:noProof/>
                <w:sz w:val="20"/>
                <w:u w:val="single"/>
              </w:rPr>
              <w:t> </w:t>
            </w:r>
            <w:r w:rsidRPr="00B335DB">
              <w:rPr>
                <w:rFonts w:ascii="Times New Roman" w:hAnsi="Times New Roman"/>
                <w:b/>
                <w:bCs/>
                <w:sz w:val="20"/>
                <w:u w:val="single"/>
              </w:rPr>
              <w:fldChar w:fldCharType="end"/>
            </w:r>
            <w:bookmarkEnd w:id="0"/>
          </w:p>
        </w:tc>
      </w:tr>
      <w:tr w:rsidR="00BE2C93" w:rsidRPr="005542F3" w14:paraId="68632B33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81" w:type="dxa"/>
            <w:tcBorders>
              <w:right w:val="nil"/>
            </w:tcBorders>
            <w:vAlign w:val="center"/>
          </w:tcPr>
          <w:p w14:paraId="3F9B3DCA" w14:textId="77777777" w:rsidR="00BE2C93" w:rsidRPr="005542F3" w:rsidRDefault="00BE2C93" w:rsidP="00654A8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419E5376" w14:textId="77777777" w:rsidR="00BE2C93" w:rsidRPr="005542F3" w:rsidRDefault="00BE2C93" w:rsidP="00654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71F4B0FA" w14:textId="77777777" w:rsidR="00BE2C93" w:rsidRPr="005542F3" w:rsidRDefault="00BE2C93" w:rsidP="00654A8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Primary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5336623A" w14:textId="77777777" w:rsidR="00BE2C93" w:rsidRPr="005542F3" w:rsidRDefault="00BE2C93" w:rsidP="00654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BE2C93" w:rsidRPr="005542F3" w14:paraId="3023C6DA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81" w:type="dxa"/>
            <w:tcBorders>
              <w:right w:val="nil"/>
            </w:tcBorders>
            <w:vAlign w:val="center"/>
          </w:tcPr>
          <w:p w14:paraId="37F392C1" w14:textId="77777777" w:rsidR="00BE2C93" w:rsidRPr="005542F3" w:rsidRDefault="00BE2C93" w:rsidP="00654A8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1: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1651BC8C" w14:textId="77777777" w:rsidR="00BE2C93" w:rsidRPr="005542F3" w:rsidRDefault="00BE2C93" w:rsidP="00654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58BB16CF" w14:textId="77777777" w:rsidR="00BE2C93" w:rsidRPr="005542F3" w:rsidRDefault="00BE2C93" w:rsidP="00654A8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Secondary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1C66D5C6" w14:textId="77777777" w:rsidR="00BE2C93" w:rsidRPr="005542F3" w:rsidRDefault="00BE2C93" w:rsidP="00654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BE2C93" w:rsidRPr="005542F3" w14:paraId="30CBEF3E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81" w:type="dxa"/>
            <w:tcBorders>
              <w:right w:val="nil"/>
            </w:tcBorders>
            <w:vAlign w:val="center"/>
          </w:tcPr>
          <w:p w14:paraId="67905C54" w14:textId="77777777" w:rsidR="00BE2C93" w:rsidRPr="005542F3" w:rsidRDefault="00BE2C93" w:rsidP="00654A8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2: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2832F921" w14:textId="77777777" w:rsidR="00BE2C93" w:rsidRPr="005542F3" w:rsidRDefault="00BE2C93" w:rsidP="00654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468C2F12" w14:textId="77777777" w:rsidR="00BE2C93" w:rsidRPr="005542F3" w:rsidRDefault="00BE2C93" w:rsidP="00654A8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 address: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0AF69557" w14:textId="77777777" w:rsidR="00BE2C93" w:rsidRPr="005542F3" w:rsidRDefault="00BE2C93" w:rsidP="00654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@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7747E4" w14:paraId="4BF73501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76" w:type="dxa"/>
            <w:gridSpan w:val="7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14:paraId="51E15142" w14:textId="631A828A" w:rsidR="007747E4" w:rsidRDefault="0005509C" w:rsidP="00630DD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Co-L</w:t>
            </w:r>
            <w:r w:rsidR="007747E4">
              <w:rPr>
                <w:rFonts w:ascii="Times New Roman" w:hAnsi="Times New Roman"/>
                <w:szCs w:val="24"/>
              </w:rPr>
              <w:t>essee Information</w:t>
            </w:r>
          </w:p>
        </w:tc>
      </w:tr>
      <w:tr w:rsidR="007747E4" w:rsidRPr="005542F3" w14:paraId="54F69296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81" w:type="dxa"/>
            <w:tcBorders>
              <w:right w:val="nil"/>
            </w:tcBorders>
            <w:vAlign w:val="center"/>
          </w:tcPr>
          <w:p w14:paraId="6CB3C745" w14:textId="7D52B196" w:rsidR="007747E4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0DEBACDC" w14:textId="25E9E657" w:rsidR="007747E4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5A98B555" w14:textId="760A5DF9" w:rsidR="007747E4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Primary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1149BD79" w14:textId="789766CB" w:rsidR="007747E4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7747E4" w:rsidRPr="005542F3" w14:paraId="0FE2F0C9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81" w:type="dxa"/>
            <w:tcBorders>
              <w:right w:val="nil"/>
            </w:tcBorders>
            <w:vAlign w:val="center"/>
          </w:tcPr>
          <w:p w14:paraId="5CD17B65" w14:textId="6873D255" w:rsidR="007747E4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1: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3D03FB05" w14:textId="55AC794C" w:rsidR="007747E4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10FFBEB7" w14:textId="06C418C4" w:rsidR="007747E4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Secondary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5023FE63" w14:textId="08F5050A" w:rsidR="007747E4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7747E4" w:rsidRPr="005542F3" w14:paraId="6CC4EAF0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81" w:type="dxa"/>
            <w:tcBorders>
              <w:right w:val="nil"/>
            </w:tcBorders>
            <w:vAlign w:val="center"/>
          </w:tcPr>
          <w:p w14:paraId="62EFE753" w14:textId="3E58F70C" w:rsidR="007747E4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2: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781BDDE4" w14:textId="63678A46" w:rsidR="007747E4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3CA4C385" w14:textId="2BF6BBB2" w:rsidR="007747E4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 address: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103C1A2D" w14:textId="0CEA8629" w:rsidR="007747E4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@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7747E4" w14:paraId="4A731E0D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376" w:type="dxa"/>
            <w:gridSpan w:val="7"/>
            <w:shd w:val="clear" w:color="auto" w:fill="D9D9D9" w:themeFill="background1" w:themeFillShade="D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14:paraId="0E78C6E6" w14:textId="461BB10E" w:rsidR="007747E4" w:rsidRDefault="0005509C" w:rsidP="00630DD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Authorized Agent Information</w:t>
            </w:r>
          </w:p>
        </w:tc>
      </w:tr>
      <w:tr w:rsidR="00630DDE" w:rsidRPr="005542F3" w14:paraId="61BC87DD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1181" w:type="dxa"/>
            <w:tcBorders>
              <w:right w:val="nil"/>
            </w:tcBorders>
            <w:vAlign w:val="center"/>
          </w:tcPr>
          <w:p w14:paraId="57B4B75A" w14:textId="2E0D1ACE" w:rsidR="00630DDE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4AEAD2E2" w14:textId="77977579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2DA9041D" w14:textId="680F5214" w:rsidR="00630DDE" w:rsidRPr="005542F3" w:rsidRDefault="002B24EA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Primary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32A43CC8" w14:textId="7B39E9FB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630DDE" w:rsidRPr="005542F3" w14:paraId="2B066A95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1181" w:type="dxa"/>
            <w:tcBorders>
              <w:right w:val="nil"/>
            </w:tcBorders>
            <w:vAlign w:val="center"/>
          </w:tcPr>
          <w:p w14:paraId="1AFE0D1D" w14:textId="51C5475E" w:rsidR="00630DDE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1: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1F49E096" w14:textId="129B15B8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7039A62B" w14:textId="7D34A79E" w:rsidR="00630DDE" w:rsidRPr="005542F3" w:rsidRDefault="002B24EA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Secondary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751B1520" w14:textId="44BE6E83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630DDE" w:rsidRPr="005542F3" w14:paraId="4626FA7A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1181" w:type="dxa"/>
            <w:tcBorders>
              <w:right w:val="nil"/>
            </w:tcBorders>
            <w:vAlign w:val="center"/>
          </w:tcPr>
          <w:p w14:paraId="490F3EA2" w14:textId="5AE81DF7" w:rsidR="00630DDE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2: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68E297ED" w14:textId="27B17116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57EB5F73" w14:textId="07204CF3" w:rsidR="00630DDE" w:rsidRPr="005542F3" w:rsidRDefault="002B24EA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 address: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303396A5" w14:textId="75E6FF98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@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630DDE" w14:paraId="0762231B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11376" w:type="dxa"/>
            <w:gridSpan w:val="7"/>
            <w:shd w:val="clear" w:color="auto" w:fill="D9D9D9" w:themeFill="background1" w:themeFillShade="D9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14:paraId="4B90A6F7" w14:textId="39110CFB" w:rsidR="00630DDE" w:rsidRDefault="0005509C" w:rsidP="00630DD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Bank or Financial Institution </w:t>
            </w:r>
            <w:r w:rsidR="00630DDE">
              <w:rPr>
                <w:rFonts w:ascii="Times New Roman" w:hAnsi="Times New Roman"/>
                <w:szCs w:val="24"/>
              </w:rPr>
              <w:t>Information</w:t>
            </w:r>
          </w:p>
        </w:tc>
      </w:tr>
      <w:tr w:rsidR="00630DDE" w:rsidRPr="005542F3" w14:paraId="728BA55C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81" w:type="dxa"/>
            <w:tcBorders>
              <w:right w:val="nil"/>
            </w:tcBorders>
            <w:vAlign w:val="center"/>
          </w:tcPr>
          <w:p w14:paraId="329BF735" w14:textId="71E8101C" w:rsidR="00630DDE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24676DF8" w14:textId="6EBEF662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2EF28209" w14:textId="6923EE1C" w:rsidR="00630DDE" w:rsidRPr="005542F3" w:rsidRDefault="002B24EA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Primary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6178CE35" w14:textId="1FDA6144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630DDE" w:rsidRPr="005542F3" w14:paraId="7FF964D5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81" w:type="dxa"/>
            <w:tcBorders>
              <w:right w:val="nil"/>
            </w:tcBorders>
            <w:vAlign w:val="center"/>
          </w:tcPr>
          <w:p w14:paraId="007743FE" w14:textId="25B6C1F5" w:rsidR="00630DDE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1: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7A781281" w14:textId="1DEB2799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6B6AD7A6" w14:textId="2A8D25B0" w:rsidR="00630DDE" w:rsidRPr="005542F3" w:rsidRDefault="002B24EA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Secondary Phone: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7B40CCB0" w14:textId="2E5AFA57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630DDE" w:rsidRPr="005542F3" w14:paraId="5CAEF537" w14:textId="77777777" w:rsidTr="00BE2C9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81" w:type="dxa"/>
            <w:tcBorders>
              <w:right w:val="nil"/>
            </w:tcBorders>
            <w:vAlign w:val="center"/>
          </w:tcPr>
          <w:p w14:paraId="516DCC18" w14:textId="64758C17" w:rsidR="00630DDE" w:rsidRPr="005542F3" w:rsidRDefault="002B24EA" w:rsidP="002B24E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Address 2:</w:t>
            </w:r>
          </w:p>
        </w:tc>
        <w:tc>
          <w:tcPr>
            <w:tcW w:w="4232" w:type="dxa"/>
            <w:gridSpan w:val="2"/>
            <w:tcBorders>
              <w:left w:val="nil"/>
            </w:tcBorders>
            <w:vAlign w:val="center"/>
          </w:tcPr>
          <w:p w14:paraId="7C3B9752" w14:textId="37045E18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right w:val="nil"/>
            </w:tcBorders>
            <w:vAlign w:val="center"/>
          </w:tcPr>
          <w:p w14:paraId="1529267E" w14:textId="45813FA9" w:rsidR="00630DDE" w:rsidRPr="005542F3" w:rsidRDefault="002B24EA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 address:</w:t>
            </w:r>
          </w:p>
        </w:tc>
        <w:tc>
          <w:tcPr>
            <w:tcW w:w="4105" w:type="dxa"/>
            <w:gridSpan w:val="3"/>
            <w:tcBorders>
              <w:left w:val="nil"/>
            </w:tcBorders>
            <w:vAlign w:val="center"/>
          </w:tcPr>
          <w:p w14:paraId="1D9E4AF9" w14:textId="2487B42C" w:rsidR="00630DDE" w:rsidRPr="005542F3" w:rsidRDefault="00BE4C19" w:rsidP="00630DD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>@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</w:tbl>
    <w:p w14:paraId="05B695FE" w14:textId="77777777" w:rsidR="00AF228E" w:rsidRPr="002F3C47" w:rsidRDefault="00AF228E">
      <w:pPr>
        <w:rPr>
          <w:rFonts w:ascii="Times New Roman" w:hAnsi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6"/>
      </w:tblGrid>
      <w:tr w:rsidR="00907EDC" w14:paraId="1D791F70" w14:textId="77777777" w:rsidTr="00F106D9">
        <w:tc>
          <w:tcPr>
            <w:tcW w:w="11366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5B06585F" w14:textId="36DA17F8" w:rsidR="00907EDC" w:rsidRPr="00907EDC" w:rsidRDefault="00907EDC" w:rsidP="00907EDC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SECTION </w:t>
            </w:r>
            <w:r w:rsidR="00F106D9">
              <w:rPr>
                <w:rFonts w:ascii="Times New Roman" w:hAnsi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– </w:t>
            </w:r>
            <w:r w:rsidR="0005509C">
              <w:rPr>
                <w:rFonts w:ascii="Times New Roman" w:hAnsi="Times New Roman"/>
                <w:b/>
                <w:bCs/>
                <w:sz w:val="32"/>
                <w:szCs w:val="32"/>
              </w:rPr>
              <w:t>FINANCIAL AGREEMENT INFORMATION</w:t>
            </w:r>
          </w:p>
        </w:tc>
      </w:tr>
      <w:tr w:rsidR="00F106D9" w14:paraId="389096AA" w14:textId="77777777" w:rsidTr="00F106D9">
        <w:tc>
          <w:tcPr>
            <w:tcW w:w="11366" w:type="dxa"/>
            <w:tcBorders>
              <w:top w:val="single" w:sz="12" w:space="0" w:color="auto"/>
              <w:bottom w:val="single" w:sz="4" w:space="0" w:color="auto"/>
            </w:tcBorders>
          </w:tcPr>
          <w:p w14:paraId="63045728" w14:textId="35494156" w:rsidR="00F106D9" w:rsidRDefault="00F106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Is there an existing consent agreement on file for this waterway lease?</w:t>
            </w:r>
            <w:r w:rsidR="00C3574E">
              <w:rPr>
                <w:rFonts w:ascii="Times New Roman" w:hAnsi="Times New Roman"/>
                <w:szCs w:val="24"/>
              </w:rPr>
              <w:t xml:space="preserve">  </w:t>
            </w: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04404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74E" w:rsidRPr="00C3574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3574E">
              <w:rPr>
                <w:rFonts w:ascii="Times New Roman" w:hAnsi="Times New Roman"/>
                <w:szCs w:val="24"/>
              </w:rPr>
              <w:t xml:space="preserve">  YES  </w:t>
            </w: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200484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74E" w:rsidRPr="00C3574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3574E">
              <w:rPr>
                <w:rFonts w:ascii="Times New Roman" w:hAnsi="Times New Roman"/>
                <w:sz w:val="22"/>
                <w:szCs w:val="22"/>
              </w:rPr>
              <w:t xml:space="preserve">  NO</w:t>
            </w:r>
          </w:p>
        </w:tc>
      </w:tr>
      <w:tr w:rsidR="00F106D9" w14:paraId="39826A78" w14:textId="77777777" w:rsidTr="00F106D9">
        <w:tc>
          <w:tcPr>
            <w:tcW w:w="11366" w:type="dxa"/>
            <w:tcBorders>
              <w:top w:val="single" w:sz="4" w:space="0" w:color="auto"/>
              <w:bottom w:val="single" w:sz="4" w:space="0" w:color="auto"/>
            </w:tcBorders>
          </w:tcPr>
          <w:p w14:paraId="6C8EB353" w14:textId="67881B32" w:rsidR="00F106D9" w:rsidRPr="00C3574E" w:rsidRDefault="00F106D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C3574E">
              <w:rPr>
                <w:rFonts w:ascii="Times New Roman" w:hAnsi="Times New Roman"/>
                <w:b/>
                <w:bCs/>
                <w:szCs w:val="24"/>
              </w:rPr>
              <w:t xml:space="preserve">If yes, provide documentation </w:t>
            </w:r>
            <w:r w:rsidR="00C238D1">
              <w:rPr>
                <w:rFonts w:ascii="Times New Roman" w:hAnsi="Times New Roman"/>
                <w:b/>
                <w:bCs/>
                <w:szCs w:val="24"/>
              </w:rPr>
              <w:t xml:space="preserve">from the bank </w:t>
            </w:r>
            <w:r w:rsidRPr="00C3574E">
              <w:rPr>
                <w:rFonts w:ascii="Times New Roman" w:hAnsi="Times New Roman"/>
                <w:b/>
                <w:bCs/>
                <w:szCs w:val="24"/>
              </w:rPr>
              <w:t>addressing the existing or previous agreement.</w:t>
            </w:r>
            <w:r w:rsidR="00C238D1">
              <w:rPr>
                <w:rFonts w:ascii="Times New Roman" w:hAnsi="Times New Roman"/>
                <w:b/>
                <w:bCs/>
                <w:szCs w:val="24"/>
              </w:rPr>
              <w:t xml:space="preserve"> (i.e., previous agreement was resolved, or the new agreement is subservient to </w:t>
            </w:r>
            <w:r w:rsidR="00CA14EE">
              <w:rPr>
                <w:rFonts w:ascii="Times New Roman" w:hAnsi="Times New Roman"/>
                <w:b/>
                <w:bCs/>
                <w:szCs w:val="24"/>
              </w:rPr>
              <w:t xml:space="preserve">the </w:t>
            </w:r>
            <w:r w:rsidR="00C238D1">
              <w:rPr>
                <w:rFonts w:ascii="Times New Roman" w:hAnsi="Times New Roman"/>
                <w:b/>
                <w:bCs/>
                <w:szCs w:val="24"/>
              </w:rPr>
              <w:t>existing agreement</w:t>
            </w:r>
            <w:r w:rsidR="00CA14EE">
              <w:rPr>
                <w:rFonts w:ascii="Times New Roman" w:hAnsi="Times New Roman"/>
                <w:b/>
                <w:bCs/>
                <w:szCs w:val="24"/>
              </w:rPr>
              <w:t>, etc.</w:t>
            </w:r>
            <w:r w:rsidR="00C238D1">
              <w:rPr>
                <w:rFonts w:ascii="Times New Roman" w:hAnsi="Times New Roman"/>
                <w:b/>
                <w:bCs/>
                <w:szCs w:val="24"/>
              </w:rPr>
              <w:t>)</w:t>
            </w:r>
          </w:p>
        </w:tc>
      </w:tr>
      <w:tr w:rsidR="00907EDC" w14:paraId="0755929D" w14:textId="77777777" w:rsidTr="00F106D9">
        <w:tc>
          <w:tcPr>
            <w:tcW w:w="11366" w:type="dxa"/>
            <w:tcBorders>
              <w:top w:val="single" w:sz="4" w:space="0" w:color="auto"/>
            </w:tcBorders>
          </w:tcPr>
          <w:p w14:paraId="4AB7C6E1" w14:textId="4BE3DED2" w:rsidR="00907EDC" w:rsidRDefault="000550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Type of Financial Agreement (i.e., Loan Number, Deed of Trust, etc.)</w:t>
            </w:r>
          </w:p>
        </w:tc>
      </w:tr>
      <w:tr w:rsidR="00907EDC" w14:paraId="346F0C4E" w14:textId="77777777" w:rsidTr="00907EDC">
        <w:tc>
          <w:tcPr>
            <w:tcW w:w="11366" w:type="dxa"/>
          </w:tcPr>
          <w:p w14:paraId="78E64196" w14:textId="40CA0BAC" w:rsidR="002F3C47" w:rsidRPr="0005509C" w:rsidRDefault="00BE4C1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907EDC" w14:paraId="338E921F" w14:textId="77777777" w:rsidTr="00907EDC">
        <w:tc>
          <w:tcPr>
            <w:tcW w:w="11366" w:type="dxa"/>
          </w:tcPr>
          <w:p w14:paraId="2337ED12" w14:textId="57DD464F" w:rsidR="00907EDC" w:rsidRDefault="0005509C" w:rsidP="00893DA7">
            <w:pPr>
              <w:tabs>
                <w:tab w:val="left" w:pos="9162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Date of Financial Agreement</w:t>
            </w:r>
          </w:p>
        </w:tc>
      </w:tr>
      <w:tr w:rsidR="00893DA7" w14:paraId="433D804F" w14:textId="77777777" w:rsidTr="00907EDC">
        <w:tc>
          <w:tcPr>
            <w:tcW w:w="11366" w:type="dxa"/>
          </w:tcPr>
          <w:p w14:paraId="1329BCD2" w14:textId="168B3D94" w:rsidR="00893DA7" w:rsidRDefault="00893DA7" w:rsidP="00893DA7">
            <w:pPr>
              <w:tabs>
                <w:tab w:val="left" w:pos="9162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11083B" w:rsidRPr="0011083B" w14:paraId="114C5430" w14:textId="77777777" w:rsidTr="00907EDC">
        <w:tc>
          <w:tcPr>
            <w:tcW w:w="11366" w:type="dxa"/>
          </w:tcPr>
          <w:p w14:paraId="6CF1BF7F" w14:textId="0284AB6E" w:rsidR="0011083B" w:rsidRPr="0011083B" w:rsidRDefault="0011083B" w:rsidP="00893DA7">
            <w:pPr>
              <w:tabs>
                <w:tab w:val="left" w:pos="9162"/>
              </w:tabs>
              <w:rPr>
                <w:rFonts w:ascii="Times New Roman" w:hAnsi="Times New Roman"/>
                <w:szCs w:val="24"/>
              </w:rPr>
            </w:pPr>
            <w:r w:rsidRPr="0011083B">
              <w:rPr>
                <w:rFonts w:ascii="Times New Roman" w:hAnsi="Times New Roman"/>
                <w:szCs w:val="24"/>
              </w:rPr>
              <w:t>Name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C3574E">
              <w:rPr>
                <w:rFonts w:ascii="Times New Roman" w:hAnsi="Times New Roman"/>
                <w:szCs w:val="24"/>
              </w:rPr>
              <w:t xml:space="preserve">and Title </w:t>
            </w:r>
            <w:r>
              <w:rPr>
                <w:rFonts w:ascii="Times New Roman" w:hAnsi="Times New Roman"/>
                <w:szCs w:val="24"/>
              </w:rPr>
              <w:t>of Sign</w:t>
            </w:r>
            <w:r w:rsidR="008F79CD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>r for Bank</w:t>
            </w:r>
          </w:p>
        </w:tc>
      </w:tr>
      <w:tr w:rsidR="0011083B" w:rsidRPr="0011083B" w14:paraId="35BFF108" w14:textId="77777777" w:rsidTr="00907EDC">
        <w:tc>
          <w:tcPr>
            <w:tcW w:w="11366" w:type="dxa"/>
          </w:tcPr>
          <w:p w14:paraId="03FDAC19" w14:textId="3510ADBF" w:rsidR="0011083B" w:rsidRPr="0011083B" w:rsidRDefault="0011083B" w:rsidP="00893DA7">
            <w:pPr>
              <w:tabs>
                <w:tab w:val="left" w:pos="9162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3574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C3574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3574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="00C3574E">
              <w:rPr>
                <w:rFonts w:ascii="Times New Roman" w:hAnsi="Times New Roman"/>
                <w:sz w:val="22"/>
                <w:szCs w:val="22"/>
              </w:rPr>
            </w:r>
            <w:r w:rsidR="00C3574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C3574E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C3574E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C3574E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C3574E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C3574E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C3574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</w:tbl>
    <w:p w14:paraId="46522001" w14:textId="77777777" w:rsidR="00AF228E" w:rsidRPr="002F3C47" w:rsidRDefault="00AF228E">
      <w:pPr>
        <w:rPr>
          <w:rFonts w:ascii="Times New Roman" w:hAnsi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6"/>
      </w:tblGrid>
      <w:tr w:rsidR="00AF228E" w:rsidRPr="002B24EA" w14:paraId="566FEB25" w14:textId="77777777" w:rsidTr="00AC2BB8">
        <w:trPr>
          <w:trHeight w:val="432"/>
        </w:trPr>
        <w:tc>
          <w:tcPr>
            <w:tcW w:w="11366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2D6B08" w14:textId="522D45F2" w:rsidR="00AF228E" w:rsidRPr="002B24EA" w:rsidRDefault="00AF228E" w:rsidP="002B24EA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B24EA">
              <w:rPr>
                <w:rFonts w:ascii="Times New Roman" w:hAnsi="Times New Roman"/>
                <w:b/>
                <w:bCs/>
                <w:sz w:val="32"/>
                <w:szCs w:val="32"/>
              </w:rPr>
              <w:t>SECTION</w:t>
            </w:r>
            <w:r w:rsidR="00F106D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3</w:t>
            </w:r>
            <w:r w:rsidRPr="002B24E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– REQUIRED ATTACHMENTS</w:t>
            </w:r>
          </w:p>
        </w:tc>
      </w:tr>
      <w:tr w:rsidR="004A250A" w14:paraId="3D50F868" w14:textId="77777777" w:rsidTr="00B64F31">
        <w:trPr>
          <w:trHeight w:val="288"/>
        </w:trPr>
        <w:tc>
          <w:tcPr>
            <w:tcW w:w="11366" w:type="dxa"/>
            <w:tcBorders>
              <w:top w:val="single" w:sz="12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DC9718B" w14:textId="4D2D9915" w:rsidR="004A250A" w:rsidRPr="00545601" w:rsidRDefault="00545601" w:rsidP="0054560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Copy of agreement</w:t>
            </w:r>
            <w:r w:rsidR="004A250A">
              <w:rPr>
                <w:rFonts w:ascii="Times New Roman" w:hAnsi="Times New Roman"/>
                <w:szCs w:val="24"/>
              </w:rPr>
              <w:t xml:space="preserve"> between Lessee and </w:t>
            </w:r>
            <w:r>
              <w:rPr>
                <w:rFonts w:ascii="Times New Roman" w:hAnsi="Times New Roman"/>
                <w:szCs w:val="24"/>
              </w:rPr>
              <w:t>Bank</w:t>
            </w:r>
            <w:r w:rsidR="005018ED">
              <w:rPr>
                <w:rFonts w:ascii="Times New Roman" w:hAnsi="Times New Roman"/>
                <w:szCs w:val="24"/>
              </w:rPr>
              <w:t>.</w:t>
            </w:r>
          </w:p>
          <w:p w14:paraId="37C28ABB" w14:textId="1608098C" w:rsidR="00C059D8" w:rsidRPr="002B24EA" w:rsidRDefault="008F68C5" w:rsidP="002B24E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Any documentation </w:t>
            </w:r>
            <w:proofErr w:type="gramStart"/>
            <w:r w:rsidR="00371BFB">
              <w:rPr>
                <w:rFonts w:ascii="Times New Roman" w:hAnsi="Times New Roman"/>
                <w:szCs w:val="24"/>
              </w:rPr>
              <w:t>needed</w:t>
            </w:r>
            <w:proofErr w:type="gramEnd"/>
            <w:r w:rsidR="00371BFB">
              <w:rPr>
                <w:rFonts w:ascii="Times New Roman" w:hAnsi="Times New Roman"/>
                <w:szCs w:val="24"/>
              </w:rPr>
              <w:t xml:space="preserve"> to </w:t>
            </w:r>
            <w:r>
              <w:rPr>
                <w:rFonts w:ascii="Times New Roman" w:hAnsi="Times New Roman"/>
                <w:szCs w:val="24"/>
              </w:rPr>
              <w:t xml:space="preserve">address a previous </w:t>
            </w:r>
            <w:r w:rsidR="00371BFB">
              <w:rPr>
                <w:rFonts w:ascii="Times New Roman" w:hAnsi="Times New Roman"/>
                <w:szCs w:val="24"/>
              </w:rPr>
              <w:t xml:space="preserve">financial </w:t>
            </w:r>
            <w:r>
              <w:rPr>
                <w:rFonts w:ascii="Times New Roman" w:hAnsi="Times New Roman"/>
                <w:szCs w:val="24"/>
              </w:rPr>
              <w:t>agreement, if applicable</w:t>
            </w:r>
            <w:r w:rsidR="00C059D8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14:paraId="171D5DA0" w14:textId="77777777" w:rsidR="00AF228E" w:rsidRPr="002F3C47" w:rsidRDefault="00AF228E">
      <w:pPr>
        <w:rPr>
          <w:rFonts w:ascii="Times New Roman" w:hAnsi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5"/>
        <w:gridCol w:w="3091"/>
      </w:tblGrid>
      <w:tr w:rsidR="00AF228E" w14:paraId="1954A721" w14:textId="77777777" w:rsidTr="00AC2BB8">
        <w:trPr>
          <w:trHeight w:val="432"/>
        </w:trPr>
        <w:tc>
          <w:tcPr>
            <w:tcW w:w="11366" w:type="dxa"/>
            <w:gridSpan w:val="2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6EB64F" w14:textId="36468BB2" w:rsidR="00AF228E" w:rsidRPr="004A250A" w:rsidRDefault="00AF228E" w:rsidP="004A250A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4A250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SECTION </w:t>
            </w:r>
            <w:r w:rsidR="00F106D9"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  <w:r w:rsidRPr="004A250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– APPLICANT SIGNATURE</w:t>
            </w:r>
          </w:p>
        </w:tc>
      </w:tr>
      <w:tr w:rsidR="00630DDE" w14:paraId="2581B16C" w14:textId="77777777" w:rsidTr="00AC2BB8">
        <w:tc>
          <w:tcPr>
            <w:tcW w:w="11366" w:type="dxa"/>
            <w:gridSpan w:val="2"/>
            <w:tcBorders>
              <w:top w:val="single" w:sz="12" w:space="0" w:color="auto"/>
              <w:bottom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E503157" w14:textId="48D72F8E" w:rsidR="00630DDE" w:rsidRDefault="00371BF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I</w:t>
            </w:r>
            <w:r w:rsidR="00630DD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certify that I am familiar with the information contained in</w:t>
            </w:r>
            <w:r w:rsidR="00630DDE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630DD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the application, and, to the best of my knowledge and belief, this information is true, complete, and accurate.  I understand that payment of the required non-refundable application fee does not guarantee the state will consent to the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applicant’s request</w:t>
            </w:r>
            <w:r w:rsidR="00630DDE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</w:p>
        </w:tc>
      </w:tr>
      <w:tr w:rsidR="000D321A" w:rsidRPr="005542F3" w14:paraId="170F8715" w14:textId="77777777" w:rsidTr="00E77F31">
        <w:trPr>
          <w:trHeight w:val="1152"/>
        </w:trPr>
        <w:tc>
          <w:tcPr>
            <w:tcW w:w="8275" w:type="dxa"/>
            <w:tcBorders>
              <w:top w:val="nil"/>
              <w:bottom w:val="nil"/>
              <w:right w:val="nil"/>
            </w:tcBorders>
            <w:vAlign w:val="bottom"/>
          </w:tcPr>
          <w:p w14:paraId="480B4861" w14:textId="27FD4250" w:rsidR="000D321A" w:rsidRPr="00EF52D8" w:rsidRDefault="00EF52D8" w:rsidP="00EF52D8">
            <w:pPr>
              <w:rPr>
                <w:rFonts w:ascii="Times New Roman" w:hAnsi="Times New Roman"/>
                <w:sz w:val="20"/>
                <w:szCs w:val="18"/>
                <w:u w:val="single"/>
              </w:rPr>
            </w:pP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="00E77F31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="00E77F31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="00E77F31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</w:tcBorders>
            <w:vAlign w:val="bottom"/>
          </w:tcPr>
          <w:p w14:paraId="77E7EA2C" w14:textId="49F342AD" w:rsidR="000D321A" w:rsidRPr="00EF52D8" w:rsidRDefault="00910E6D" w:rsidP="00EF52D8">
            <w:pPr>
              <w:rPr>
                <w:rFonts w:ascii="Times New Roman" w:hAnsi="Times New Roman"/>
                <w:sz w:val="20"/>
                <w:szCs w:val="18"/>
                <w:u w:val="single"/>
              </w:rPr>
            </w:pP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</w:p>
        </w:tc>
      </w:tr>
      <w:tr w:rsidR="000D321A" w:rsidRPr="005542F3" w14:paraId="20895487" w14:textId="77777777" w:rsidTr="00E77F31">
        <w:trPr>
          <w:trHeight w:val="288"/>
        </w:trPr>
        <w:tc>
          <w:tcPr>
            <w:tcW w:w="8275" w:type="dxa"/>
            <w:tcBorders>
              <w:top w:val="nil"/>
              <w:bottom w:val="nil"/>
              <w:right w:val="nil"/>
            </w:tcBorders>
          </w:tcPr>
          <w:p w14:paraId="37B6B2C9" w14:textId="3AFC8903" w:rsidR="000D321A" w:rsidRPr="00EF52D8" w:rsidRDefault="000D321A">
            <w:pPr>
              <w:rPr>
                <w:rFonts w:ascii="Times New Roman" w:hAnsi="Times New Roman"/>
                <w:sz w:val="18"/>
                <w:szCs w:val="16"/>
              </w:rPr>
            </w:pPr>
            <w:r w:rsidRPr="00EF52D8">
              <w:rPr>
                <w:rFonts w:ascii="Times New Roman" w:hAnsi="Times New Roman"/>
                <w:sz w:val="18"/>
                <w:szCs w:val="16"/>
              </w:rPr>
              <w:t>Applicant Signature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</w:tcBorders>
          </w:tcPr>
          <w:p w14:paraId="70E1C682" w14:textId="04675BA6" w:rsidR="000D321A" w:rsidRPr="00EF52D8" w:rsidRDefault="00EF52D8">
            <w:pPr>
              <w:rPr>
                <w:rFonts w:ascii="Times New Roman" w:hAnsi="Times New Roman"/>
                <w:sz w:val="18"/>
                <w:szCs w:val="16"/>
              </w:rPr>
            </w:pPr>
            <w:r w:rsidRPr="00EF52D8">
              <w:rPr>
                <w:rFonts w:ascii="Times New Roman" w:hAnsi="Times New Roman"/>
                <w:sz w:val="18"/>
                <w:szCs w:val="16"/>
              </w:rPr>
              <w:t xml:space="preserve">   </w:t>
            </w:r>
            <w:r w:rsidR="000D321A" w:rsidRPr="00EF52D8">
              <w:rPr>
                <w:rFonts w:ascii="Times New Roman" w:hAnsi="Times New Roman"/>
                <w:sz w:val="18"/>
                <w:szCs w:val="16"/>
              </w:rPr>
              <w:t>Date</w:t>
            </w:r>
          </w:p>
        </w:tc>
      </w:tr>
      <w:tr w:rsidR="00910E6D" w:rsidRPr="00910E6D" w14:paraId="28488BE2" w14:textId="77777777" w:rsidTr="00E77F31">
        <w:trPr>
          <w:trHeight w:val="288"/>
        </w:trPr>
        <w:tc>
          <w:tcPr>
            <w:tcW w:w="8275" w:type="dxa"/>
            <w:tcBorders>
              <w:top w:val="nil"/>
              <w:bottom w:val="nil"/>
              <w:right w:val="nil"/>
            </w:tcBorders>
          </w:tcPr>
          <w:p w14:paraId="37F28E80" w14:textId="3BA6DC1C" w:rsidR="00910E6D" w:rsidRPr="00910E6D" w:rsidRDefault="00910E6D" w:rsidP="00910E6D">
            <w:pPr>
              <w:rPr>
                <w:rFonts w:ascii="Times New Roman" w:hAnsi="Times New Roman"/>
                <w:sz w:val="18"/>
                <w:szCs w:val="16"/>
              </w:rPr>
            </w:pP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</w:tcBorders>
          </w:tcPr>
          <w:p w14:paraId="6F519831" w14:textId="77777777" w:rsidR="00910E6D" w:rsidRPr="00910E6D" w:rsidRDefault="00910E6D" w:rsidP="00910E6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910E6D" w:rsidRPr="005542F3" w14:paraId="1B7C3BB4" w14:textId="77777777" w:rsidTr="00E77F31">
        <w:tc>
          <w:tcPr>
            <w:tcW w:w="11366" w:type="dxa"/>
            <w:gridSpan w:val="2"/>
            <w:tcBorders>
              <w:top w:val="nil"/>
              <w:bottom w:val="nil"/>
            </w:tcBorders>
          </w:tcPr>
          <w:p w14:paraId="304D920F" w14:textId="0B56F64B" w:rsidR="00910E6D" w:rsidRDefault="00371BFB" w:rsidP="00910E6D">
            <w:pPr>
              <w:rPr>
                <w:rFonts w:ascii="Times New Roman" w:hAnsi="Times New Roman"/>
                <w:sz w:val="20"/>
                <w:szCs w:val="18"/>
              </w:rPr>
            </w:pPr>
            <w:r w:rsidRPr="00910E6D">
              <w:rPr>
                <w:rFonts w:ascii="Times New Roman" w:hAnsi="Times New Roman"/>
                <w:sz w:val="18"/>
                <w:szCs w:val="16"/>
              </w:rPr>
              <w:t>Printed Name/Title</w:t>
            </w:r>
          </w:p>
          <w:p w14:paraId="435E80B3" w14:textId="17A50215" w:rsidR="00910E6D" w:rsidRDefault="00910E6D" w:rsidP="00910E6D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910E6D" w:rsidRPr="005542F3" w14:paraId="00721202" w14:textId="77777777" w:rsidTr="00E77F31">
        <w:tc>
          <w:tcPr>
            <w:tcW w:w="11366" w:type="dxa"/>
            <w:gridSpan w:val="2"/>
            <w:tcBorders>
              <w:top w:val="nil"/>
              <w:bottom w:val="nil"/>
            </w:tcBorders>
          </w:tcPr>
          <w:p w14:paraId="3D3A4B93" w14:textId="25498CC8" w:rsidR="00910E6D" w:rsidRPr="00E77F31" w:rsidRDefault="00910E6D" w:rsidP="00910E6D">
            <w:pPr>
              <w:tabs>
                <w:tab w:val="left" w:pos="348"/>
                <w:tab w:val="left" w:pos="10962"/>
              </w:tabs>
              <w:rPr>
                <w:rFonts w:ascii="Times New Roman" w:hAnsi="Times New Roman"/>
                <w:sz w:val="20"/>
                <w:szCs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20"/>
                <w:szCs w:val="18"/>
                <w:u w:val="single"/>
              </w:rPr>
              <w:tab/>
            </w:r>
            <w:r w:rsidRPr="00E77F31">
              <w:rPr>
                <w:rFonts w:ascii="Times New Roman" w:hAnsi="Times New Roman"/>
                <w:spacing w:val="-2"/>
                <w:sz w:val="20"/>
                <w:szCs w:val="18"/>
                <w:u w:val="single"/>
              </w:rPr>
              <w:t xml:space="preserve">I </w:t>
            </w:r>
            <w:proofErr w:type="gramStart"/>
            <w:r w:rsidRPr="00E77F31">
              <w:rPr>
                <w:rFonts w:ascii="Times New Roman" w:hAnsi="Times New Roman"/>
                <w:spacing w:val="-2"/>
                <w:sz w:val="20"/>
                <w:szCs w:val="18"/>
                <w:u w:val="single"/>
              </w:rPr>
              <w:t>appoint</w:t>
            </w:r>
            <w:proofErr w:type="gramEnd"/>
            <w:r w:rsidRPr="00E77F31">
              <w:rPr>
                <w:rFonts w:ascii="Times New Roman" w:hAnsi="Times New Roman"/>
                <w:spacing w:val="-2"/>
                <w:sz w:val="20"/>
                <w:szCs w:val="18"/>
                <w:u w:val="single"/>
              </w:rPr>
              <w:t xml:space="preserve"> the person named below to act as my duly authorized agent.</w:t>
            </w:r>
            <w:r w:rsidRPr="00E77F31">
              <w:rPr>
                <w:rFonts w:ascii="Times New Roman" w:hAnsi="Times New Roman"/>
                <w:spacing w:val="-2"/>
                <w:sz w:val="20"/>
                <w:szCs w:val="18"/>
                <w:u w:val="single"/>
              </w:rPr>
              <w:tab/>
            </w:r>
          </w:p>
        </w:tc>
      </w:tr>
      <w:tr w:rsidR="00910E6D" w:rsidRPr="005542F3" w14:paraId="5464D09D" w14:textId="77777777" w:rsidTr="00E77F31">
        <w:trPr>
          <w:trHeight w:val="1152"/>
        </w:trPr>
        <w:tc>
          <w:tcPr>
            <w:tcW w:w="8275" w:type="dxa"/>
            <w:tcBorders>
              <w:top w:val="nil"/>
              <w:bottom w:val="nil"/>
              <w:right w:val="nil"/>
            </w:tcBorders>
            <w:vAlign w:val="bottom"/>
          </w:tcPr>
          <w:p w14:paraId="1E22F176" w14:textId="7127360E" w:rsidR="00910E6D" w:rsidRPr="005542F3" w:rsidRDefault="00910E6D" w:rsidP="00910E6D">
            <w:pPr>
              <w:rPr>
                <w:rFonts w:ascii="Times New Roman" w:hAnsi="Times New Roman"/>
                <w:sz w:val="20"/>
                <w:szCs w:val="18"/>
              </w:rPr>
            </w:pP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 w:rsidRPr="00EF52D8"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</w:tcBorders>
            <w:vAlign w:val="bottom"/>
          </w:tcPr>
          <w:p w14:paraId="008DA0F7" w14:textId="043497FB" w:rsidR="00910E6D" w:rsidRPr="00EF52D8" w:rsidRDefault="00910E6D" w:rsidP="00910E6D">
            <w:pPr>
              <w:rPr>
                <w:rFonts w:ascii="Times New Roman" w:hAnsi="Times New Roman"/>
                <w:sz w:val="20"/>
                <w:szCs w:val="18"/>
                <w:u w:val="single"/>
              </w:rPr>
            </w:pP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18"/>
                <w:u w:val="single"/>
              </w:rPr>
              <w:tab/>
            </w:r>
          </w:p>
        </w:tc>
      </w:tr>
      <w:tr w:rsidR="00910E6D" w:rsidRPr="00EF52D8" w14:paraId="110D4809" w14:textId="77777777" w:rsidTr="00E77F31">
        <w:trPr>
          <w:trHeight w:val="288"/>
        </w:trPr>
        <w:tc>
          <w:tcPr>
            <w:tcW w:w="8275" w:type="dxa"/>
            <w:tcBorders>
              <w:top w:val="nil"/>
              <w:bottom w:val="nil"/>
              <w:right w:val="nil"/>
            </w:tcBorders>
          </w:tcPr>
          <w:p w14:paraId="49889410" w14:textId="1422A9D8" w:rsidR="00910E6D" w:rsidRDefault="00371BFB" w:rsidP="00910E6D">
            <w:pPr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Authorized Agent </w:t>
            </w:r>
            <w:r w:rsidR="00910E6D" w:rsidRPr="00EF52D8">
              <w:rPr>
                <w:rFonts w:ascii="Times New Roman" w:hAnsi="Times New Roman"/>
                <w:sz w:val="18"/>
                <w:szCs w:val="16"/>
              </w:rPr>
              <w:t>Signature</w:t>
            </w:r>
          </w:p>
          <w:p w14:paraId="2193282A" w14:textId="09B03FB4" w:rsidR="00910E6D" w:rsidRPr="00EF52D8" w:rsidRDefault="00910E6D" w:rsidP="00910E6D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</w:tcBorders>
          </w:tcPr>
          <w:p w14:paraId="2E1FB270" w14:textId="1B3533FC" w:rsidR="00910E6D" w:rsidRPr="00EF52D8" w:rsidRDefault="00910E6D" w:rsidP="00910E6D">
            <w:pPr>
              <w:rPr>
                <w:rFonts w:ascii="Times New Roman" w:hAnsi="Times New Roman"/>
                <w:sz w:val="18"/>
                <w:szCs w:val="16"/>
              </w:rPr>
            </w:pPr>
            <w:r w:rsidRPr="00EF52D8">
              <w:rPr>
                <w:rFonts w:ascii="Times New Roman" w:hAnsi="Times New Roman"/>
                <w:sz w:val="18"/>
                <w:szCs w:val="16"/>
              </w:rPr>
              <w:t xml:space="preserve">   Date</w:t>
            </w:r>
          </w:p>
        </w:tc>
      </w:tr>
      <w:tr w:rsidR="00910E6D" w:rsidRPr="00910E6D" w14:paraId="09CDE983" w14:textId="77777777" w:rsidTr="00E77F31">
        <w:tc>
          <w:tcPr>
            <w:tcW w:w="11366" w:type="dxa"/>
            <w:gridSpan w:val="2"/>
            <w:tcBorders>
              <w:top w:val="nil"/>
              <w:bottom w:val="nil"/>
            </w:tcBorders>
          </w:tcPr>
          <w:p w14:paraId="2C19BB02" w14:textId="77777777" w:rsidR="00910E6D" w:rsidRDefault="00910E6D" w:rsidP="00910E6D">
            <w:pPr>
              <w:rPr>
                <w:rFonts w:ascii="Times New Roman" w:hAnsi="Times New Roman"/>
                <w:sz w:val="18"/>
                <w:szCs w:val="16"/>
                <w:u w:val="single"/>
              </w:rPr>
            </w:pP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  <w:r w:rsidRPr="00910E6D">
              <w:rPr>
                <w:rFonts w:ascii="Times New Roman" w:hAnsi="Times New Roman"/>
                <w:sz w:val="18"/>
                <w:szCs w:val="16"/>
                <w:u w:val="single"/>
              </w:rPr>
              <w:tab/>
            </w:r>
          </w:p>
          <w:p w14:paraId="0C829D01" w14:textId="7227FE8F" w:rsidR="00371BFB" w:rsidRPr="00910E6D" w:rsidRDefault="00371BFB" w:rsidP="00910E6D">
            <w:pPr>
              <w:rPr>
                <w:rFonts w:ascii="Times New Roman" w:hAnsi="Times New Roman"/>
                <w:sz w:val="18"/>
                <w:szCs w:val="16"/>
                <w:u w:val="single"/>
              </w:rPr>
            </w:pPr>
            <w:r w:rsidRPr="00910E6D">
              <w:rPr>
                <w:rFonts w:ascii="Times New Roman" w:hAnsi="Times New Roman"/>
                <w:sz w:val="18"/>
                <w:szCs w:val="16"/>
              </w:rPr>
              <w:t>Printed Name/Title</w:t>
            </w:r>
          </w:p>
        </w:tc>
      </w:tr>
      <w:tr w:rsidR="00910E6D" w:rsidRPr="005542F3" w14:paraId="1145F3D2" w14:textId="77777777" w:rsidTr="00E77F31">
        <w:tc>
          <w:tcPr>
            <w:tcW w:w="11366" w:type="dxa"/>
            <w:gridSpan w:val="2"/>
            <w:tcBorders>
              <w:top w:val="nil"/>
            </w:tcBorders>
          </w:tcPr>
          <w:p w14:paraId="0680ABA8" w14:textId="77777777" w:rsidR="00910E6D" w:rsidRPr="005542F3" w:rsidRDefault="00910E6D" w:rsidP="00910E6D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</w:tbl>
    <w:p w14:paraId="6B7DC7C6" w14:textId="77777777" w:rsidR="00AF228E" w:rsidRPr="00AC290F" w:rsidRDefault="00AF228E">
      <w:pPr>
        <w:rPr>
          <w:rFonts w:ascii="Times New Roman" w:hAnsi="Times New Roman"/>
          <w:szCs w:val="24"/>
        </w:rPr>
      </w:pPr>
    </w:p>
    <w:sectPr w:rsidR="00AF228E" w:rsidRPr="00AC290F" w:rsidSect="000E1C17">
      <w:footerReference w:type="default" r:id="rId15"/>
      <w:pgSz w:w="12240" w:h="15840" w:code="1"/>
      <w:pgMar w:top="576" w:right="432" w:bottom="0" w:left="43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C62C" w14:textId="77777777" w:rsidR="000E1C17" w:rsidRDefault="000E1C17" w:rsidP="000E1C17">
      <w:r>
        <w:separator/>
      </w:r>
    </w:p>
  </w:endnote>
  <w:endnote w:type="continuationSeparator" w:id="0">
    <w:p w14:paraId="3E9836B4" w14:textId="77777777" w:rsidR="000E1C17" w:rsidRDefault="000E1C17" w:rsidP="000E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EA1" w14:textId="77777777" w:rsidR="000E1C17" w:rsidRDefault="000E1C17" w:rsidP="000E1C17">
    <w:pPr>
      <w:rPr>
        <w:rFonts w:ascii="Times New Roman" w:hAnsi="Times New Roman"/>
        <w:color w:val="808080" w:themeColor="background1" w:themeShade="80"/>
        <w:sz w:val="16"/>
        <w:szCs w:val="16"/>
      </w:rPr>
    </w:pPr>
    <w:r>
      <w:rPr>
        <w:rFonts w:ascii="Times New Roman" w:hAnsi="Times New Roman"/>
        <w:color w:val="808080" w:themeColor="background1" w:themeShade="80"/>
        <w:sz w:val="16"/>
        <w:szCs w:val="16"/>
      </w:rPr>
      <w:t>70704-0515</w:t>
    </w:r>
  </w:p>
  <w:p w14:paraId="3EDAA5C0" w14:textId="6D6B77B5" w:rsidR="000E1C17" w:rsidRPr="000E1C17" w:rsidRDefault="00B335DB" w:rsidP="000E1C17">
    <w:pPr>
      <w:rPr>
        <w:rFonts w:ascii="Times New Roman" w:hAnsi="Times New Roman"/>
        <w:color w:val="808080" w:themeColor="background1" w:themeShade="80"/>
        <w:sz w:val="16"/>
        <w:szCs w:val="16"/>
      </w:rPr>
    </w:pPr>
    <w:r>
      <w:rPr>
        <w:rFonts w:ascii="Times New Roman" w:hAnsi="Times New Roman"/>
        <w:color w:val="808080" w:themeColor="background1" w:themeShade="80"/>
        <w:sz w:val="16"/>
        <w:szCs w:val="16"/>
      </w:rPr>
      <w:t>9/27/2024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5FDA" w14:textId="77777777" w:rsidR="000E1C17" w:rsidRDefault="000E1C17" w:rsidP="000E1C17">
      <w:r>
        <w:separator/>
      </w:r>
    </w:p>
  </w:footnote>
  <w:footnote w:type="continuationSeparator" w:id="0">
    <w:p w14:paraId="3587EF0F" w14:textId="77777777" w:rsidR="000E1C17" w:rsidRDefault="000E1C17" w:rsidP="000E1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C2F68"/>
    <w:multiLevelType w:val="hybridMultilevel"/>
    <w:tmpl w:val="E47C2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E2B53"/>
    <w:multiLevelType w:val="hybridMultilevel"/>
    <w:tmpl w:val="3C68CE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14008"/>
    <w:multiLevelType w:val="hybridMultilevel"/>
    <w:tmpl w:val="D6CC08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F5754"/>
    <w:multiLevelType w:val="hybridMultilevel"/>
    <w:tmpl w:val="D6CC08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D2A62"/>
    <w:multiLevelType w:val="hybridMultilevel"/>
    <w:tmpl w:val="57C0D2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D56AF6"/>
    <w:multiLevelType w:val="hybridMultilevel"/>
    <w:tmpl w:val="3C68C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55903">
    <w:abstractNumId w:val="1"/>
  </w:num>
  <w:num w:numId="2" w16cid:durableId="1402099176">
    <w:abstractNumId w:val="6"/>
  </w:num>
  <w:num w:numId="3" w16cid:durableId="2045521268">
    <w:abstractNumId w:val="7"/>
  </w:num>
  <w:num w:numId="4" w16cid:durableId="681784749">
    <w:abstractNumId w:val="3"/>
  </w:num>
  <w:num w:numId="5" w16cid:durableId="162665250">
    <w:abstractNumId w:val="4"/>
  </w:num>
  <w:num w:numId="6" w16cid:durableId="6375281">
    <w:abstractNumId w:val="8"/>
  </w:num>
  <w:num w:numId="7" w16cid:durableId="1272131575">
    <w:abstractNumId w:val="5"/>
  </w:num>
  <w:num w:numId="8" w16cid:durableId="1198544012">
    <w:abstractNumId w:val="2"/>
  </w:num>
  <w:num w:numId="9" w16cid:durableId="62130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Formatting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23"/>
    <w:rsid w:val="0005509C"/>
    <w:rsid w:val="0007606D"/>
    <w:rsid w:val="000B2DC3"/>
    <w:rsid w:val="000D321A"/>
    <w:rsid w:val="000D6A06"/>
    <w:rsid w:val="000E1C17"/>
    <w:rsid w:val="000F6879"/>
    <w:rsid w:val="0011083B"/>
    <w:rsid w:val="00135BC2"/>
    <w:rsid w:val="0014101D"/>
    <w:rsid w:val="0017785A"/>
    <w:rsid w:val="00183E45"/>
    <w:rsid w:val="00210E50"/>
    <w:rsid w:val="00213533"/>
    <w:rsid w:val="00244078"/>
    <w:rsid w:val="00274112"/>
    <w:rsid w:val="002B24EA"/>
    <w:rsid w:val="002C4315"/>
    <w:rsid w:val="002D245A"/>
    <w:rsid w:val="002F3C47"/>
    <w:rsid w:val="00371BFB"/>
    <w:rsid w:val="003B37B8"/>
    <w:rsid w:val="003E643C"/>
    <w:rsid w:val="003F1EE8"/>
    <w:rsid w:val="00426847"/>
    <w:rsid w:val="004613A6"/>
    <w:rsid w:val="00461C86"/>
    <w:rsid w:val="004A250A"/>
    <w:rsid w:val="004B1D57"/>
    <w:rsid w:val="004B41EA"/>
    <w:rsid w:val="005018ED"/>
    <w:rsid w:val="00545601"/>
    <w:rsid w:val="005542F3"/>
    <w:rsid w:val="00592CBC"/>
    <w:rsid w:val="005967D7"/>
    <w:rsid w:val="005E403D"/>
    <w:rsid w:val="00630DDE"/>
    <w:rsid w:val="0075366A"/>
    <w:rsid w:val="007747E4"/>
    <w:rsid w:val="00776023"/>
    <w:rsid w:val="00796DBC"/>
    <w:rsid w:val="007E1EBF"/>
    <w:rsid w:val="007F7CCC"/>
    <w:rsid w:val="00875D5A"/>
    <w:rsid w:val="00893DA7"/>
    <w:rsid w:val="008E151B"/>
    <w:rsid w:val="008F68C5"/>
    <w:rsid w:val="008F79CD"/>
    <w:rsid w:val="00907EDC"/>
    <w:rsid w:val="00910E6D"/>
    <w:rsid w:val="009F38AD"/>
    <w:rsid w:val="00A4051F"/>
    <w:rsid w:val="00AC290F"/>
    <w:rsid w:val="00AC2BB8"/>
    <w:rsid w:val="00AD54F6"/>
    <w:rsid w:val="00AF228E"/>
    <w:rsid w:val="00B1517A"/>
    <w:rsid w:val="00B335DB"/>
    <w:rsid w:val="00B35FB4"/>
    <w:rsid w:val="00B64F31"/>
    <w:rsid w:val="00BB2B7F"/>
    <w:rsid w:val="00BD6A98"/>
    <w:rsid w:val="00BE2C93"/>
    <w:rsid w:val="00BE4C19"/>
    <w:rsid w:val="00BF0332"/>
    <w:rsid w:val="00C059D8"/>
    <w:rsid w:val="00C238D1"/>
    <w:rsid w:val="00C3574E"/>
    <w:rsid w:val="00C72949"/>
    <w:rsid w:val="00CA14EE"/>
    <w:rsid w:val="00CF7AE9"/>
    <w:rsid w:val="00D51562"/>
    <w:rsid w:val="00DD6CE9"/>
    <w:rsid w:val="00E433B7"/>
    <w:rsid w:val="00E65178"/>
    <w:rsid w:val="00E77F31"/>
    <w:rsid w:val="00EA34BB"/>
    <w:rsid w:val="00EF52D8"/>
    <w:rsid w:val="00F106D9"/>
    <w:rsid w:val="00F7637A"/>
    <w:rsid w:val="00F86173"/>
    <w:rsid w:val="00F9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A4C54"/>
  <w15:docId w15:val="{131AF189-2B3B-49C3-B4E4-7A02E914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Times New Roman" w:hAnsi="Courier New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link w:val="Heading2Char"/>
    <w:qFormat/>
    <w:pPr>
      <w:keepNext/>
      <w:suppressAutoHyphens/>
      <w:jc w:val="right"/>
      <w:outlineLvl w:val="1"/>
    </w:pPr>
    <w:rPr>
      <w:rFonts w:ascii="Times New Roman" w:hAnsi="Times New Roman"/>
      <w:b/>
      <w:spacing w:val="-3"/>
      <w:u w:val="single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/>
      <w:b/>
      <w:spacing w:val="-3"/>
      <w:sz w:val="40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/>
      <w:b/>
      <w:spacing w:val="-3"/>
      <w:sz w:val="24"/>
      <w:u w:val="single"/>
    </w:rPr>
  </w:style>
  <w:style w:type="character" w:customStyle="1" w:styleId="Heading5Char">
    <w:name w:val="Heading 5 Char"/>
    <w:basedOn w:val="DefaultParagraphFont"/>
    <w:link w:val="Heading5"/>
    <w:rPr>
      <w:rFonts w:ascii="Arial" w:eastAsia="Times New Roman" w:hAnsi="Arial" w:cs="Arial"/>
      <w:b/>
      <w:bCs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eastAsia="Times New Roman" w:hAnsi="Courier New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ourier New" w:eastAsia="Times New Roman" w:hAnsi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ourier New" w:eastAsia="Times New Roman" w:hAnsi="Courier New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94C600"/>
      </w:pBdr>
      <w:spacing w:after="300"/>
      <w:contextualSpacing/>
    </w:pPr>
    <w:rPr>
      <w:rFonts w:ascii="Cambria" w:hAnsi="Cambria"/>
      <w:color w:val="2E2D2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Times New Roman" w:hAnsi="Cambria"/>
      <w:color w:val="2E2D21"/>
      <w:spacing w:val="5"/>
      <w:kern w:val="28"/>
      <w:sz w:val="52"/>
      <w:szCs w:val="52"/>
    </w:rPr>
  </w:style>
  <w:style w:type="table" w:styleId="MediumList1-Accent4">
    <w:name w:val="Medium List 1 Accent 4"/>
    <w:basedOn w:val="TableNormal"/>
    <w:uiPriority w:val="65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909465"/>
        <w:bottom w:val="single" w:sz="8" w:space="0" w:color="909465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09465"/>
        </w:tcBorders>
      </w:tcPr>
    </w:tblStylePr>
    <w:tblStylePr w:type="lastRow">
      <w:rPr>
        <w:b/>
        <w:bCs/>
        <w:color w:val="3E3D2D"/>
      </w:rPr>
      <w:tblPr/>
      <w:tcPr>
        <w:tcBorders>
          <w:top w:val="single" w:sz="8" w:space="0" w:color="909465"/>
          <w:bottom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9465"/>
          <w:bottom w:val="single" w:sz="8" w:space="0" w:color="909465"/>
        </w:tcBorders>
      </w:tcPr>
    </w:tblStylePr>
    <w:tblStylePr w:type="band1Vert">
      <w:tblPr/>
      <w:tcPr>
        <w:shd w:val="clear" w:color="auto" w:fill="E3E4D8"/>
      </w:tcPr>
    </w:tblStylePr>
    <w:tblStylePr w:type="band1Horz">
      <w:tblPr/>
      <w:tcPr>
        <w:shd w:val="clear" w:color="auto" w:fill="E3E4D8"/>
      </w:tcPr>
    </w:tblStyle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1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C17"/>
    <w:rPr>
      <w:rFonts w:ascii="Courier New" w:eastAsia="Times New Roman" w:hAnsi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0E1C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C17"/>
    <w:rPr>
      <w:rFonts w:ascii="Courier New" w:eastAsia="Times New Roman" w:hAnsi="Courier New"/>
      <w:sz w:val="24"/>
    </w:rPr>
  </w:style>
  <w:style w:type="character" w:styleId="PlaceholderText">
    <w:name w:val="Placeholder Text"/>
    <w:basedOn w:val="DefaultParagraphFont"/>
    <w:uiPriority w:val="99"/>
    <w:semiHidden/>
    <w:rsid w:val="00BE4C1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D54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245A"/>
    <w:rPr>
      <w:rFonts w:ascii="Courier New" w:eastAsia="Times New Roman" w:hAnsi="Courier New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68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egonstatelands.app.box.com/f/a99afcdd58894676880cce9ba41dfc7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dsl/pages/index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hrome-extension://efaidnbmnnnibpcajpcglclefindmkaj/https:/www.oregon.gov/dsl/WW/Documents/uploadinstructions_waterwayauthorization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LM\Proprietary\Forms\Applications%20for%20Web%20Working%20Folder\Applications%20for%20the%20Web\Waterway%20Lease%20Assignment%2008_01_1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D54685F7134592C7F4CE655635A2" ma:contentTypeVersion="17" ma:contentTypeDescription="Create a new document." ma:contentTypeScope="" ma:versionID="8dd5e949c8ab1cf42c74dbbdd6d07e73">
  <xsd:schema xmlns:xsd="http://www.w3.org/2001/XMLSchema" xmlns:xs="http://www.w3.org/2001/XMLSchema" xmlns:p="http://schemas.microsoft.com/office/2006/metadata/properties" xmlns:ns1="http://schemas.microsoft.com/sharepoint/v3" xmlns:ns2="26bcf04b-6edf-46a5-ac72-04ce02e6a56a" xmlns:ns3="d0bc210e-e83b-458e-991f-9940c087c845" targetNamespace="http://schemas.microsoft.com/office/2006/metadata/properties" ma:root="true" ma:fieldsID="f0de179e19d893b06f2d19b527605c95" ns1:_="" ns2:_="" ns3:_="">
    <xsd:import namespace="http://schemas.microsoft.com/sharepoint/v3"/>
    <xsd:import namespace="26bcf04b-6edf-46a5-ac72-04ce02e6a56a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age" minOccurs="0"/>
                <xsd:element ref="ns3:SharedWithUsers" minOccurs="0"/>
                <xsd:element ref="ns2:Activity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f04b-6edf-46a5-ac72-04ce02e6a56a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age" ma:index="7" nillable="true" ma:displayName="Page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"/>
                    <xsd:enumeration value="Funding for Projects that Enhance Waterways"/>
                    <xsd:enumeration value="Publicly Owned Waterways"/>
                    <xsd:enumeration value="Public Use"/>
                    <xsd:enumeration value="Sandy River Delta"/>
                    <xsd:enumeration value="Waterway Use Authorizations"/>
                    <xsd:enumeration value="Undersea Infrastructure"/>
                  </xsd:restriction>
                </xsd:simpleType>
              </xsd:element>
            </xsd:sequence>
          </xsd:extension>
        </xsd:complexContent>
      </xsd:complexType>
    </xsd:element>
    <xsd:element name="Activity_x0020_Type" ma:index="10" nillable="true" ma:displayName="Activity Type" ma:internalName="Activity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Activity_x0020_Type xmlns="26bcf04b-6edf-46a5-ac72-04ce02e6a56a">Waterway lease</Activity_x0020_Type>
    <Page xmlns="26bcf04b-6edf-46a5-ac72-04ce02e6a56a">
      <Value>Waterway Use Authorizations</Value>
    </Page>
    <File_x0020_Type0 xmlns="26bcf04b-6edf-46a5-ac72-04ce02e6a56a">Form</File_x0020_Type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87AC5-BC28-457B-B838-6F2DF23F5EDB}"/>
</file>

<file path=customXml/itemProps2.xml><?xml version="1.0" encoding="utf-8"?>
<ds:datastoreItem xmlns:ds="http://schemas.openxmlformats.org/officeDocument/2006/customXml" ds:itemID="{FF1F3489-9368-4878-ACBE-5B26C16CA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97E5C-3746-462A-B6F0-C0125D80180B}">
  <ds:schemaRefs>
    <ds:schemaRef ds:uri="http://purl.org/dc/elements/1.1/"/>
    <ds:schemaRef ds:uri="http://schemas.microsoft.com/office/2006/metadata/properties"/>
    <ds:schemaRef ds:uri="http://schemas.microsoft.com/sharepoint/v3"/>
    <ds:schemaRef ds:uri="e2ce6f67-2a85-45e2-a688-14eecda3208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991ab68-fc0f-441e-b2a6-83cff5453fd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B80AAD-4799-4153-8D31-293621CA59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Waterway Lease Assignment 08_01_12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Waterway Lease Assignment Application</vt:lpstr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Waterway Lease - bank consent agreement</dc:title>
  <dc:creator>April Gomez</dc:creator>
  <cp:keywords>Waterway Lease assignment application fillable</cp:keywords>
  <cp:lastModifiedBy>ZATTA Jaclyn * DSL</cp:lastModifiedBy>
  <cp:revision>2</cp:revision>
  <cp:lastPrinted>2012-07-26T15:19:00Z</cp:lastPrinted>
  <dcterms:created xsi:type="dcterms:W3CDTF">2025-10-31T17:52:00Z</dcterms:created>
  <dcterms:modified xsi:type="dcterms:W3CDTF">2025-10-31T17:52:00Z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0x010100A3DAD54685F7134592C7F4CE655635A2</vt:lpwstr>
  </property>
  <property fmtid="{D5CDD505-2E9C-101B-9397-08002B2CF9AE}" pid="3" name="Order">
    <vt:r8>53900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ileType">
    <vt:lpwstr>;#Form;#</vt:lpwstr>
  </property>
  <property fmtid="{D5CDD505-2E9C-101B-9397-08002B2CF9AE}" pid="10" name="Program">
    <vt:lpwstr>;#State-Owned Waterways;#</vt:lpwstr>
  </property>
  <property fmtid="{D5CDD505-2E9C-101B-9397-08002B2CF9AE}" pid="11" name="Section0">
    <vt:lpwstr/>
  </property>
  <property fmtid="{D5CDD505-2E9C-101B-9397-08002B2CF9AE}" pid="12" name="FileType0">
    <vt:lpwstr/>
  </property>
  <property fmtid="{D5CDD505-2E9C-101B-9397-08002B2CF9AE}" pid="13" name="MSIP_Label_db79d039-fcd0-4045-9c78-4cfb2eba0904_Enabled">
    <vt:lpwstr>true</vt:lpwstr>
  </property>
  <property fmtid="{D5CDD505-2E9C-101B-9397-08002B2CF9AE}" pid="14" name="MSIP_Label_db79d039-fcd0-4045-9c78-4cfb2eba0904_SetDate">
    <vt:lpwstr>2023-12-20T16:03:53Z</vt:lpwstr>
  </property>
  <property fmtid="{D5CDD505-2E9C-101B-9397-08002B2CF9AE}" pid="15" name="MSIP_Label_db79d039-fcd0-4045-9c78-4cfb2eba0904_Method">
    <vt:lpwstr>Privileged</vt:lpwstr>
  </property>
  <property fmtid="{D5CDD505-2E9C-101B-9397-08002B2CF9AE}" pid="16" name="MSIP_Label_db79d039-fcd0-4045-9c78-4cfb2eba0904_Name">
    <vt:lpwstr>Level 2 - Limited (Items)</vt:lpwstr>
  </property>
  <property fmtid="{D5CDD505-2E9C-101B-9397-08002B2CF9AE}" pid="17" name="MSIP_Label_db79d039-fcd0-4045-9c78-4cfb2eba0904_SiteId">
    <vt:lpwstr>aa3f6932-fa7c-47b4-a0ce-a598cad161cf</vt:lpwstr>
  </property>
  <property fmtid="{D5CDD505-2E9C-101B-9397-08002B2CF9AE}" pid="18" name="MSIP_Label_db79d039-fcd0-4045-9c78-4cfb2eba0904_ActionId">
    <vt:lpwstr>2ebf895e-2d8c-44c2-bae3-8411076580f9</vt:lpwstr>
  </property>
  <property fmtid="{D5CDD505-2E9C-101B-9397-08002B2CF9AE}" pid="19" name="MSIP_Label_db79d039-fcd0-4045-9c78-4cfb2eba0904_ContentBits">
    <vt:lpwstr>0</vt:lpwstr>
  </property>
</Properties>
</file>