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01587" w14:textId="774F3625" w:rsidR="00CB0237" w:rsidRDefault="00CB0237" w:rsidP="00C05F7F">
      <w:pPr>
        <w:pStyle w:val="Heading1"/>
      </w:pPr>
      <w:r>
        <w:t xml:space="preserve">Appendix </w:t>
      </w:r>
      <w:r w:rsidR="001F438F">
        <w:t>D</w:t>
      </w:r>
      <w:r w:rsidR="00C05F7F">
        <w:t>: Housing Production Strategy Action Template</w:t>
      </w:r>
    </w:p>
    <w:p w14:paraId="5FBB79FE" w14:textId="77231100" w:rsidR="00BF1DD8" w:rsidRDefault="007A5B10" w:rsidP="00C05F7F">
      <w:r>
        <w:t xml:space="preserve">This action sheet template provides all required elements, as outlined in Oregon Administrative Rule (OAR) 660-008-0200. </w:t>
      </w:r>
      <w:r w:rsidR="00C262A9">
        <w:t>It</w:t>
      </w:r>
      <w:r w:rsidR="00854FC3">
        <w:t xml:space="preserve"> serves as a reference</w:t>
      </w:r>
      <w:r w:rsidR="0079033D">
        <w:t xml:space="preserve"> to help local governments clearly document each action’s purpose, responsibilities, timelines, and implementation details in alignment with administrative rules. </w:t>
      </w:r>
      <w:r w:rsidR="00906A4C">
        <w:t xml:space="preserve"> </w:t>
      </w:r>
    </w:p>
    <w:tbl>
      <w:tblPr>
        <w:tblStyle w:val="GridTable4"/>
        <w:tblW w:w="12960" w:type="dxa"/>
        <w:tblLayout w:type="fixed"/>
        <w:tblLook w:val="06A0" w:firstRow="1" w:lastRow="0" w:firstColumn="1" w:lastColumn="0" w:noHBand="1" w:noVBand="1"/>
      </w:tblPr>
      <w:tblGrid>
        <w:gridCol w:w="3865"/>
        <w:gridCol w:w="1466"/>
        <w:gridCol w:w="2543"/>
        <w:gridCol w:w="2543"/>
        <w:gridCol w:w="2543"/>
      </w:tblGrid>
      <w:tr w:rsidR="00AF68C7" w:rsidRPr="00F84063" w14:paraId="775CB7B9" w14:textId="77777777" w:rsidTr="00074A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  <w:vAlign w:val="top"/>
          </w:tcPr>
          <w:p w14:paraId="29738C0F" w14:textId="5061FFE5" w:rsidR="00C456E4" w:rsidRPr="00C05F7F" w:rsidRDefault="00C05F7F" w:rsidP="00A43143">
            <w:pPr>
              <w:pStyle w:val="TableParagraph"/>
              <w:ind w:left="262" w:hanging="262"/>
              <w:rPr>
                <w:rFonts w:ascii="Arial" w:hAnsi="Arial" w:cs="Arial"/>
                <w:b w:val="0"/>
                <w:bCs w:val="0"/>
                <w:color w:val="ECF5DF" w:themeColor="accent3" w:themeTint="33"/>
                <w:sz w:val="24"/>
                <w:szCs w:val="24"/>
              </w:rPr>
            </w:pPr>
            <w:r w:rsidRPr="00C05F7F">
              <w:rPr>
                <w:rFonts w:ascii="Arial" w:hAnsi="Arial" w:cs="Arial"/>
                <w:color w:val="ECF5DF" w:themeColor="accent3" w:themeTint="33"/>
                <w:sz w:val="24"/>
                <w:szCs w:val="24"/>
              </w:rPr>
              <w:t>Action Title</w:t>
            </w:r>
          </w:p>
        </w:tc>
        <w:tc>
          <w:tcPr>
            <w:tcW w:w="9095" w:type="dxa"/>
            <w:gridSpan w:val="4"/>
            <w:vAlign w:val="top"/>
          </w:tcPr>
          <w:p w14:paraId="50D0DA8A" w14:textId="3472C0B7" w:rsidR="00C456E4" w:rsidRPr="00C05F7F" w:rsidRDefault="00853E38" w:rsidP="00A43143">
            <w:pPr>
              <w:pStyle w:val="TableParagraph"/>
              <w:ind w:left="262" w:firstLine="9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ECF5DF" w:themeColor="accent3" w:themeTint="33"/>
                <w:sz w:val="24"/>
                <w:szCs w:val="24"/>
              </w:rPr>
            </w:pPr>
            <w:r w:rsidRPr="00C05F7F">
              <w:rPr>
                <w:rFonts w:ascii="Arial" w:hAnsi="Arial" w:cs="Arial"/>
                <w:color w:val="ECF5DF" w:themeColor="accent3" w:themeTint="33"/>
                <w:sz w:val="24"/>
                <w:szCs w:val="24"/>
              </w:rPr>
              <w:t>[</w:t>
            </w:r>
            <w:r w:rsidR="00C05F7F" w:rsidRPr="00C05F7F">
              <w:rPr>
                <w:rFonts w:ascii="Arial" w:hAnsi="Arial" w:cs="Arial"/>
                <w:color w:val="ECF5DF" w:themeColor="accent3" w:themeTint="33"/>
                <w:sz w:val="24"/>
                <w:szCs w:val="24"/>
              </w:rPr>
              <w:t>Ex</w:t>
            </w:r>
            <w:r w:rsidRPr="00C05F7F">
              <w:rPr>
                <w:rFonts w:ascii="Arial" w:hAnsi="Arial" w:cs="Arial"/>
                <w:color w:val="ECF5DF" w:themeColor="accent3" w:themeTint="33"/>
                <w:sz w:val="24"/>
                <w:szCs w:val="24"/>
              </w:rPr>
              <w:t xml:space="preserve">: </w:t>
            </w:r>
            <w:r w:rsidR="00E86A73" w:rsidRPr="00C05F7F">
              <w:rPr>
                <w:rFonts w:ascii="Arial" w:hAnsi="Arial" w:cs="Arial"/>
                <w:color w:val="ECF5DF" w:themeColor="accent3" w:themeTint="33"/>
                <w:sz w:val="24"/>
                <w:szCs w:val="24"/>
              </w:rPr>
              <w:t>Land Banking</w:t>
            </w:r>
            <w:r w:rsidRPr="00C05F7F">
              <w:rPr>
                <w:rFonts w:ascii="Arial" w:hAnsi="Arial" w:cs="Arial"/>
                <w:color w:val="ECF5DF" w:themeColor="accent3" w:themeTint="33"/>
                <w:sz w:val="24"/>
                <w:szCs w:val="24"/>
              </w:rPr>
              <w:t>]</w:t>
            </w:r>
          </w:p>
        </w:tc>
      </w:tr>
      <w:tr w:rsidR="00C05F7F" w:rsidRPr="00F84063" w14:paraId="3EF6CC9B" w14:textId="77777777" w:rsidTr="00074A31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  <w:shd w:val="clear" w:color="auto" w:fill="B3CDFF" w:themeFill="text1" w:themeFillTint="33"/>
            <w:vAlign w:val="top"/>
          </w:tcPr>
          <w:p w14:paraId="577C827C" w14:textId="24864997" w:rsidR="00C05F7F" w:rsidRPr="00C05F7F" w:rsidRDefault="00C05F7F" w:rsidP="00A43143">
            <w:pPr>
              <w:pStyle w:val="TableParagraph"/>
              <w:rPr>
                <w:rFonts w:ascii="Arial" w:hAnsi="Arial" w:cs="Arial"/>
                <w:b w:val="0"/>
                <w:bCs w:val="0"/>
                <w:spacing w:val="-2"/>
                <w:sz w:val="24"/>
                <w:szCs w:val="24"/>
              </w:rPr>
            </w:pPr>
            <w:r w:rsidRPr="00C05F7F">
              <w:rPr>
                <w:rFonts w:ascii="Arial" w:hAnsi="Arial" w:cs="Arial"/>
                <w:spacing w:val="-5"/>
                <w:sz w:val="24"/>
                <w:szCs w:val="24"/>
              </w:rPr>
              <w:t>HPS Menu I</w:t>
            </w:r>
            <w:r w:rsidR="00074A31">
              <w:rPr>
                <w:rFonts w:ascii="Arial" w:hAnsi="Arial" w:cs="Arial"/>
                <w:sz w:val="24"/>
                <w:szCs w:val="24"/>
              </w:rPr>
              <w:t>dentification</w:t>
            </w:r>
            <w:r w:rsidRPr="00C05F7F">
              <w:rPr>
                <w:rFonts w:ascii="Arial" w:hAnsi="Arial" w:cs="Arial"/>
                <w:sz w:val="24"/>
                <w:szCs w:val="24"/>
              </w:rPr>
              <w:t xml:space="preserve"> Number</w:t>
            </w:r>
          </w:p>
        </w:tc>
        <w:tc>
          <w:tcPr>
            <w:tcW w:w="9095" w:type="dxa"/>
            <w:gridSpan w:val="4"/>
            <w:vAlign w:val="top"/>
          </w:tcPr>
          <w:p w14:paraId="5EA6C595" w14:textId="4910A300" w:rsidR="00C05F7F" w:rsidRPr="00C05F7F" w:rsidRDefault="00C05F7F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pacing w:val="-5"/>
                <w:sz w:val="24"/>
                <w:szCs w:val="24"/>
              </w:rPr>
              <w:t>[</w:t>
            </w: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Ex: DS-7]</w:t>
            </w:r>
          </w:p>
        </w:tc>
      </w:tr>
      <w:tr w:rsidR="00AF68C7" w:rsidRPr="00F84063" w14:paraId="7D9E5C9F" w14:textId="77777777" w:rsidTr="00074A31">
        <w:trPr>
          <w:trHeight w:val="2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  <w:shd w:val="clear" w:color="auto" w:fill="B3CDFF" w:themeFill="text1" w:themeFillTint="33"/>
            <w:vAlign w:val="top"/>
          </w:tcPr>
          <w:p w14:paraId="793A97D1" w14:textId="56FB058E" w:rsidR="00C456E4" w:rsidRPr="00C05F7F" w:rsidRDefault="000245D5" w:rsidP="00A43143">
            <w:pPr>
              <w:pStyle w:val="TableParagrap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05F7F">
              <w:rPr>
                <w:rFonts w:ascii="Arial" w:hAnsi="Arial" w:cs="Arial"/>
                <w:spacing w:val="-2"/>
                <w:sz w:val="24"/>
                <w:szCs w:val="24"/>
              </w:rPr>
              <w:t xml:space="preserve">Action </w:t>
            </w:r>
            <w:r w:rsidR="00C456E4" w:rsidRPr="00C05F7F">
              <w:rPr>
                <w:rFonts w:ascii="Arial" w:hAnsi="Arial" w:cs="Arial"/>
                <w:sz w:val="24"/>
                <w:szCs w:val="24"/>
              </w:rPr>
              <w:t>Description</w:t>
            </w:r>
          </w:p>
        </w:tc>
        <w:tc>
          <w:tcPr>
            <w:tcW w:w="9095" w:type="dxa"/>
            <w:gridSpan w:val="4"/>
            <w:vAlign w:val="top"/>
          </w:tcPr>
          <w:p w14:paraId="1684BEF4" w14:textId="1149CC90" w:rsidR="00C456E4" w:rsidRPr="00C05F7F" w:rsidRDefault="00C456E4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5F7F" w:rsidRPr="00F84063" w14:paraId="03216D26" w14:textId="77777777" w:rsidTr="00074A31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  <w:shd w:val="clear" w:color="auto" w:fill="B3CDFF" w:themeFill="text1" w:themeFillTint="33"/>
            <w:vAlign w:val="top"/>
          </w:tcPr>
          <w:p w14:paraId="39CFE44B" w14:textId="7655B6EA" w:rsidR="00C05F7F" w:rsidRPr="00A43143" w:rsidRDefault="00946D07" w:rsidP="00A43143">
            <w:pPr>
              <w:rPr>
                <w:rFonts w:ascii="Aptos" w:hAnsi="Aptos" w:cs="Aptos"/>
                <w:b w:val="0"/>
                <w:bCs w:val="0"/>
              </w:rPr>
            </w:pPr>
            <w:r w:rsidRPr="00C45AD2">
              <w:t>Adoption-ready action</w:t>
            </w:r>
            <w:r>
              <w:t xml:space="preserve"> </w:t>
            </w:r>
            <w:r w:rsidRPr="00C45AD2">
              <w:t>available for this action</w:t>
            </w:r>
            <w:r>
              <w:t xml:space="preserve"> </w:t>
            </w:r>
            <w:r w:rsidRPr="00C45AD2">
              <w:rPr>
                <w:rFonts w:ascii="Aptos" w:hAnsi="Aptos" w:cs="Aptos"/>
              </w:rPr>
              <w:t> </w:t>
            </w:r>
          </w:p>
        </w:tc>
        <w:tc>
          <w:tcPr>
            <w:tcW w:w="9095" w:type="dxa"/>
            <w:gridSpan w:val="4"/>
            <w:vAlign w:val="top"/>
          </w:tcPr>
          <w:p w14:paraId="45358738" w14:textId="77777777" w:rsidR="00042CB1" w:rsidRDefault="00042CB1" w:rsidP="00A4314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ptos"/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55623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  <w:r w:rsidRPr="00C45AD2">
              <w:rPr>
                <w:b/>
                <w:bCs/>
              </w:rPr>
              <w:t>Yes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734365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 w:rsidRPr="00C45AD2">
              <w:rPr>
                <w:b/>
                <w:bCs/>
              </w:rPr>
              <w:t>No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</w:p>
          <w:p w14:paraId="3191480F" w14:textId="77777777" w:rsidR="00042CB1" w:rsidRPr="00C45AD2" w:rsidRDefault="00042CB1" w:rsidP="00A4314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7775F413" w14:textId="2D8643B0" w:rsidR="00C05F7F" w:rsidRPr="00C05F7F" w:rsidRDefault="00042CB1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45AD2">
              <w:rPr>
                <w:b/>
                <w:bCs/>
              </w:rPr>
              <w:t>Will it be used? </w:t>
            </w:r>
            <w:r w:rsidRPr="00C45AD2">
              <w:rPr>
                <w:b/>
                <w:bCs/>
              </w:rPr>
              <w:br/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74953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1EA6" w:rsidRPr="00631EA6"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ascii="Segoe UI Symbol" w:hAnsi="Segoe UI Symbol" w:cs="Segoe UI Symbol"/>
                <w:b/>
                <w:bCs/>
              </w:rPr>
              <w:t>​</w:t>
            </w:r>
            <w:r w:rsidRPr="00C45AD2">
              <w:rPr>
                <w:b/>
                <w:bCs/>
              </w:rPr>
              <w:t>Yes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79867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 w:rsidRPr="00C45AD2">
              <w:rPr>
                <w:b/>
                <w:bCs/>
              </w:rPr>
              <w:t>Modified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07081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 w:rsidRPr="00C45AD2">
              <w:rPr>
                <w:b/>
                <w:bCs/>
              </w:rPr>
              <w:t>No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90887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 w:rsidRPr="00C45AD2">
              <w:rPr>
                <w:b/>
                <w:bCs/>
              </w:rPr>
              <w:t>Unknown</w:t>
            </w:r>
          </w:p>
        </w:tc>
      </w:tr>
      <w:tr w:rsidR="00C05F7F" w:rsidRPr="00F84063" w14:paraId="4D339B1A" w14:textId="77777777" w:rsidTr="00166D9B">
        <w:trPr>
          <w:trHeight w:val="1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  <w:shd w:val="clear" w:color="auto" w:fill="B3CDFF" w:themeFill="text1" w:themeFillTint="33"/>
            <w:vAlign w:val="top"/>
          </w:tcPr>
          <w:p w14:paraId="0EE0F4BA" w14:textId="6ABDF33D" w:rsidR="00C05F7F" w:rsidRPr="00E675DF" w:rsidRDefault="00423734" w:rsidP="00A43143">
            <w:pPr>
              <w:pStyle w:val="TableParagrap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E675DF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Safe harbor available for this action </w:t>
            </w:r>
          </w:p>
        </w:tc>
        <w:tc>
          <w:tcPr>
            <w:tcW w:w="9095" w:type="dxa"/>
            <w:gridSpan w:val="4"/>
            <w:vAlign w:val="top"/>
          </w:tcPr>
          <w:p w14:paraId="671935D8" w14:textId="56362FCD" w:rsidR="00C05F7F" w:rsidRPr="00C05F7F" w:rsidRDefault="0077550D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7550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​ 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-404989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550D">
                  <w:rPr>
                    <w:rFonts w:ascii="Segoe UI Symbol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77550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​ Yes ​ 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58234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550D">
                  <w:rPr>
                    <w:rFonts w:ascii="Segoe UI Symbol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77550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​No </w:t>
            </w:r>
            <w:r w:rsidRPr="0077550D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 </w:t>
            </w:r>
            <w:r w:rsidRPr="0077550D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Will it be used? </w:t>
            </w:r>
            <w:r w:rsidRPr="0077550D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 xml:space="preserve">​ 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-184014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5DF">
                  <w:rPr>
                    <w:rFonts w:ascii="MS Gothic" w:eastAsia="MS Gothic" w:hAnsi="MS Gothic" w:cs="Arial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77550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​Yes ​ 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43024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550D">
                  <w:rPr>
                    <w:rFonts w:ascii="Segoe UI Symbol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77550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​No  </w:t>
            </w:r>
          </w:p>
        </w:tc>
      </w:tr>
      <w:tr w:rsidR="00E32BD9" w:rsidRPr="00F84063" w14:paraId="4856960D" w14:textId="77777777" w:rsidTr="00074A31">
        <w:trPr>
          <w:trHeight w:val="10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  <w:shd w:val="clear" w:color="auto" w:fill="B3CDFF" w:themeFill="text1" w:themeFillTint="33"/>
            <w:vAlign w:val="top"/>
          </w:tcPr>
          <w:p w14:paraId="6605D18B" w14:textId="77777777" w:rsidR="00491A30" w:rsidRPr="00C05F7F" w:rsidRDefault="001B14FE" w:rsidP="00A43143">
            <w:pPr>
              <w:pStyle w:val="TableParagraph"/>
              <w:rPr>
                <w:rFonts w:ascii="Arial" w:hAnsi="Arial" w:cs="Arial"/>
                <w:b w:val="0"/>
                <w:bCs w:val="0"/>
                <w:spacing w:val="-2"/>
                <w:sz w:val="24"/>
                <w:szCs w:val="24"/>
              </w:rPr>
            </w:pPr>
            <w:r w:rsidRPr="00C05F7F">
              <w:rPr>
                <w:rFonts w:ascii="Arial" w:hAnsi="Arial" w:cs="Arial"/>
                <w:sz w:val="24"/>
                <w:szCs w:val="24"/>
              </w:rPr>
              <w:t>Rationale</w:t>
            </w:r>
          </w:p>
          <w:p w14:paraId="23276FC5" w14:textId="0B0CBB7C" w:rsidR="00E32BD9" w:rsidRPr="00D20BA3" w:rsidRDefault="00491A30" w:rsidP="00A43143">
            <w:pPr>
              <w:pStyle w:val="TableParagraph"/>
              <w:rPr>
                <w:rFonts w:ascii="Arial" w:hAnsi="Arial" w:cs="Arial"/>
                <w:b w:val="0"/>
                <w:bCs w:val="0"/>
                <w:spacing w:val="-2"/>
                <w:sz w:val="24"/>
                <w:szCs w:val="24"/>
              </w:rPr>
            </w:pPr>
            <w:r w:rsidRPr="00D20BA3">
              <w:rPr>
                <w:rFonts w:ascii="Arial" w:hAnsi="Arial" w:cs="Arial"/>
                <w:b w:val="0"/>
                <w:bCs w:val="0"/>
                <w:spacing w:val="-2"/>
                <w:sz w:val="24"/>
                <w:szCs w:val="24"/>
              </w:rPr>
              <w:t>(</w:t>
            </w:r>
            <w:r w:rsidR="00D20BA3" w:rsidRPr="00D20BA3">
              <w:rPr>
                <w:rFonts w:ascii="Arial" w:hAnsi="Arial" w:cs="Arial"/>
                <w:b w:val="0"/>
                <w:bCs w:val="0"/>
                <w:spacing w:val="-2"/>
                <w:sz w:val="24"/>
                <w:szCs w:val="24"/>
              </w:rPr>
              <w:t>I</w:t>
            </w:r>
            <w:r w:rsidRPr="00D20BA3">
              <w:rPr>
                <w:rFonts w:ascii="Arial" w:hAnsi="Arial" w:cs="Arial"/>
                <w:b w:val="0"/>
                <w:bCs w:val="0"/>
                <w:spacing w:val="-2"/>
                <w:sz w:val="24"/>
                <w:szCs w:val="24"/>
              </w:rPr>
              <w:t>f</w:t>
            </w:r>
            <w:r w:rsidR="00DB41FD" w:rsidRPr="00D20BA3">
              <w:rPr>
                <w:rFonts w:ascii="Arial" w:hAnsi="Arial" w:cs="Arial"/>
                <w:b w:val="0"/>
                <w:bCs w:val="0"/>
                <w:spacing w:val="-2"/>
                <w:sz w:val="24"/>
                <w:szCs w:val="24"/>
              </w:rPr>
              <w:t xml:space="preserve"> action</w:t>
            </w:r>
            <w:r w:rsidRPr="00D20BA3">
              <w:rPr>
                <w:rFonts w:ascii="Arial" w:hAnsi="Arial" w:cs="Arial"/>
                <w:b w:val="0"/>
                <w:bCs w:val="0"/>
                <w:spacing w:val="-2"/>
                <w:sz w:val="24"/>
                <w:szCs w:val="24"/>
              </w:rPr>
              <w:t xml:space="preserve"> is</w:t>
            </w:r>
            <w:r w:rsidR="00DB41FD" w:rsidRPr="00D20BA3">
              <w:rPr>
                <w:rFonts w:ascii="Arial" w:hAnsi="Arial" w:cs="Arial"/>
                <w:b w:val="0"/>
                <w:bCs w:val="0"/>
                <w:spacing w:val="-2"/>
                <w:sz w:val="24"/>
                <w:szCs w:val="24"/>
              </w:rPr>
              <w:t xml:space="preserve"> not on the HPS Menu</w:t>
            </w:r>
            <w:r w:rsidRPr="00D20BA3">
              <w:rPr>
                <w:rFonts w:ascii="Arial" w:hAnsi="Arial" w:cs="Arial"/>
                <w:b w:val="0"/>
                <w:bCs w:val="0"/>
                <w:spacing w:val="-2"/>
                <w:sz w:val="24"/>
                <w:szCs w:val="24"/>
              </w:rPr>
              <w:t>)</w:t>
            </w:r>
          </w:p>
        </w:tc>
        <w:tc>
          <w:tcPr>
            <w:tcW w:w="9095" w:type="dxa"/>
            <w:gridSpan w:val="4"/>
            <w:vAlign w:val="top"/>
          </w:tcPr>
          <w:p w14:paraId="3AF79D34" w14:textId="49F801CB" w:rsidR="00E32BD9" w:rsidRPr="00D20BA3" w:rsidRDefault="00F83DB0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20BA3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This action </w:t>
            </w:r>
            <w:r w:rsidR="002F71E9" w:rsidRPr="00D20BA3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is [“as effective as” or “more effective than”] similar or related actions in the HPS Menu </w:t>
            </w:r>
            <w:r w:rsidR="00157700" w:rsidRPr="00D20BA3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designed </w:t>
            </w:r>
            <w:r w:rsidR="002F71E9" w:rsidRPr="00D20BA3">
              <w:rPr>
                <w:rFonts w:ascii="Arial" w:hAnsi="Arial" w:cs="Arial"/>
                <w:i/>
                <w:iCs/>
                <w:sz w:val="24"/>
                <w:szCs w:val="24"/>
              </w:rPr>
              <w:t>to meet [housing need and/or fair housing issue] because …</w:t>
            </w:r>
          </w:p>
        </w:tc>
      </w:tr>
      <w:tr w:rsidR="0077550D" w:rsidRPr="00F84063" w14:paraId="3E8D92E8" w14:textId="77777777" w:rsidTr="00166D9B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  <w:shd w:val="clear" w:color="auto" w:fill="B3CDFF" w:themeFill="text1" w:themeFillTint="33"/>
            <w:vAlign w:val="top"/>
          </w:tcPr>
          <w:p w14:paraId="49E0801D" w14:textId="707BD200" w:rsidR="0077550D" w:rsidRPr="00C05F7F" w:rsidRDefault="0077550D" w:rsidP="00A43143">
            <w:pPr>
              <w:pStyle w:val="TableParagrap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05F7F">
              <w:rPr>
                <w:rFonts w:ascii="Arial" w:hAnsi="Arial" w:cs="Arial"/>
                <w:spacing w:val="-2"/>
                <w:sz w:val="24"/>
                <w:szCs w:val="24"/>
              </w:rPr>
              <w:t>Mechanism to Meet Need</w:t>
            </w:r>
          </w:p>
        </w:tc>
        <w:tc>
          <w:tcPr>
            <w:tcW w:w="9095" w:type="dxa"/>
            <w:gridSpan w:val="4"/>
            <w:vAlign w:val="top"/>
          </w:tcPr>
          <w:p w14:paraId="13F02166" w14:textId="08DE364E" w:rsidR="0077550D" w:rsidRPr="00C05F7F" w:rsidRDefault="00BB7325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7325">
              <w:rPr>
                <w:rFonts w:ascii="Arial" w:hAnsi="Arial" w:cs="Arial"/>
                <w:b/>
                <w:bCs/>
                <w:sz w:val="24"/>
                <w:szCs w:val="24"/>
              </w:rPr>
              <w:t>​​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-714582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D9B">
                  <w:rPr>
                    <w:rFonts w:ascii="MS Gothic" w:eastAsia="MS Gothic" w:hAnsi="MS Gothic" w:cs="Arial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BB7325">
              <w:rPr>
                <w:rFonts w:ascii="Arial" w:hAnsi="Arial" w:cs="Arial"/>
                <w:b/>
                <w:bCs/>
                <w:sz w:val="24"/>
                <w:szCs w:val="24"/>
              </w:rPr>
              <w:t>​</w:t>
            </w:r>
            <w:r w:rsidR="0077550D"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Production</w:t>
            </w:r>
          </w:p>
          <w:p w14:paraId="7E3E12C7" w14:textId="4F51432B" w:rsidR="0077550D" w:rsidRPr="00C05F7F" w:rsidRDefault="00BB7325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7325">
              <w:rPr>
                <w:rFonts w:ascii="Arial" w:hAnsi="Arial" w:cs="Arial"/>
                <w:b/>
                <w:bCs/>
                <w:sz w:val="24"/>
                <w:szCs w:val="24"/>
              </w:rPr>
              <w:t>​​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-131286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D9B">
                  <w:rPr>
                    <w:rFonts w:ascii="MS Gothic" w:eastAsia="MS Gothic" w:hAnsi="MS Gothic" w:cs="Arial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D3F04" w:rsidRPr="00BB7325">
              <w:rPr>
                <w:rFonts w:ascii="Arial" w:hAnsi="Arial" w:cs="Arial"/>
                <w:b/>
                <w:bCs/>
                <w:sz w:val="24"/>
                <w:szCs w:val="24"/>
              </w:rPr>
              <w:t>​</w:t>
            </w:r>
            <w:r w:rsidR="0077550D"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Preservation</w:t>
            </w:r>
          </w:p>
          <w:p w14:paraId="449FB91E" w14:textId="785FD8DC" w:rsidR="0077550D" w:rsidRPr="00C05F7F" w:rsidRDefault="00CD3F04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B7325">
              <w:rPr>
                <w:rFonts w:ascii="Arial" w:hAnsi="Arial" w:cs="Arial"/>
                <w:b/>
                <w:bCs/>
                <w:sz w:val="24"/>
                <w:szCs w:val="24"/>
              </w:rPr>
              <w:t>​​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18438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6D9B">
                  <w:rPr>
                    <w:rFonts w:ascii="MS Gothic" w:eastAsia="MS Gothic" w:hAnsi="MS Gothic" w:cs="Arial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BB7325">
              <w:rPr>
                <w:rFonts w:ascii="Arial" w:hAnsi="Arial" w:cs="Arial"/>
                <w:b/>
                <w:bCs/>
                <w:sz w:val="24"/>
                <w:szCs w:val="24"/>
              </w:rPr>
              <w:t>​</w:t>
            </w:r>
            <w:r w:rsidR="0077550D"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Access</w:t>
            </w:r>
          </w:p>
        </w:tc>
      </w:tr>
      <w:tr w:rsidR="0077550D" w:rsidRPr="00F84063" w14:paraId="7DB2EDD2" w14:textId="77777777" w:rsidTr="00166D9B">
        <w:trPr>
          <w:trHeight w:val="7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  <w:shd w:val="clear" w:color="auto" w:fill="B3CDFF" w:themeFill="text1" w:themeFillTint="33"/>
            <w:vAlign w:val="top"/>
          </w:tcPr>
          <w:p w14:paraId="36B29BA5" w14:textId="60959BA9" w:rsidR="0077550D" w:rsidRPr="00C05F7F" w:rsidRDefault="0077550D" w:rsidP="00A43143">
            <w:pPr>
              <w:pStyle w:val="TableParagrap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05F7F">
              <w:rPr>
                <w:rFonts w:ascii="Arial" w:hAnsi="Arial" w:cs="Arial"/>
                <w:sz w:val="24"/>
                <w:szCs w:val="24"/>
              </w:rPr>
              <w:t xml:space="preserve">Magnitude of Impact </w:t>
            </w:r>
          </w:p>
        </w:tc>
        <w:tc>
          <w:tcPr>
            <w:tcW w:w="1466" w:type="dxa"/>
            <w:vAlign w:val="top"/>
          </w:tcPr>
          <w:p w14:paraId="1AFBE8CB" w14:textId="77777777" w:rsidR="0077550D" w:rsidRPr="00C05F7F" w:rsidRDefault="0077550D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Low </w:t>
            </w:r>
          </w:p>
          <w:p w14:paraId="4D1E81E5" w14:textId="79FA229D" w:rsidR="0077550D" w:rsidRPr="00C05F7F" w:rsidRDefault="0077550D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•</w:t>
            </w:r>
          </w:p>
          <w:p w14:paraId="538DF734" w14:textId="6D4F781E" w:rsidR="0077550D" w:rsidRPr="00C05F7F" w:rsidRDefault="009C712F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71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​​ 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-146758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C712F">
                  <w:rPr>
                    <w:rFonts w:ascii="Segoe UI Symbol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9C71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​ </w:t>
            </w:r>
          </w:p>
        </w:tc>
        <w:tc>
          <w:tcPr>
            <w:tcW w:w="2543" w:type="dxa"/>
            <w:vAlign w:val="top"/>
          </w:tcPr>
          <w:p w14:paraId="3A3BD595" w14:textId="77777777" w:rsidR="00F3440B" w:rsidRDefault="0077550D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Medium</w:t>
            </w:r>
          </w:p>
          <w:p w14:paraId="4937EAFE" w14:textId="247D9351" w:rsidR="0077550D" w:rsidRPr="00C05F7F" w:rsidRDefault="0077550D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••</w:t>
            </w:r>
          </w:p>
          <w:p w14:paraId="08517517" w14:textId="31CE83A0" w:rsidR="0077550D" w:rsidRPr="00C05F7F" w:rsidRDefault="009C712F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71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​​ 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-203904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C712F">
                  <w:rPr>
                    <w:rFonts w:ascii="Segoe UI Symbol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9C71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​ </w:t>
            </w:r>
          </w:p>
        </w:tc>
        <w:tc>
          <w:tcPr>
            <w:tcW w:w="2543" w:type="dxa"/>
            <w:vAlign w:val="top"/>
          </w:tcPr>
          <w:p w14:paraId="0E1E674A" w14:textId="77777777" w:rsidR="009C712F" w:rsidRDefault="0077550D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High</w:t>
            </w:r>
          </w:p>
          <w:p w14:paraId="65101783" w14:textId="21B73FFC" w:rsidR="0077550D" w:rsidRPr="00C05F7F" w:rsidRDefault="0077550D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•••</w:t>
            </w:r>
          </w:p>
          <w:p w14:paraId="380595C0" w14:textId="712411CF" w:rsidR="0077550D" w:rsidRPr="00C05F7F" w:rsidRDefault="009C712F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71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​​ 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116921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C712F">
                  <w:rPr>
                    <w:rFonts w:ascii="Segoe UI Symbol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9C71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​ </w:t>
            </w:r>
          </w:p>
        </w:tc>
        <w:tc>
          <w:tcPr>
            <w:tcW w:w="2543" w:type="dxa"/>
            <w:vAlign w:val="top"/>
          </w:tcPr>
          <w:p w14:paraId="3C086AD7" w14:textId="77777777" w:rsidR="0077550D" w:rsidRPr="00C05F7F" w:rsidRDefault="0077550D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Estimated Number of Units  </w:t>
            </w:r>
          </w:p>
          <w:p w14:paraId="7D09D811" w14:textId="3DA09CCE" w:rsidR="0077550D" w:rsidRPr="00C05F7F" w:rsidRDefault="0077550D" w:rsidP="00A43143">
            <w:pPr>
              <w:pStyle w:val="TableParagraph"/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[___]</w:t>
            </w:r>
          </w:p>
        </w:tc>
      </w:tr>
      <w:tr w:rsidR="0077550D" w:rsidRPr="00F84063" w14:paraId="7FCA483B" w14:textId="77777777" w:rsidTr="00074A31">
        <w:trPr>
          <w:trHeight w:val="10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  <w:shd w:val="clear" w:color="auto" w:fill="B3CDFF" w:themeFill="text1" w:themeFillTint="33"/>
            <w:vAlign w:val="top"/>
          </w:tcPr>
          <w:p w14:paraId="7B031FCF" w14:textId="307577AF" w:rsidR="0077550D" w:rsidRPr="00C05F7F" w:rsidRDefault="0077550D" w:rsidP="00A43143">
            <w:pPr>
              <w:pStyle w:val="TableParagrap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05F7F">
              <w:rPr>
                <w:rFonts w:ascii="Arial" w:hAnsi="Arial" w:cs="Arial"/>
                <w:sz w:val="24"/>
                <w:szCs w:val="24"/>
              </w:rPr>
              <w:t>Additional Regulatory Function of Action (if any)</w:t>
            </w:r>
          </w:p>
        </w:tc>
        <w:tc>
          <w:tcPr>
            <w:tcW w:w="9095" w:type="dxa"/>
            <w:gridSpan w:val="4"/>
            <w:vAlign w:val="top"/>
          </w:tcPr>
          <w:p w14:paraId="677B43B9" w14:textId="5AAB2E4E" w:rsidR="0077550D" w:rsidRDefault="00113E72" w:rsidP="00A43143">
            <w:pPr>
              <w:pStyle w:val="TableParagraph"/>
              <w:spacing w:line="233" w:lineRule="auto"/>
              <w:ind w:righ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113E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​​ 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1180161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3E72">
                  <w:rPr>
                    <w:rFonts w:ascii="Segoe UI Symbol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113E7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​</w:t>
            </w:r>
            <w:r w:rsidR="0077550D" w:rsidRPr="00C05F7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This action is a Land Use Efficiency Measure</w:t>
            </w:r>
            <w:r w:rsidR="0077550D" w:rsidRPr="00C05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550D" w:rsidRPr="00C05F7F">
              <w:rPr>
                <w:rFonts w:ascii="Arial" w:hAnsi="Arial" w:cs="Arial"/>
                <w:i/>
                <w:iCs/>
                <w:sz w:val="24"/>
                <w:szCs w:val="24"/>
              </w:rPr>
              <w:t>intended to reduce or eliminate a buildable residential land capacity deficit</w:t>
            </w:r>
            <w:r w:rsidR="0077550D" w:rsidRPr="00C05F7F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77550D" w:rsidRPr="00C05F7F">
              <w:rPr>
                <w:rFonts w:ascii="Arial" w:hAnsi="Arial" w:cs="Arial"/>
                <w:i/>
                <w:iCs/>
                <w:sz w:val="24"/>
                <w:szCs w:val="24"/>
              </w:rPr>
              <w:t>per OAR 660-008-0150</w:t>
            </w:r>
          </w:p>
          <w:p w14:paraId="419C5DD1" w14:textId="77777777" w:rsidR="0077550D" w:rsidRDefault="0077550D" w:rsidP="00A43143">
            <w:pPr>
              <w:pStyle w:val="TableParagraph"/>
              <w:spacing w:line="233" w:lineRule="auto"/>
              <w:ind w:righ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0949950" w14:textId="319B6E2B" w:rsidR="0077550D" w:rsidRPr="0077550D" w:rsidRDefault="000C282A" w:rsidP="00A43143">
            <w:pPr>
              <w:pStyle w:val="TableParagraph"/>
              <w:spacing w:line="233" w:lineRule="auto"/>
              <w:ind w:righ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0C28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​​ </w:t>
            </w:r>
            <w:sdt>
              <w:sdtPr>
                <w:rPr>
                  <w:rFonts w:ascii="Arial" w:hAnsi="Arial" w:cs="Arial"/>
                  <w:b/>
                  <w:bCs/>
                  <w:sz w:val="24"/>
                  <w:szCs w:val="24"/>
                </w:rPr>
                <w:id w:val="-194321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C282A">
                  <w:rPr>
                    <w:rFonts w:ascii="Segoe UI Symbol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0C28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​ </w:t>
            </w:r>
            <w:r w:rsidR="0077550D"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This action is a Development-Ready Land Action</w:t>
            </w:r>
            <w:r w:rsidR="0077550D" w:rsidRPr="00C05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550D" w:rsidRPr="00C05F7F">
              <w:rPr>
                <w:rFonts w:ascii="Arial" w:hAnsi="Arial" w:cs="Arial"/>
                <w:i/>
                <w:iCs/>
                <w:sz w:val="24"/>
                <w:szCs w:val="24"/>
              </w:rPr>
              <w:t>intended to reduce or eliminate a development-ready land capacity deficit</w:t>
            </w:r>
            <w:r w:rsidR="0077550D" w:rsidRPr="00C05F7F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77550D" w:rsidRPr="00C05F7F">
              <w:rPr>
                <w:rFonts w:ascii="Arial" w:hAnsi="Arial" w:cs="Arial"/>
                <w:i/>
                <w:iCs/>
                <w:sz w:val="24"/>
                <w:szCs w:val="24"/>
              </w:rPr>
              <w:t>per OAR 660-008-0185</w:t>
            </w:r>
          </w:p>
        </w:tc>
      </w:tr>
    </w:tbl>
    <w:p w14:paraId="128F610D" w14:textId="6889F271" w:rsidR="00166D9B" w:rsidRDefault="00166D9B"/>
    <w:p w14:paraId="4BB7E2F0" w14:textId="131049F2" w:rsidR="0077550D" w:rsidRDefault="00166D9B" w:rsidP="00166D9B">
      <w:pPr>
        <w:spacing w:after="0" w:line="240" w:lineRule="auto"/>
      </w:pPr>
      <w:r>
        <w:br w:type="page"/>
      </w:r>
    </w:p>
    <w:tbl>
      <w:tblPr>
        <w:tblStyle w:val="GridTable4"/>
        <w:tblW w:w="12960" w:type="dxa"/>
        <w:tblLayout w:type="fixed"/>
        <w:tblLook w:val="06A0" w:firstRow="1" w:lastRow="0" w:firstColumn="1" w:lastColumn="0" w:noHBand="1" w:noVBand="1"/>
      </w:tblPr>
      <w:tblGrid>
        <w:gridCol w:w="4135"/>
        <w:gridCol w:w="8825"/>
      </w:tblGrid>
      <w:tr w:rsidR="0077550D" w:rsidRPr="00F84063" w14:paraId="6DE2E899" w14:textId="77777777" w:rsidTr="006F7B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0" w:type="dxa"/>
            <w:gridSpan w:val="2"/>
          </w:tcPr>
          <w:p w14:paraId="63451FD4" w14:textId="450966AE" w:rsidR="0077550D" w:rsidRPr="00C05F7F" w:rsidRDefault="0077550D" w:rsidP="00BF10AF">
            <w:pPr>
              <w:pStyle w:val="TableParagraph"/>
              <w:spacing w:line="233" w:lineRule="auto"/>
              <w:ind w:left="115" w:right="173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 w:rsidRPr="00C05F7F">
              <w:rPr>
                <w:rFonts w:ascii="Arial" w:hAnsi="Arial" w:cs="Arial"/>
                <w:color w:val="auto"/>
                <w:sz w:val="24"/>
                <w:szCs w:val="24"/>
              </w:rPr>
              <w:t>Action Timeline</w:t>
            </w:r>
          </w:p>
        </w:tc>
      </w:tr>
      <w:tr w:rsidR="0077550D" w:rsidRPr="00F84063" w14:paraId="74586754" w14:textId="77777777" w:rsidTr="006F7B79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shd w:val="clear" w:color="auto" w:fill="B3CDFF" w:themeFill="text1" w:themeFillTint="33"/>
            <w:vAlign w:val="top"/>
          </w:tcPr>
          <w:p w14:paraId="39DDAAC1" w14:textId="4F5A7BDF" w:rsidR="0077550D" w:rsidRPr="00C05F7F" w:rsidDel="00A216F7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05F7F">
              <w:rPr>
                <w:rFonts w:ascii="Arial" w:hAnsi="Arial" w:cs="Arial"/>
                <w:sz w:val="24"/>
                <w:szCs w:val="24"/>
              </w:rPr>
              <w:t>Action Adoption, or Completion if no Adoption is needed</w:t>
            </w:r>
          </w:p>
          <w:p w14:paraId="28787967" w14:textId="205FD7C9" w:rsidR="0077550D" w:rsidRPr="00C05F7F" w:rsidDel="00A216F7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825" w:type="dxa"/>
            <w:vAlign w:val="top"/>
          </w:tcPr>
          <w:p w14:paraId="661EAAA5" w14:textId="77777777" w:rsidR="0077550D" w:rsidRPr="00C05F7F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Year</w:t>
            </w:r>
          </w:p>
          <w:p w14:paraId="41856045" w14:textId="77777777" w:rsidR="0077550D" w:rsidRPr="00C05F7F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 w:rsidDel="00392AD0">
              <w:rPr>
                <w:rFonts w:ascii="Arial" w:hAnsi="Arial" w:cs="Arial"/>
                <w:b/>
                <w:bCs/>
                <w:sz w:val="24"/>
                <w:szCs w:val="24"/>
              </w:rPr>
              <w:t>[20__]</w:t>
            </w:r>
          </w:p>
          <w:p w14:paraId="34CB1939" w14:textId="77777777" w:rsidR="0077550D" w:rsidRPr="00C05F7F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Year of cycle</w:t>
            </w:r>
          </w:p>
          <w:p w14:paraId="0D258B29" w14:textId="40A896A4" w:rsidR="0077550D" w:rsidRPr="00C05F7F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[__]</w:t>
            </w:r>
          </w:p>
        </w:tc>
      </w:tr>
      <w:tr w:rsidR="0077550D" w:rsidRPr="00F84063" w14:paraId="3158CEB1" w14:textId="77777777" w:rsidTr="006F7B79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shd w:val="clear" w:color="auto" w:fill="B3CDFF" w:themeFill="text1" w:themeFillTint="33"/>
            <w:vAlign w:val="top"/>
          </w:tcPr>
          <w:p w14:paraId="3C8EAE84" w14:textId="6E650CD0" w:rsidR="0077550D" w:rsidRPr="00C05F7F" w:rsidDel="007517C7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05F7F">
              <w:rPr>
                <w:rFonts w:ascii="Arial" w:hAnsi="Arial" w:cs="Arial"/>
                <w:sz w:val="24"/>
                <w:szCs w:val="24"/>
              </w:rPr>
              <w:t>Year of Action Implementation</w:t>
            </w:r>
          </w:p>
          <w:p w14:paraId="06BBB6DC" w14:textId="0C37A01B" w:rsidR="0077550D" w:rsidRPr="00CC09AB" w:rsidDel="007517C7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</w:pPr>
            <w:r w:rsidRPr="00CC09AB">
              <w:rPr>
                <w:rFonts w:ascii="Arial" w:hAnsi="Arial" w:cs="Arial"/>
                <w:b w:val="0"/>
                <w:bCs w:val="0"/>
                <w:i/>
                <w:iCs/>
                <w:sz w:val="24"/>
                <w:szCs w:val="24"/>
              </w:rPr>
              <w:t>The year the action will first be pursued, promoted, or otherwise implemented</w:t>
            </w:r>
          </w:p>
          <w:p w14:paraId="26896617" w14:textId="3D537EF7" w:rsidR="0077550D" w:rsidRPr="00C05F7F" w:rsidDel="007517C7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825" w:type="dxa"/>
            <w:vAlign w:val="top"/>
          </w:tcPr>
          <w:p w14:paraId="4F42B0F0" w14:textId="77777777" w:rsidR="0077550D" w:rsidRPr="00C05F7F" w:rsidDel="007517C7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Year</w:t>
            </w:r>
          </w:p>
          <w:p w14:paraId="4C8AC00D" w14:textId="77777777" w:rsidR="0077550D" w:rsidRPr="00C05F7F" w:rsidDel="007517C7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[20__]</w:t>
            </w:r>
          </w:p>
          <w:p w14:paraId="01F69CE6" w14:textId="77777777" w:rsidR="0077550D" w:rsidRPr="00C05F7F" w:rsidDel="007517C7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Year of cycle</w:t>
            </w:r>
          </w:p>
          <w:p w14:paraId="6CEDE5CA" w14:textId="77777777" w:rsidR="0077550D" w:rsidRPr="00C05F7F" w:rsidDel="007517C7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[__] </w:t>
            </w:r>
          </w:p>
          <w:p w14:paraId="7AABF166" w14:textId="2D4B9467" w:rsidR="0077550D" w:rsidRPr="00C05F7F" w:rsidDel="007517C7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left="149"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550D" w:rsidRPr="00F84063" w14:paraId="062BF526" w14:textId="77777777" w:rsidTr="006F7B79">
        <w:trPr>
          <w:trHeight w:val="10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shd w:val="clear" w:color="auto" w:fill="B3CDFF" w:themeFill="text1" w:themeFillTint="33"/>
            <w:vAlign w:val="top"/>
          </w:tcPr>
          <w:p w14:paraId="3EF45E61" w14:textId="7522DF2C" w:rsidR="0077550D" w:rsidRPr="00C05F7F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05F7F">
              <w:rPr>
                <w:rFonts w:ascii="Arial" w:hAnsi="Arial" w:cs="Arial"/>
                <w:sz w:val="24"/>
                <w:szCs w:val="24"/>
              </w:rPr>
              <w:t>Time frame over which the action is expected to begin meeting housing needs</w:t>
            </w:r>
          </w:p>
        </w:tc>
        <w:tc>
          <w:tcPr>
            <w:tcW w:w="8825" w:type="dxa"/>
            <w:vAlign w:val="top"/>
          </w:tcPr>
          <w:p w14:paraId="1A34F43F" w14:textId="383A5F8A" w:rsidR="0077550D" w:rsidRPr="00C05F7F" w:rsidRDefault="0077550D" w:rsidP="00FB3D15">
            <w:pPr>
              <w:pStyle w:val="TableParagraph"/>
              <w:tabs>
                <w:tab w:val="center" w:pos="4651"/>
              </w:tabs>
              <w:spacing w:line="232" w:lineRule="auto"/>
              <w:ind w:right="16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t>Within:</w:t>
            </w:r>
            <w:r w:rsidRPr="00C05F7F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  <w:p w14:paraId="7A861DA3" w14:textId="568EA0DA" w:rsidR="0077550D" w:rsidRPr="004A04F5" w:rsidDel="007517C7" w:rsidRDefault="000332D0" w:rsidP="004A04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b/>
                <w:bCs/>
              </w:rPr>
              <w:t>[20__-20__]  </w:t>
            </w:r>
          </w:p>
        </w:tc>
      </w:tr>
    </w:tbl>
    <w:p w14:paraId="2861FC1F" w14:textId="77777777" w:rsidR="0077550D" w:rsidRDefault="0077550D"/>
    <w:tbl>
      <w:tblPr>
        <w:tblStyle w:val="GridTable4"/>
        <w:tblW w:w="12960" w:type="dxa"/>
        <w:tblLayout w:type="fixed"/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6314"/>
        <w:gridCol w:w="6646"/>
      </w:tblGrid>
      <w:tr w:rsidR="00BC49EE" w:rsidRPr="00F84063" w14:paraId="0BBD0AA4" w14:textId="77777777" w:rsidTr="001655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0" w:type="dxa"/>
            <w:gridSpan w:val="2"/>
          </w:tcPr>
          <w:p w14:paraId="03E538B4" w14:textId="694B5490" w:rsidR="00BC49EE" w:rsidRPr="00C05F7F" w:rsidRDefault="00BC49EE" w:rsidP="00165551">
            <w:pPr>
              <w:spacing w:after="0"/>
              <w:rPr>
                <w:b w:val="0"/>
                <w:bCs w:val="0"/>
              </w:rPr>
            </w:pPr>
            <w:r w:rsidRPr="00C05F7F">
              <w:t xml:space="preserve">Implementation Steps </w:t>
            </w:r>
          </w:p>
        </w:tc>
      </w:tr>
      <w:tr w:rsidR="00BC49EE" w:rsidRPr="00F84063" w14:paraId="75F32752" w14:textId="77777777" w:rsidTr="00B53C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4" w:type="dxa"/>
            <w:vAlign w:val="top"/>
          </w:tcPr>
          <w:p w14:paraId="345520CC" w14:textId="72CA85AD" w:rsidR="00BC49EE" w:rsidRPr="00C05F7F" w:rsidRDefault="00BC49EE" w:rsidP="00165551">
            <w:pPr>
              <w:spacing w:after="0"/>
              <w:rPr>
                <w:b w:val="0"/>
                <w:bCs w:val="0"/>
              </w:rPr>
            </w:pPr>
            <w:r w:rsidRPr="00C05F7F">
              <w:t>Step 1:</w:t>
            </w:r>
            <w:r w:rsidRPr="00E2746F">
              <w:rPr>
                <w:b w:val="0"/>
                <w:bCs w:val="0"/>
              </w:rPr>
              <w:t xml:space="preserve"> [Key Task]</w:t>
            </w:r>
          </w:p>
        </w:tc>
        <w:tc>
          <w:tcPr>
            <w:tcW w:w="6646" w:type="dxa"/>
            <w:vAlign w:val="top"/>
          </w:tcPr>
          <w:p w14:paraId="1D30D8A0" w14:textId="7AB4643B" w:rsidR="00BC49EE" w:rsidRPr="00C05F7F" w:rsidRDefault="00BC49EE" w:rsidP="0016555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746F">
              <w:rPr>
                <w:b/>
                <w:bCs/>
              </w:rPr>
              <w:t>Key Entity/</w:t>
            </w:r>
            <w:proofErr w:type="spellStart"/>
            <w:r w:rsidRPr="00E2746F">
              <w:rPr>
                <w:b/>
                <w:bCs/>
              </w:rPr>
              <w:t>ies</w:t>
            </w:r>
            <w:proofErr w:type="spellEnd"/>
            <w:r w:rsidRPr="00E2746F">
              <w:rPr>
                <w:b/>
                <w:bCs/>
              </w:rPr>
              <w:t>:</w:t>
            </w:r>
            <w:r w:rsidRPr="00C05F7F">
              <w:t xml:space="preserve"> [Who]</w:t>
            </w:r>
          </w:p>
        </w:tc>
      </w:tr>
      <w:tr w:rsidR="00BC49EE" w:rsidRPr="00F84063" w14:paraId="5475BF52" w14:textId="77777777" w:rsidTr="00B53C0F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4" w:type="dxa"/>
            <w:vAlign w:val="top"/>
          </w:tcPr>
          <w:p w14:paraId="69E53F79" w14:textId="14EEDAFB" w:rsidR="00BC49EE" w:rsidRPr="00C05F7F" w:rsidRDefault="00BC49EE" w:rsidP="00165551">
            <w:pPr>
              <w:spacing w:after="0"/>
              <w:rPr>
                <w:b w:val="0"/>
                <w:bCs w:val="0"/>
              </w:rPr>
            </w:pPr>
            <w:r w:rsidRPr="00C05F7F">
              <w:t>Step 2:</w:t>
            </w:r>
            <w:r w:rsidRPr="00E2746F">
              <w:rPr>
                <w:b w:val="0"/>
                <w:bCs w:val="0"/>
              </w:rPr>
              <w:t xml:space="preserve"> [Key Task] </w:t>
            </w:r>
          </w:p>
        </w:tc>
        <w:tc>
          <w:tcPr>
            <w:tcW w:w="6646" w:type="dxa"/>
            <w:vAlign w:val="top"/>
          </w:tcPr>
          <w:p w14:paraId="6DFB1587" w14:textId="3B2D3A4A" w:rsidR="00BC49EE" w:rsidRPr="00C05F7F" w:rsidDel="00D37840" w:rsidRDefault="00BC49EE" w:rsidP="0016555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746F">
              <w:rPr>
                <w:b/>
                <w:bCs/>
              </w:rPr>
              <w:t>Key Entity/</w:t>
            </w:r>
            <w:proofErr w:type="spellStart"/>
            <w:r w:rsidRPr="00E2746F">
              <w:rPr>
                <w:b/>
                <w:bCs/>
              </w:rPr>
              <w:t>ies</w:t>
            </w:r>
            <w:proofErr w:type="spellEnd"/>
            <w:r w:rsidRPr="00E2746F">
              <w:rPr>
                <w:b/>
                <w:bCs/>
              </w:rPr>
              <w:t>:</w:t>
            </w:r>
            <w:r w:rsidRPr="00C05F7F">
              <w:t xml:space="preserve"> [Who]</w:t>
            </w:r>
          </w:p>
        </w:tc>
      </w:tr>
      <w:tr w:rsidR="00BC49EE" w:rsidRPr="00F84063" w14:paraId="14520AFB" w14:textId="77777777" w:rsidTr="00B53C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4" w:type="dxa"/>
            <w:vAlign w:val="top"/>
          </w:tcPr>
          <w:p w14:paraId="149CDB0B" w14:textId="17FF8B9E" w:rsidR="00BC49EE" w:rsidRPr="00C05F7F" w:rsidRDefault="00BC49EE" w:rsidP="00165551">
            <w:pPr>
              <w:spacing w:after="0"/>
              <w:rPr>
                <w:b w:val="0"/>
                <w:bCs w:val="0"/>
              </w:rPr>
            </w:pPr>
            <w:r w:rsidRPr="00C05F7F">
              <w:t>Step 3:</w:t>
            </w:r>
            <w:r w:rsidRPr="00E2746F">
              <w:rPr>
                <w:b w:val="0"/>
                <w:bCs w:val="0"/>
              </w:rPr>
              <w:t xml:space="preserve"> [Key Task] </w:t>
            </w:r>
          </w:p>
        </w:tc>
        <w:tc>
          <w:tcPr>
            <w:tcW w:w="6646" w:type="dxa"/>
            <w:vAlign w:val="top"/>
          </w:tcPr>
          <w:p w14:paraId="01AE3C75" w14:textId="4E570FE2" w:rsidR="00BC49EE" w:rsidRPr="00C05F7F" w:rsidDel="00D37840" w:rsidRDefault="00BC49EE" w:rsidP="0016555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746F">
              <w:rPr>
                <w:b/>
                <w:bCs/>
              </w:rPr>
              <w:t>Key Entity/</w:t>
            </w:r>
            <w:proofErr w:type="spellStart"/>
            <w:r w:rsidRPr="00E2746F">
              <w:rPr>
                <w:b/>
                <w:bCs/>
              </w:rPr>
              <w:t>ies</w:t>
            </w:r>
            <w:proofErr w:type="spellEnd"/>
            <w:r w:rsidRPr="00E2746F">
              <w:rPr>
                <w:b/>
                <w:bCs/>
              </w:rPr>
              <w:t>:</w:t>
            </w:r>
            <w:r w:rsidRPr="00C05F7F">
              <w:t xml:space="preserve"> [Who]</w:t>
            </w:r>
          </w:p>
        </w:tc>
      </w:tr>
    </w:tbl>
    <w:p w14:paraId="5211FCF0" w14:textId="02E4514D" w:rsidR="00166D9B" w:rsidRDefault="00166D9B"/>
    <w:p w14:paraId="37EFBAF6" w14:textId="5E955E1A" w:rsidR="0077550D" w:rsidRDefault="00166D9B" w:rsidP="00166D9B">
      <w:pPr>
        <w:spacing w:after="0" w:line="240" w:lineRule="auto"/>
      </w:pPr>
      <w:r>
        <w:br w:type="page"/>
      </w:r>
    </w:p>
    <w:tbl>
      <w:tblPr>
        <w:tblStyle w:val="ListTable3"/>
        <w:tblW w:w="12960" w:type="dxa"/>
        <w:tblCellMar>
          <w:top w:w="144" w:type="dxa"/>
          <w:left w:w="144" w:type="dxa"/>
          <w:bottom w:w="144" w:type="dxa"/>
          <w:right w:w="144" w:type="dxa"/>
        </w:tblCellMar>
        <w:tblLook w:val="04E0" w:firstRow="1" w:lastRow="1" w:firstColumn="1" w:lastColumn="0" w:noHBand="0" w:noVBand="1"/>
      </w:tblPr>
      <w:tblGrid>
        <w:gridCol w:w="4404"/>
        <w:gridCol w:w="8556"/>
      </w:tblGrid>
      <w:tr w:rsidR="00F16F13" w:rsidRPr="00C45AD2" w14:paraId="294898EF" w14:textId="77777777" w:rsidTr="00F16F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960" w:type="dxa"/>
            <w:gridSpan w:val="2"/>
          </w:tcPr>
          <w:p w14:paraId="371B318C" w14:textId="77777777" w:rsidR="00F16F13" w:rsidRPr="00C45AD2" w:rsidRDefault="00F16F13">
            <w:pPr>
              <w:rPr>
                <w:b w:val="0"/>
                <w:bCs w:val="0"/>
              </w:rPr>
            </w:pPr>
            <w:r w:rsidRPr="00C45AD2">
              <w:t>Housing Needs Served &amp; Fair Housing Issues Remedied or Mitigated </w:t>
            </w:r>
          </w:p>
        </w:tc>
      </w:tr>
      <w:tr w:rsidR="00F16F13" w:rsidRPr="00C45AD2" w14:paraId="49BAD89C" w14:textId="77777777" w:rsidTr="00F16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4" w:type="dxa"/>
          </w:tcPr>
          <w:p w14:paraId="611FD0D4" w14:textId="77777777" w:rsidR="00F16F13" w:rsidRPr="00C45AD2" w:rsidRDefault="00F16F13">
            <w:pPr>
              <w:rPr>
                <w:b w:val="0"/>
                <w:bCs w:val="0"/>
              </w:rPr>
            </w:pPr>
            <w:r w:rsidRPr="00C45AD2">
              <w:t>Targeted Fair Housing Issue(s) </w:t>
            </w:r>
          </w:p>
          <w:p w14:paraId="1C9B4436" w14:textId="77777777" w:rsidR="00F16F13" w:rsidRPr="00C45AD2" w:rsidRDefault="00F16F13"/>
        </w:tc>
        <w:tc>
          <w:tcPr>
            <w:tcW w:w="8556" w:type="dxa"/>
          </w:tcPr>
          <w:p w14:paraId="0B949460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717127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Housing tenure and wealth building opportunities </w:t>
            </w:r>
          </w:p>
          <w:p w14:paraId="5E0CE8A9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66280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Permanent housing to resolve homelessness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</w:p>
          <w:p w14:paraId="304687AB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087844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Accessible and adaptable housing </w:t>
            </w:r>
          </w:p>
          <w:p w14:paraId="1CCF70A8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37758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Housing stability, anti-displacement, and displacement mitigation </w:t>
            </w:r>
          </w:p>
          <w:p w14:paraId="5D21A616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25310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Addressing and disrupting patterns of segregation and their</w:t>
            </w:r>
            <w:r>
              <w:rPr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correlation</w:t>
            </w:r>
            <w:r>
              <w:rPr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with concentrated areas of affluence and poverty </w:t>
            </w:r>
          </w:p>
          <w:p w14:paraId="6EED77A6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300766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Other</w:t>
            </w:r>
            <w:r>
              <w:rPr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issue areas</w:t>
            </w:r>
            <w:r>
              <w:rPr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required by OAR 660-012-</w:t>
            </w:r>
            <w:proofErr w:type="gramStart"/>
            <w:r w:rsidRPr="00C45AD2">
              <w:rPr>
                <w:b/>
                <w:bCs/>
              </w:rPr>
              <w:t>0315</w:t>
            </w:r>
            <w:r>
              <w:rPr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[_</w:t>
            </w:r>
            <w:proofErr w:type="gramEnd"/>
            <w:r w:rsidRPr="00C45AD2">
              <w:rPr>
                <w:b/>
                <w:bCs/>
              </w:rPr>
              <w:t>_____________] </w:t>
            </w:r>
          </w:p>
          <w:p w14:paraId="27141D75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980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rFonts w:ascii="Aptos" w:hAnsi="Aptos" w:cs="Aptos"/>
                <w:b/>
                <w:bCs/>
              </w:rPr>
              <w:t xml:space="preserve"> 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Other issue areas</w:t>
            </w:r>
            <w:r>
              <w:rPr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[______________________________] </w:t>
            </w:r>
          </w:p>
        </w:tc>
      </w:tr>
      <w:tr w:rsidR="00F16F13" w:rsidRPr="00C45AD2" w14:paraId="320D7D42" w14:textId="77777777" w:rsidTr="00F16F13">
        <w:trPr>
          <w:trHeight w:val="18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4" w:type="dxa"/>
            <w:vMerge w:val="restart"/>
            <w:hideMark/>
          </w:tcPr>
          <w:p w14:paraId="2014C0F9" w14:textId="77777777" w:rsidR="00F16F13" w:rsidRPr="00C45AD2" w:rsidRDefault="00F16F13">
            <w:pPr>
              <w:rPr>
                <w:b w:val="0"/>
                <w:bCs w:val="0"/>
              </w:rPr>
            </w:pPr>
            <w:r w:rsidRPr="00C45AD2">
              <w:t>Types </w:t>
            </w:r>
          </w:p>
        </w:tc>
        <w:tc>
          <w:tcPr>
            <w:tcW w:w="8556" w:type="dxa"/>
            <w:hideMark/>
          </w:tcPr>
          <w:p w14:paraId="573BE44D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b/>
                <w:bCs/>
              </w:rPr>
              <w:t>Middle Housing </w:t>
            </w:r>
          </w:p>
          <w:p w14:paraId="2FB241A1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80719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Duplex </w:t>
            </w:r>
          </w:p>
          <w:p w14:paraId="648C874A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4828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Triplex </w:t>
            </w:r>
          </w:p>
          <w:p w14:paraId="7E2F1EDC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42849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Quadplex </w:t>
            </w:r>
          </w:p>
          <w:p w14:paraId="70BFDD39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294364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Townhouse </w:t>
            </w:r>
          </w:p>
          <w:p w14:paraId="0B96C4ED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848070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Cottage Cluster </w:t>
            </w:r>
          </w:p>
        </w:tc>
      </w:tr>
      <w:tr w:rsidR="00F16F13" w:rsidRPr="00C45AD2" w14:paraId="202FC752" w14:textId="77777777" w:rsidTr="00F16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4" w:type="dxa"/>
            <w:vMerge/>
          </w:tcPr>
          <w:p w14:paraId="4A8B198E" w14:textId="77777777" w:rsidR="00F16F13" w:rsidRPr="00C45AD2" w:rsidRDefault="00F16F13">
            <w:pPr>
              <w:rPr>
                <w:b w:val="0"/>
                <w:bCs w:val="0"/>
              </w:rPr>
            </w:pPr>
          </w:p>
        </w:tc>
        <w:tc>
          <w:tcPr>
            <w:tcW w:w="8556" w:type="dxa"/>
          </w:tcPr>
          <w:p w14:paraId="5560287D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b/>
                <w:bCs/>
              </w:rPr>
              <w:t>Multi-Unit </w:t>
            </w:r>
          </w:p>
          <w:p w14:paraId="64FE1D52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2096076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Multi-Unit Dwelling (5+) </w:t>
            </w:r>
          </w:p>
          <w:p w14:paraId="03B7D1CC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35268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ascii="Segoe UI Symbol" w:hAnsi="Segoe UI Symbol" w:cs="Segoe UI Symbo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Single Room Occupancy (SRO) </w:t>
            </w:r>
          </w:p>
          <w:p w14:paraId="3DF82E04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200269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Manufactured Dwelling Park </w:t>
            </w:r>
          </w:p>
          <w:p w14:paraId="750A1E0D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F16F13" w:rsidRPr="00C45AD2" w14:paraId="752C6966" w14:textId="77777777" w:rsidTr="00F16F13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4" w:type="dxa"/>
            <w:vMerge/>
          </w:tcPr>
          <w:p w14:paraId="63FE4C29" w14:textId="77777777" w:rsidR="00F16F13" w:rsidRPr="00C45AD2" w:rsidRDefault="00F16F13">
            <w:pPr>
              <w:rPr>
                <w:b w:val="0"/>
                <w:bCs w:val="0"/>
              </w:rPr>
            </w:pPr>
          </w:p>
        </w:tc>
        <w:tc>
          <w:tcPr>
            <w:tcW w:w="8556" w:type="dxa"/>
          </w:tcPr>
          <w:p w14:paraId="2DBCA3A7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b/>
                <w:bCs/>
              </w:rPr>
              <w:t>Single Unit  </w:t>
            </w:r>
          </w:p>
          <w:p w14:paraId="38DF0094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147627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Detached Single Unit </w:t>
            </w:r>
          </w:p>
          <w:p w14:paraId="5E260F78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37307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Accessory Dwelling Unit (ADU)</w:t>
            </w:r>
          </w:p>
        </w:tc>
      </w:tr>
      <w:tr w:rsidR="00F16F13" w:rsidRPr="00C45AD2" w14:paraId="607123A9" w14:textId="77777777" w:rsidTr="00F16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4" w:type="dxa"/>
            <w:vMerge w:val="restart"/>
          </w:tcPr>
          <w:p w14:paraId="43D46318" w14:textId="77777777" w:rsidR="00F16F13" w:rsidRDefault="00F16F13">
            <w:pPr>
              <w:rPr>
                <w:b w:val="0"/>
                <w:bCs w:val="0"/>
              </w:rPr>
            </w:pPr>
            <w:r>
              <w:t>Characteristics </w:t>
            </w:r>
          </w:p>
        </w:tc>
        <w:tc>
          <w:tcPr>
            <w:tcW w:w="8556" w:type="dxa"/>
          </w:tcPr>
          <w:p w14:paraId="45EA5F11" w14:textId="77777777" w:rsidR="00F16F13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</w:t>
            </w:r>
            <w:r>
              <w:rPr>
                <w:rFonts w:cs="Arial"/>
                <w:b/>
                <w:bCs/>
              </w:rPr>
              <w:t>Tenure</w:t>
            </w:r>
          </w:p>
          <w:p w14:paraId="4B4DF6BA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752853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b/>
                <w:bCs/>
              </w:rPr>
              <w:t xml:space="preserve"> Zero-equity or limited-equity resident-owned cooperative </w:t>
            </w:r>
          </w:p>
          <w:p w14:paraId="08FF1876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08749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Limited-equity community land trust </w:t>
            </w:r>
          </w:p>
          <w:p w14:paraId="3D5A2702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671549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Market fee simple ownership </w:t>
            </w:r>
          </w:p>
          <w:p w14:paraId="46973DC9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13602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Market resident-owned cooperative </w:t>
            </w:r>
          </w:p>
          <w:p w14:paraId="332A1B7E" w14:textId="77777777" w:rsidR="00F16F13" w:rsidRPr="00AD25F7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34320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AD25F7">
              <w:rPr>
                <w:b/>
                <w:bCs/>
              </w:rPr>
              <w:t>Zero-equity rental </w:t>
            </w:r>
          </w:p>
          <w:p w14:paraId="716D7195" w14:textId="77777777" w:rsidR="00F16F13" w:rsidRPr="00AD25F7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66515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AD25F7">
              <w:rPr>
                <w:b/>
                <w:bCs/>
              </w:rPr>
              <w:t>Rental </w:t>
            </w:r>
          </w:p>
          <w:p w14:paraId="0EAB65E8" w14:textId="77777777" w:rsidR="00F16F13" w:rsidRPr="00AD25F7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23713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AD25F7">
              <w:rPr>
                <w:b/>
                <w:bCs/>
              </w:rPr>
              <w:t>Other ______________ </w:t>
            </w:r>
          </w:p>
        </w:tc>
      </w:tr>
      <w:tr w:rsidR="00F16F13" w:rsidRPr="00C45AD2" w14:paraId="0094CD8B" w14:textId="77777777" w:rsidTr="00F16F13">
        <w:trPr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4" w:type="dxa"/>
            <w:vMerge/>
          </w:tcPr>
          <w:p w14:paraId="6F71F4F1" w14:textId="77777777" w:rsidR="00F16F13" w:rsidRPr="00C45AD2" w:rsidRDefault="00F16F13">
            <w:pPr>
              <w:rPr>
                <w:b w:val="0"/>
                <w:bCs w:val="0"/>
              </w:rPr>
            </w:pPr>
          </w:p>
        </w:tc>
        <w:tc>
          <w:tcPr>
            <w:tcW w:w="8556" w:type="dxa"/>
          </w:tcPr>
          <w:p w14:paraId="01CEA6A2" w14:textId="77777777" w:rsidR="00F16F13" w:rsidRPr="00AD25F7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b/>
                <w:bCs/>
              </w:rPr>
              <w:t>Affordability By Area Median Income (AMI) Bracket </w:t>
            </w:r>
          </w:p>
          <w:p w14:paraId="6FDB49AC" w14:textId="77777777" w:rsidR="00F16F13" w:rsidRPr="00AD25F7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23328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AD25F7">
              <w:rPr>
                <w:b/>
                <w:bCs/>
              </w:rPr>
              <w:t>0-30% </w:t>
            </w:r>
          </w:p>
          <w:p w14:paraId="4AA64DDD" w14:textId="77777777" w:rsidR="00F16F13" w:rsidRPr="00AD25F7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635602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AD25F7">
              <w:rPr>
                <w:b/>
                <w:bCs/>
              </w:rPr>
              <w:t>31-60% </w:t>
            </w:r>
          </w:p>
          <w:p w14:paraId="6905E3EF" w14:textId="77777777" w:rsidR="00F16F13" w:rsidRPr="00AD25F7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2029142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AD25F7">
              <w:rPr>
                <w:b/>
                <w:bCs/>
              </w:rPr>
              <w:t>61-80% </w:t>
            </w:r>
          </w:p>
          <w:p w14:paraId="2206410F" w14:textId="77777777" w:rsidR="00F16F13" w:rsidRPr="00AD25F7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22857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AD25F7">
              <w:rPr>
                <w:b/>
                <w:bCs/>
              </w:rPr>
              <w:t>81-120% </w:t>
            </w:r>
          </w:p>
          <w:p w14:paraId="64FAB23D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01188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AD25F7">
              <w:rPr>
                <w:b/>
                <w:bCs/>
              </w:rPr>
              <w:t>120+% </w:t>
            </w:r>
          </w:p>
        </w:tc>
      </w:tr>
      <w:tr w:rsidR="00F16F13" w:rsidRPr="00C45AD2" w14:paraId="5A91B667" w14:textId="77777777" w:rsidTr="00F16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4" w:type="dxa"/>
            <w:vMerge/>
            <w:hideMark/>
          </w:tcPr>
          <w:p w14:paraId="679DF8E1" w14:textId="77777777" w:rsidR="00F16F13" w:rsidRPr="00C45AD2" w:rsidRDefault="00F16F13">
            <w:pPr>
              <w:rPr>
                <w:b w:val="0"/>
                <w:bCs w:val="0"/>
              </w:rPr>
            </w:pPr>
          </w:p>
        </w:tc>
        <w:tc>
          <w:tcPr>
            <w:tcW w:w="8556" w:type="dxa"/>
            <w:hideMark/>
          </w:tcPr>
          <w:p w14:paraId="3261B019" w14:textId="77777777" w:rsidR="00F16F13" w:rsidRPr="000F00FF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ptos"/>
                <w:b/>
                <w:bCs/>
              </w:rPr>
            </w:pPr>
            <w:r w:rsidRPr="00C45AD2">
              <w:rPr>
                <w:b/>
                <w:bCs/>
              </w:rPr>
              <w:t>Accessible to</w:t>
            </w:r>
            <w:r>
              <w:rPr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UFAS or ANSI Type A Standards 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88567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b/>
                <w:bCs/>
              </w:rPr>
              <w:t xml:space="preserve"> </w:t>
            </w:r>
            <w:proofErr w:type="gramStart"/>
            <w:r w:rsidRPr="00C45AD2">
              <w:rPr>
                <w:b/>
                <w:bCs/>
              </w:rPr>
              <w:t>Yes</w:t>
            </w:r>
            <w:r>
              <w:rPr>
                <w:b/>
                <w:bCs/>
              </w:rPr>
              <w:t xml:space="preserve">  </w:t>
            </w:r>
            <w:r w:rsidRPr="00C45AD2">
              <w:rPr>
                <w:rFonts w:cs="Arial"/>
                <w:b/>
                <w:bCs/>
              </w:rPr>
              <w:t>​</w:t>
            </w:r>
            <w:proofErr w:type="gramEnd"/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12900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b/>
                <w:bCs/>
              </w:rPr>
              <w:t xml:space="preserve"> No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</w:p>
          <w:p w14:paraId="68AD84A6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b/>
                <w:bCs/>
              </w:rPr>
              <w:t>Adaptable to ANSI Type B Standards 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65171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b/>
                <w:bCs/>
              </w:rPr>
              <w:t xml:space="preserve"> </w:t>
            </w:r>
            <w:proofErr w:type="gramStart"/>
            <w:r w:rsidRPr="00C45AD2">
              <w:rPr>
                <w:b/>
                <w:bCs/>
              </w:rPr>
              <w:t>Yes</w:t>
            </w:r>
            <w:r>
              <w:rPr>
                <w:b/>
                <w:bCs/>
              </w:rPr>
              <w:t xml:space="preserve">  </w:t>
            </w:r>
            <w:r w:rsidRPr="00C45AD2">
              <w:rPr>
                <w:rFonts w:cs="Arial"/>
                <w:b/>
                <w:bCs/>
              </w:rPr>
              <w:t>​</w:t>
            </w:r>
            <w:proofErr w:type="gramEnd"/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473525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b/>
                <w:bCs/>
              </w:rPr>
              <w:t xml:space="preserve"> No</w:t>
            </w:r>
          </w:p>
          <w:p w14:paraId="63C6BEC7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b/>
                <w:bCs/>
              </w:rPr>
              <w:t>Other Housing</w:t>
            </w:r>
            <w:r>
              <w:rPr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Characteristics</w:t>
            </w:r>
            <w:r>
              <w:rPr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Served: </w:t>
            </w:r>
          </w:p>
        </w:tc>
      </w:tr>
      <w:tr w:rsidR="00F16F13" w:rsidRPr="00C45AD2" w14:paraId="0963BBE6" w14:textId="77777777" w:rsidTr="00F16F1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4" w:type="dxa"/>
            <w:hideMark/>
          </w:tcPr>
          <w:p w14:paraId="230F6CA7" w14:textId="77777777" w:rsidR="00F16F13" w:rsidRPr="007D2BF5" w:rsidRDefault="00F16F13">
            <w:r w:rsidRPr="007D2BF5">
              <w:t>Location</w:t>
            </w:r>
          </w:p>
        </w:tc>
        <w:tc>
          <w:tcPr>
            <w:tcW w:w="8556" w:type="dxa"/>
          </w:tcPr>
          <w:p w14:paraId="21C81757" w14:textId="77777777" w:rsidR="00F16F13" w:rsidRPr="00C227A0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680926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227A0">
              <w:rPr>
                <w:b/>
                <w:bCs/>
              </w:rPr>
              <w:t>Areas segregated by race and income  </w:t>
            </w:r>
          </w:p>
          <w:p w14:paraId="143421D3" w14:textId="77777777" w:rsidR="00F16F13" w:rsidRPr="00C227A0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597864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227A0">
              <w:rPr>
                <w:b/>
                <w:bCs/>
              </w:rPr>
              <w:t>Areas that are vulnerable to, currently experiencing, or have experienced gentrification and displacement </w:t>
            </w:r>
          </w:p>
          <w:p w14:paraId="2F025E7D" w14:textId="77777777" w:rsidR="00F16F13" w:rsidRPr="00C227A0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498499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227A0">
              <w:rPr>
                <w:b/>
                <w:bCs/>
              </w:rPr>
              <w:t>Areas with relatively more community assets and less exposure to</w:t>
            </w:r>
            <w:r>
              <w:rPr>
                <w:b/>
                <w:bCs/>
              </w:rPr>
              <w:t xml:space="preserve"> </w:t>
            </w:r>
            <w:proofErr w:type="gramStart"/>
            <w:r w:rsidRPr="00C227A0">
              <w:rPr>
                <w:b/>
                <w:bCs/>
              </w:rPr>
              <w:t>harms</w:t>
            </w:r>
            <w:proofErr w:type="gramEnd"/>
            <w:r w:rsidRPr="00C227A0">
              <w:rPr>
                <w:b/>
                <w:bCs/>
              </w:rPr>
              <w:t>  </w:t>
            </w:r>
          </w:p>
          <w:p w14:paraId="08EFBC27" w14:textId="77777777" w:rsidR="00F16F13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21736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227A0">
              <w:rPr>
                <w:b/>
                <w:bCs/>
              </w:rPr>
              <w:t>Areas with relatively more</w:t>
            </w:r>
            <w:r>
              <w:rPr>
                <w:b/>
                <w:bCs/>
              </w:rPr>
              <w:t xml:space="preserve"> </w:t>
            </w:r>
            <w:r w:rsidRPr="00C227A0">
              <w:rPr>
                <w:b/>
                <w:bCs/>
              </w:rPr>
              <w:t>exposure to</w:t>
            </w:r>
            <w:r>
              <w:rPr>
                <w:b/>
                <w:bCs/>
              </w:rPr>
              <w:t xml:space="preserve"> </w:t>
            </w:r>
            <w:proofErr w:type="gramStart"/>
            <w:r w:rsidRPr="00C227A0">
              <w:rPr>
                <w:b/>
                <w:bCs/>
              </w:rPr>
              <w:t>harms</w:t>
            </w:r>
            <w:proofErr w:type="gramEnd"/>
            <w:r w:rsidRPr="00C227A0">
              <w:rPr>
                <w:b/>
                <w:bCs/>
              </w:rPr>
              <w:t xml:space="preserve"> and less</w:t>
            </w:r>
            <w:r>
              <w:rPr>
                <w:b/>
                <w:bCs/>
              </w:rPr>
              <w:t xml:space="preserve"> </w:t>
            </w:r>
            <w:r w:rsidRPr="00C227A0">
              <w:rPr>
                <w:b/>
                <w:bCs/>
              </w:rPr>
              <w:t>community</w:t>
            </w:r>
            <w:r>
              <w:rPr>
                <w:b/>
                <w:bCs/>
              </w:rPr>
              <w:t xml:space="preserve"> </w:t>
            </w:r>
            <w:r w:rsidRPr="00C227A0">
              <w:rPr>
                <w:b/>
                <w:bCs/>
              </w:rPr>
              <w:t>assets  </w:t>
            </w:r>
            <w:r w:rsidRPr="00AD25F7">
              <w:rPr>
                <w:rFonts w:cs="Arial"/>
                <w:b/>
                <w:bCs/>
              </w:rPr>
              <w:t xml:space="preserve"> </w:t>
            </w:r>
          </w:p>
          <w:p w14:paraId="7011D65E" w14:textId="77777777" w:rsidR="00F16F13" w:rsidRPr="00C227A0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78962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227A0">
              <w:rPr>
                <w:b/>
                <w:bCs/>
              </w:rPr>
              <w:t xml:space="preserve">Areas with relatively more exposure to </w:t>
            </w:r>
            <w:proofErr w:type="gramStart"/>
            <w:r w:rsidRPr="00C227A0">
              <w:rPr>
                <w:b/>
                <w:bCs/>
              </w:rPr>
              <w:t>harms</w:t>
            </w:r>
            <w:proofErr w:type="gramEnd"/>
            <w:r w:rsidRPr="00C227A0">
              <w:rPr>
                <w:b/>
                <w:bCs/>
              </w:rPr>
              <w:t xml:space="preserve"> and more</w:t>
            </w:r>
            <w:r>
              <w:rPr>
                <w:b/>
                <w:bCs/>
              </w:rPr>
              <w:t xml:space="preserve"> </w:t>
            </w:r>
            <w:r w:rsidRPr="00C227A0">
              <w:rPr>
                <w:b/>
                <w:bCs/>
              </w:rPr>
              <w:t>community assets </w:t>
            </w:r>
          </w:p>
          <w:p w14:paraId="7759C8CF" w14:textId="77777777" w:rsidR="00F16F13" w:rsidRPr="00C227A0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889764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227A0">
              <w:rPr>
                <w:b/>
                <w:bCs/>
              </w:rPr>
              <w:t xml:space="preserve">Areas with relatively less exposure to </w:t>
            </w:r>
            <w:proofErr w:type="gramStart"/>
            <w:r w:rsidRPr="00C227A0">
              <w:rPr>
                <w:b/>
                <w:bCs/>
              </w:rPr>
              <w:t>harms</w:t>
            </w:r>
            <w:proofErr w:type="gramEnd"/>
            <w:r w:rsidRPr="00C227A0">
              <w:rPr>
                <w:b/>
                <w:bCs/>
              </w:rPr>
              <w:t xml:space="preserve"> and less community assets </w:t>
            </w:r>
          </w:p>
          <w:p w14:paraId="4A79A65C" w14:textId="77777777" w:rsidR="00F16F13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91253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</w:t>
            </w:r>
            <w:r w:rsidRPr="00C45AD2">
              <w:rPr>
                <w:b/>
                <w:bCs/>
              </w:rPr>
              <w:t>Areas that are vulnerable to, currently experiencing, or have experienced gentrification and displacement </w:t>
            </w:r>
          </w:p>
          <w:p w14:paraId="37EFE652" w14:textId="77777777" w:rsidR="00F16F13" w:rsidRPr="00C45AD2" w:rsidRDefault="00F16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D25F7">
              <w:rPr>
                <w:rFonts w:cs="Arial"/>
                <w:b/>
                <w:bCs/>
              </w:rPr>
              <w:t>​​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590234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Arial"/>
                <w:b/>
                <w:bCs/>
              </w:rPr>
              <w:t xml:space="preserve"> Other key locations</w:t>
            </w:r>
          </w:p>
        </w:tc>
      </w:tr>
      <w:tr w:rsidR="00F16F13" w:rsidRPr="00C45AD2" w14:paraId="77E87004" w14:textId="77777777" w:rsidTr="00F16F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4" w:type="dxa"/>
            <w:hideMark/>
          </w:tcPr>
          <w:p w14:paraId="522C0D71" w14:textId="77777777" w:rsidR="00F16F13" w:rsidRPr="007D2BF5" w:rsidRDefault="00F16F13">
            <w:r>
              <w:t>Multiple Needs</w:t>
            </w:r>
          </w:p>
          <w:p w14:paraId="7F0C8C4D" w14:textId="77777777" w:rsidR="00F16F13" w:rsidRPr="00C45AD2" w:rsidRDefault="00F16F13">
            <w:pPr>
              <w:rPr>
                <w:b w:val="0"/>
                <w:bCs w:val="0"/>
              </w:rPr>
            </w:pPr>
            <w:r w:rsidRPr="00C45AD2">
              <w:t> </w:t>
            </w:r>
          </w:p>
        </w:tc>
        <w:tc>
          <w:tcPr>
            <w:tcW w:w="8556" w:type="dxa"/>
          </w:tcPr>
          <w:p w14:paraId="1F6F6787" w14:textId="77777777" w:rsidR="00F16F13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b/>
                <w:bCs/>
              </w:rPr>
              <w:t>Does action meet multiple needs? 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148723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b/>
                <w:bCs/>
              </w:rPr>
              <w:t xml:space="preserve"> Yes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58230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b/>
                <w:bCs/>
              </w:rPr>
              <w:t xml:space="preserve"> No </w:t>
            </w:r>
          </w:p>
          <w:p w14:paraId="0FE35BC5" w14:textId="77777777" w:rsidR="00F16F13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b/>
                <w:bCs/>
              </w:rPr>
              <w:t>If yes, which needs does the action meet</w:t>
            </w:r>
            <w:r>
              <w:rPr>
                <w:b/>
                <w:bCs/>
              </w:rPr>
              <w:t>?</w:t>
            </w:r>
          </w:p>
          <w:p w14:paraId="2044511C" w14:textId="77777777" w:rsidR="00F16F13" w:rsidRPr="00C45AD2" w:rsidRDefault="00F16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03153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b/>
                <w:bCs/>
              </w:rPr>
              <w:t xml:space="preserve"> Types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-36390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b/>
                <w:bCs/>
              </w:rPr>
              <w:t xml:space="preserve"> Characteristics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  <w:r w:rsidRPr="00C45AD2">
              <w:rPr>
                <w:rFonts w:cs="Arial"/>
                <w:b/>
                <w:bCs/>
              </w:rPr>
              <w:t>​</w:t>
            </w:r>
            <w:r>
              <w:rPr>
                <w:rFonts w:ascii="Aptos" w:hAnsi="Aptos" w:cs="Aptos"/>
                <w:b/>
                <w:bCs/>
              </w:rPr>
              <w:t xml:space="preserve"> </w:t>
            </w:r>
            <w:sdt>
              <w:sdtPr>
                <w:rPr>
                  <w:rFonts w:ascii="Aptos" w:hAnsi="Aptos" w:cs="Aptos"/>
                  <w:b/>
                  <w:bCs/>
                </w:rPr>
                <w:id w:val="142545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ptos" w:hint="eastAsia"/>
                    <w:b/>
                    <w:bCs/>
                  </w:rPr>
                  <w:t>☐</w:t>
                </w:r>
              </w:sdtContent>
            </w:sdt>
            <w:r w:rsidRPr="00C45AD2">
              <w:rPr>
                <w:b/>
                <w:bCs/>
              </w:rPr>
              <w:t xml:space="preserve"> Location</w:t>
            </w:r>
            <w:r w:rsidRPr="00C45AD2">
              <w:rPr>
                <w:rFonts w:ascii="Aptos" w:hAnsi="Aptos" w:cs="Aptos"/>
                <w:b/>
                <w:bCs/>
              </w:rPr>
              <w:t> </w:t>
            </w:r>
          </w:p>
        </w:tc>
      </w:tr>
      <w:tr w:rsidR="00F16F13" w:rsidRPr="00C45AD2" w14:paraId="43EE2480" w14:textId="77777777" w:rsidTr="00F16F1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60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2960" w:type="dxa"/>
            <w:gridSpan w:val="2"/>
            <w:hideMark/>
          </w:tcPr>
          <w:p w14:paraId="29CFC44A" w14:textId="77777777" w:rsidR="00F16F13" w:rsidRDefault="00F16F13">
            <w:pPr>
              <w:rPr>
                <w:b w:val="0"/>
                <w:bCs w:val="0"/>
              </w:rPr>
            </w:pPr>
            <w:r w:rsidRPr="00C45AD2">
              <w:t>Discussion:  </w:t>
            </w:r>
          </w:p>
          <w:p w14:paraId="744CBF01" w14:textId="77777777" w:rsidR="006F7B79" w:rsidRDefault="006F7B79">
            <w:pPr>
              <w:rPr>
                <w:b w:val="0"/>
                <w:bCs w:val="0"/>
              </w:rPr>
            </w:pPr>
          </w:p>
          <w:p w14:paraId="5D5F2B02" w14:textId="77777777" w:rsidR="006F7B79" w:rsidRDefault="006F7B79">
            <w:pPr>
              <w:rPr>
                <w:b w:val="0"/>
                <w:bCs w:val="0"/>
              </w:rPr>
            </w:pPr>
          </w:p>
          <w:p w14:paraId="2B1E4948" w14:textId="77777777" w:rsidR="006F7B79" w:rsidRPr="00C45AD2" w:rsidRDefault="006F7B79">
            <w:pPr>
              <w:rPr>
                <w:b w:val="0"/>
                <w:bCs w:val="0"/>
              </w:rPr>
            </w:pPr>
          </w:p>
        </w:tc>
      </w:tr>
    </w:tbl>
    <w:p w14:paraId="4426C67D" w14:textId="77777777" w:rsidR="00C514D9" w:rsidRDefault="00C514D9" w:rsidP="006F7B79"/>
    <w:p w14:paraId="0252BFAB" w14:textId="77777777" w:rsidR="00C514D9" w:rsidRDefault="00C514D9">
      <w:pPr>
        <w:spacing w:after="0" w:line="240" w:lineRule="auto"/>
        <w:rPr>
          <w:rFonts w:eastAsiaTheme="majorEastAsia" w:cstheme="majorBidi"/>
          <w:b/>
          <w:bCs/>
          <w:color w:val="002F86"/>
          <w:sz w:val="32"/>
          <w:szCs w:val="32"/>
        </w:rPr>
      </w:pPr>
      <w:r>
        <w:br w:type="page"/>
      </w:r>
    </w:p>
    <w:p w14:paraId="0C8EAF2E" w14:textId="1E998367" w:rsidR="00C524CA" w:rsidRDefault="00C514D9" w:rsidP="00C514D9">
      <w:pPr>
        <w:pStyle w:val="Heading3"/>
      </w:pPr>
      <w:r>
        <w:t>Benefits and Burdens</w:t>
      </w:r>
    </w:p>
    <w:tbl>
      <w:tblPr>
        <w:tblStyle w:val="GridTable4-Accent5"/>
        <w:tblW w:w="12960" w:type="dxa"/>
        <w:tblLook w:val="04A0" w:firstRow="1" w:lastRow="0" w:firstColumn="1" w:lastColumn="0" w:noHBand="0" w:noVBand="1"/>
      </w:tblPr>
      <w:tblGrid>
        <w:gridCol w:w="1885"/>
        <w:gridCol w:w="6"/>
        <w:gridCol w:w="5534"/>
        <w:gridCol w:w="5535"/>
      </w:tblGrid>
      <w:tr w:rsidR="0001216C" w:rsidRPr="0001216C" w14:paraId="7593E50C" w14:textId="77777777" w:rsidTr="000121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1" w:type="dxa"/>
            <w:gridSpan w:val="2"/>
          </w:tcPr>
          <w:p w14:paraId="0533C061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color w:val="FFFFFF"/>
                <w:szCs w:val="22"/>
              </w:rPr>
            </w:pPr>
          </w:p>
        </w:tc>
        <w:tc>
          <w:tcPr>
            <w:tcW w:w="5534" w:type="dxa"/>
            <w:hideMark/>
          </w:tcPr>
          <w:p w14:paraId="2D67F0BA" w14:textId="77777777" w:rsidR="0001216C" w:rsidRPr="0001216C" w:rsidRDefault="0001216C" w:rsidP="0001216C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color w:val="FFFFFF"/>
                <w:szCs w:val="22"/>
              </w:rPr>
            </w:pPr>
            <w:r w:rsidRPr="0001216C">
              <w:rPr>
                <w:rFonts w:eastAsia="Aptos" w:cs="Arial"/>
                <w:color w:val="FFFFFF"/>
                <w:szCs w:val="22"/>
              </w:rPr>
              <w:t>Benefits </w:t>
            </w:r>
          </w:p>
        </w:tc>
        <w:tc>
          <w:tcPr>
            <w:tcW w:w="5535" w:type="dxa"/>
            <w:hideMark/>
          </w:tcPr>
          <w:p w14:paraId="078ADED9" w14:textId="77777777" w:rsidR="0001216C" w:rsidRPr="0001216C" w:rsidRDefault="0001216C" w:rsidP="0001216C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color w:val="FFFFFF"/>
                <w:szCs w:val="22"/>
              </w:rPr>
            </w:pPr>
            <w:r w:rsidRPr="0001216C">
              <w:rPr>
                <w:rFonts w:eastAsia="Aptos" w:cs="Arial"/>
                <w:color w:val="FFFFFF"/>
                <w:szCs w:val="22"/>
              </w:rPr>
              <w:t>Burdens </w:t>
            </w:r>
          </w:p>
        </w:tc>
      </w:tr>
      <w:tr w:rsidR="0001216C" w:rsidRPr="0001216C" w14:paraId="5D4E9BBD" w14:textId="77777777" w:rsidTr="00012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1" w:type="dxa"/>
            <w:gridSpan w:val="2"/>
            <w:vAlign w:val="center"/>
          </w:tcPr>
          <w:p w14:paraId="45C702BB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Low-income communities </w:t>
            </w:r>
          </w:p>
        </w:tc>
        <w:tc>
          <w:tcPr>
            <w:tcW w:w="5534" w:type="dxa"/>
          </w:tcPr>
          <w:p w14:paraId="7EC0A60F" w14:textId="77777777" w:rsidR="0001216C" w:rsidRPr="0001216C" w:rsidRDefault="0001216C" w:rsidP="000121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  <w:r w:rsidRPr="0001216C">
              <w:rPr>
                <w:rFonts w:eastAsia="Aptos" w:cs="Arial"/>
                <w:b/>
                <w:bCs/>
                <w:szCs w:val="22"/>
              </w:rPr>
              <w:t>​</w:t>
            </w:r>
            <w:sdt>
              <w:sdtPr>
                <w:rPr>
                  <w:rFonts w:ascii="Aptos" w:eastAsia="Aptos" w:hAnsi="Aptos" w:cs="Aptos"/>
                  <w:b/>
                  <w:bCs/>
                  <w:szCs w:val="22"/>
                </w:rPr>
                <w:id w:val="1596365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216C">
                  <w:rPr>
                    <w:rFonts w:ascii="Aptos" w:eastAsia="Aptos" w:hAnsi="Aptos" w:cs="Aptos"/>
                    <w:b/>
                    <w:bCs/>
                    <w:szCs w:val="22"/>
                  </w:rPr>
                  <w:t>☐</w:t>
                </w:r>
              </w:sdtContent>
            </w:sdt>
            <w:r w:rsidRPr="0001216C">
              <w:rPr>
                <w:rFonts w:eastAsia="Aptos" w:cs="Arial"/>
                <w:b/>
                <w:bCs/>
                <w:szCs w:val="22"/>
              </w:rPr>
              <w:t>​</w:t>
            </w:r>
          </w:p>
          <w:p w14:paraId="3FAF7D64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[Add additional description of how this action will increase benefits to this community in its intended design]</w:t>
            </w:r>
          </w:p>
          <w:p w14:paraId="4A6A4D8E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szCs w:val="22"/>
              </w:rPr>
            </w:pPr>
          </w:p>
        </w:tc>
        <w:tc>
          <w:tcPr>
            <w:tcW w:w="5535" w:type="dxa"/>
          </w:tcPr>
          <w:p w14:paraId="6B2E0D76" w14:textId="77777777" w:rsidR="0001216C" w:rsidRPr="0001216C" w:rsidRDefault="0001216C" w:rsidP="000121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  <w:r w:rsidRPr="0001216C">
              <w:rPr>
                <w:rFonts w:eastAsia="Aptos" w:cs="Arial"/>
                <w:b/>
                <w:bCs/>
              </w:rPr>
              <w:t xml:space="preserve">​ </w:t>
            </w:r>
            <w:sdt>
              <w:sdtPr>
                <w:rPr>
                  <w:rFonts w:eastAsia="Aptos" w:cs="Arial"/>
                  <w:b/>
                  <w:bCs/>
                </w:rPr>
                <w:id w:val="-1611811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216C">
                  <w:rPr>
                    <w:rFonts w:ascii="Segoe UI Symbol" w:eastAsia="Aptos" w:hAnsi="Segoe UI Symbol" w:cs="Segoe UI Symbol"/>
                    <w:b/>
                    <w:bCs/>
                  </w:rPr>
                  <w:t>☐</w:t>
                </w:r>
              </w:sdtContent>
            </w:sdt>
            <w:r w:rsidRPr="0001216C">
              <w:rPr>
                <w:rFonts w:eastAsia="Aptos" w:cs="Arial"/>
                <w:b/>
                <w:bCs/>
              </w:rPr>
              <w:t xml:space="preserve"> ​</w:t>
            </w:r>
          </w:p>
          <w:p w14:paraId="60C74FA4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" w:cs="Arial"/>
              </w:rPr>
            </w:pPr>
            <w:r w:rsidRPr="0001216C">
              <w:rPr>
                <w:rFonts w:eastAsia="Segoe UI" w:cs="Arial"/>
                <w:color w:val="242424"/>
              </w:rPr>
              <w:t>[Add additional description of how this action could cause burden to this community and how that harm may be mitigated. If including a mitigating action, please list that here.]</w:t>
            </w:r>
            <w:r w:rsidRPr="0001216C">
              <w:rPr>
                <w:rFonts w:eastAsia="Aptos" w:cs="Arial"/>
              </w:rPr>
              <w:br/>
            </w:r>
          </w:p>
          <w:p w14:paraId="59473672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  <w:r w:rsidRPr="0001216C">
              <w:rPr>
                <w:rFonts w:eastAsia="Aptos" w:cs="Arial"/>
                <w:b/>
                <w:bCs/>
              </w:rPr>
              <w:t>Mitigating action:</w:t>
            </w:r>
            <w:r w:rsidRPr="0001216C">
              <w:rPr>
                <w:rFonts w:eastAsia="Aptos" w:cs="Arial"/>
              </w:rPr>
              <w:t xml:space="preserve"> [insert here]</w:t>
            </w:r>
            <w:r w:rsidRPr="0001216C">
              <w:rPr>
                <w:rFonts w:eastAsia="Aptos" w:cs="Arial"/>
                <w:b/>
                <w:bCs/>
              </w:rPr>
              <w:t> </w:t>
            </w:r>
          </w:p>
          <w:p w14:paraId="1C009486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</w:p>
        </w:tc>
      </w:tr>
      <w:tr w:rsidR="0001216C" w:rsidRPr="0001216C" w14:paraId="5A5D1085" w14:textId="77777777" w:rsidTr="0001216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1" w:type="dxa"/>
            <w:gridSpan w:val="2"/>
            <w:vAlign w:val="center"/>
          </w:tcPr>
          <w:p w14:paraId="2BB9914E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Communities of color </w:t>
            </w:r>
          </w:p>
        </w:tc>
        <w:tc>
          <w:tcPr>
            <w:tcW w:w="5534" w:type="dxa"/>
          </w:tcPr>
          <w:p w14:paraId="0908298B" w14:textId="77777777" w:rsidR="0001216C" w:rsidRPr="0001216C" w:rsidRDefault="0001216C" w:rsidP="000121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  <w:r w:rsidRPr="0001216C">
              <w:rPr>
                <w:rFonts w:eastAsia="Aptos" w:cs="Arial"/>
                <w:b/>
                <w:bCs/>
                <w:szCs w:val="22"/>
              </w:rPr>
              <w:t>​</w:t>
            </w:r>
            <w:r w:rsidRPr="0001216C">
              <w:rPr>
                <w:rFonts w:ascii="Aptos" w:eastAsia="Aptos" w:hAnsi="Aptos" w:cs="Aptos"/>
                <w:b/>
                <w:bCs/>
                <w:szCs w:val="22"/>
              </w:rPr>
              <w:t xml:space="preserve"> </w:t>
            </w:r>
            <w:sdt>
              <w:sdtPr>
                <w:rPr>
                  <w:rFonts w:ascii="Aptos" w:eastAsia="Aptos" w:hAnsi="Aptos" w:cs="Aptos"/>
                  <w:b/>
                  <w:bCs/>
                  <w:szCs w:val="22"/>
                </w:rPr>
                <w:id w:val="102853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216C">
                  <w:rPr>
                    <w:rFonts w:ascii="Aptos" w:eastAsia="Aptos" w:hAnsi="Aptos" w:cs="Aptos"/>
                    <w:b/>
                    <w:bCs/>
                    <w:szCs w:val="22"/>
                  </w:rPr>
                  <w:t>☐</w:t>
                </w:r>
              </w:sdtContent>
            </w:sdt>
            <w:r w:rsidRPr="0001216C">
              <w:rPr>
                <w:rFonts w:eastAsia="Aptos" w:cs="Arial"/>
                <w:b/>
                <w:bCs/>
                <w:szCs w:val="22"/>
              </w:rPr>
              <w:t xml:space="preserve"> ​</w:t>
            </w:r>
          </w:p>
          <w:p w14:paraId="192E628F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[Add additional description of how this action will increase benefits to this community in its intended design]</w:t>
            </w:r>
          </w:p>
          <w:p w14:paraId="2387D01B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</w:p>
        </w:tc>
        <w:tc>
          <w:tcPr>
            <w:tcW w:w="5535" w:type="dxa"/>
          </w:tcPr>
          <w:p w14:paraId="2C477294" w14:textId="77777777" w:rsidR="0001216C" w:rsidRPr="0001216C" w:rsidRDefault="0001216C" w:rsidP="000121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  <w:r w:rsidRPr="0001216C">
              <w:rPr>
                <w:rFonts w:eastAsia="Aptos" w:cs="Arial"/>
                <w:b/>
                <w:bCs/>
              </w:rPr>
              <w:t xml:space="preserve">​ </w:t>
            </w:r>
            <w:sdt>
              <w:sdtPr>
                <w:rPr>
                  <w:rFonts w:eastAsia="Aptos" w:cs="Arial"/>
                  <w:b/>
                  <w:bCs/>
                </w:rPr>
                <w:id w:val="86156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216C">
                  <w:rPr>
                    <w:rFonts w:ascii="Segoe UI Symbol" w:eastAsia="Aptos" w:hAnsi="Segoe UI Symbol" w:cs="Segoe UI Symbol"/>
                    <w:b/>
                    <w:bCs/>
                  </w:rPr>
                  <w:t>☐</w:t>
                </w:r>
              </w:sdtContent>
            </w:sdt>
            <w:r w:rsidRPr="0001216C">
              <w:rPr>
                <w:rFonts w:eastAsia="Aptos" w:cs="Arial"/>
                <w:b/>
                <w:bCs/>
              </w:rPr>
              <w:t xml:space="preserve"> ​</w:t>
            </w:r>
          </w:p>
          <w:p w14:paraId="4C035847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</w:rPr>
            </w:pPr>
            <w:r w:rsidRPr="0001216C">
              <w:rPr>
                <w:rFonts w:eastAsia="Segoe UI" w:cs="Arial"/>
                <w:color w:val="242424"/>
              </w:rPr>
              <w:t>[Add additional description of how this action could cause burden to this community and how that harm may be mitigated. If including a mitigating action, please list that here.]</w:t>
            </w:r>
          </w:p>
          <w:p w14:paraId="375E84B2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 w:cs="Arial"/>
                <w:color w:val="242424"/>
              </w:rPr>
            </w:pPr>
          </w:p>
          <w:p w14:paraId="40155F87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  <w:r w:rsidRPr="0001216C">
              <w:rPr>
                <w:rFonts w:eastAsia="Aptos" w:cs="Arial"/>
                <w:b/>
                <w:bCs/>
              </w:rPr>
              <w:t>Mitigating action:</w:t>
            </w:r>
            <w:r w:rsidRPr="0001216C">
              <w:rPr>
                <w:rFonts w:eastAsia="Aptos" w:cs="Arial"/>
              </w:rPr>
              <w:t xml:space="preserve"> [insert here]</w:t>
            </w:r>
            <w:r w:rsidRPr="0001216C">
              <w:rPr>
                <w:rFonts w:eastAsia="Aptos" w:cs="Arial"/>
                <w:b/>
                <w:bCs/>
              </w:rPr>
              <w:t> </w:t>
            </w:r>
          </w:p>
          <w:p w14:paraId="0EFEA719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</w:p>
        </w:tc>
      </w:tr>
      <w:tr w:rsidR="0001216C" w:rsidRPr="0001216C" w14:paraId="670E28BA" w14:textId="77777777" w:rsidTr="00012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1" w:type="dxa"/>
            <w:gridSpan w:val="2"/>
            <w:vAlign w:val="center"/>
          </w:tcPr>
          <w:p w14:paraId="3F4F9F20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Individuals with disabilities</w:t>
            </w:r>
          </w:p>
        </w:tc>
        <w:tc>
          <w:tcPr>
            <w:tcW w:w="5534" w:type="dxa"/>
          </w:tcPr>
          <w:p w14:paraId="6C985C2C" w14:textId="77777777" w:rsidR="0001216C" w:rsidRPr="0001216C" w:rsidRDefault="0001216C" w:rsidP="000121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  <w:r w:rsidRPr="0001216C">
              <w:rPr>
                <w:rFonts w:eastAsia="Aptos" w:cs="Arial"/>
                <w:b/>
                <w:bCs/>
                <w:szCs w:val="22"/>
              </w:rPr>
              <w:t>​</w:t>
            </w:r>
            <w:r w:rsidRPr="0001216C">
              <w:rPr>
                <w:rFonts w:ascii="Aptos" w:eastAsia="Aptos" w:hAnsi="Aptos" w:cs="Aptos"/>
                <w:b/>
                <w:bCs/>
                <w:szCs w:val="22"/>
              </w:rPr>
              <w:t xml:space="preserve"> </w:t>
            </w:r>
            <w:sdt>
              <w:sdtPr>
                <w:rPr>
                  <w:rFonts w:ascii="Aptos" w:eastAsia="Aptos" w:hAnsi="Aptos" w:cs="Aptos"/>
                  <w:b/>
                  <w:bCs/>
                  <w:szCs w:val="22"/>
                </w:rPr>
                <w:id w:val="175940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216C">
                  <w:rPr>
                    <w:rFonts w:ascii="Aptos" w:eastAsia="Aptos" w:hAnsi="Aptos" w:cs="Aptos"/>
                    <w:b/>
                    <w:bCs/>
                    <w:szCs w:val="22"/>
                  </w:rPr>
                  <w:t>☐</w:t>
                </w:r>
              </w:sdtContent>
            </w:sdt>
            <w:r w:rsidRPr="0001216C">
              <w:rPr>
                <w:rFonts w:eastAsia="Aptos" w:cs="Arial"/>
                <w:b/>
                <w:bCs/>
                <w:szCs w:val="22"/>
              </w:rPr>
              <w:t xml:space="preserve"> ​</w:t>
            </w:r>
          </w:p>
          <w:p w14:paraId="2C15041D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[Add additional description of how this action will increase benefits to this community in its intended design]</w:t>
            </w:r>
          </w:p>
          <w:p w14:paraId="3D4B9764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</w:p>
        </w:tc>
        <w:tc>
          <w:tcPr>
            <w:tcW w:w="5535" w:type="dxa"/>
          </w:tcPr>
          <w:p w14:paraId="17FB9C6A" w14:textId="77777777" w:rsidR="0001216C" w:rsidRPr="0001216C" w:rsidRDefault="0001216C" w:rsidP="0001216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  <w:r w:rsidRPr="0001216C">
              <w:rPr>
                <w:rFonts w:eastAsia="Aptos" w:cs="Arial"/>
                <w:b/>
                <w:bCs/>
              </w:rPr>
              <w:t xml:space="preserve">​ </w:t>
            </w:r>
            <w:sdt>
              <w:sdtPr>
                <w:rPr>
                  <w:rFonts w:eastAsia="Aptos" w:cs="Arial"/>
                  <w:b/>
                  <w:bCs/>
                </w:rPr>
                <w:id w:val="-285658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216C">
                  <w:rPr>
                    <w:rFonts w:ascii="Segoe UI Symbol" w:eastAsia="Aptos" w:hAnsi="Segoe UI Symbol" w:cs="Segoe UI Symbol"/>
                    <w:b/>
                    <w:bCs/>
                  </w:rPr>
                  <w:t>☐</w:t>
                </w:r>
              </w:sdtContent>
            </w:sdt>
            <w:r w:rsidRPr="0001216C">
              <w:rPr>
                <w:rFonts w:eastAsia="Aptos" w:cs="Arial"/>
                <w:b/>
                <w:bCs/>
              </w:rPr>
              <w:t xml:space="preserve"> ​</w:t>
            </w:r>
          </w:p>
          <w:p w14:paraId="2AAC541E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</w:rPr>
            </w:pPr>
            <w:r w:rsidRPr="0001216C">
              <w:rPr>
                <w:rFonts w:eastAsia="Segoe UI" w:cs="Arial"/>
                <w:color w:val="242424"/>
              </w:rPr>
              <w:t>[Add additional description of how this action could cause burden to this community and how that harm may be mitigated. If including a mitigating action, please list that here.]</w:t>
            </w:r>
          </w:p>
          <w:p w14:paraId="3023D2EC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egoe UI" w:cs="Arial"/>
                <w:color w:val="242424"/>
              </w:rPr>
            </w:pPr>
          </w:p>
          <w:p w14:paraId="695F8146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  <w:r w:rsidRPr="0001216C">
              <w:rPr>
                <w:rFonts w:eastAsia="Aptos" w:cs="Arial"/>
                <w:b/>
                <w:bCs/>
              </w:rPr>
              <w:t>Mitigating action:</w:t>
            </w:r>
            <w:r w:rsidRPr="0001216C">
              <w:rPr>
                <w:rFonts w:eastAsia="Aptos" w:cs="Arial"/>
              </w:rPr>
              <w:t xml:space="preserve"> [insert here]</w:t>
            </w:r>
            <w:r w:rsidRPr="0001216C">
              <w:rPr>
                <w:rFonts w:eastAsia="Aptos" w:cs="Arial"/>
                <w:b/>
                <w:bCs/>
              </w:rPr>
              <w:t> </w:t>
            </w:r>
          </w:p>
          <w:p w14:paraId="0FEF3698" w14:textId="77777777" w:rsidR="0001216C" w:rsidRPr="0001216C" w:rsidRDefault="0001216C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</w:p>
        </w:tc>
      </w:tr>
      <w:tr w:rsidR="0001216C" w:rsidRPr="0001216C" w14:paraId="2F78C929" w14:textId="77777777" w:rsidTr="0001216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1" w:type="dxa"/>
            <w:gridSpan w:val="2"/>
            <w:vAlign w:val="center"/>
          </w:tcPr>
          <w:p w14:paraId="253D5AAA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Tribal communities</w:t>
            </w:r>
          </w:p>
        </w:tc>
        <w:tc>
          <w:tcPr>
            <w:tcW w:w="5534" w:type="dxa"/>
          </w:tcPr>
          <w:p w14:paraId="3DCBDF3C" w14:textId="77777777" w:rsidR="0001216C" w:rsidRPr="0001216C" w:rsidRDefault="0001216C" w:rsidP="000121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  <w:r w:rsidRPr="0001216C">
              <w:rPr>
                <w:rFonts w:eastAsia="Aptos" w:cs="Arial"/>
                <w:b/>
                <w:bCs/>
                <w:szCs w:val="22"/>
              </w:rPr>
              <w:t>​</w:t>
            </w:r>
            <w:r w:rsidRPr="0001216C">
              <w:rPr>
                <w:rFonts w:ascii="Aptos" w:eastAsia="Aptos" w:hAnsi="Aptos" w:cs="Aptos"/>
                <w:b/>
                <w:bCs/>
                <w:szCs w:val="22"/>
              </w:rPr>
              <w:t xml:space="preserve"> </w:t>
            </w:r>
            <w:sdt>
              <w:sdtPr>
                <w:rPr>
                  <w:rFonts w:ascii="Aptos" w:eastAsia="Aptos" w:hAnsi="Aptos" w:cs="Aptos"/>
                  <w:b/>
                  <w:bCs/>
                  <w:szCs w:val="22"/>
                </w:rPr>
                <w:id w:val="477041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216C">
                  <w:rPr>
                    <w:rFonts w:ascii="Aptos" w:eastAsia="Aptos" w:hAnsi="Aptos" w:cs="Aptos"/>
                    <w:b/>
                    <w:bCs/>
                    <w:szCs w:val="22"/>
                  </w:rPr>
                  <w:t>☐</w:t>
                </w:r>
              </w:sdtContent>
            </w:sdt>
            <w:r w:rsidRPr="0001216C">
              <w:rPr>
                <w:rFonts w:eastAsia="Aptos" w:cs="Arial"/>
                <w:b/>
                <w:bCs/>
                <w:szCs w:val="22"/>
              </w:rPr>
              <w:t xml:space="preserve"> ​</w:t>
            </w:r>
          </w:p>
          <w:p w14:paraId="513FD278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[Add additional description of how this action will increase benefits to this community in its intended design]</w:t>
            </w:r>
          </w:p>
          <w:p w14:paraId="187A1EFC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</w:p>
        </w:tc>
        <w:tc>
          <w:tcPr>
            <w:tcW w:w="5535" w:type="dxa"/>
          </w:tcPr>
          <w:p w14:paraId="200377C6" w14:textId="77777777" w:rsidR="0001216C" w:rsidRPr="0001216C" w:rsidRDefault="0001216C" w:rsidP="000121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  <w:r w:rsidRPr="0001216C">
              <w:rPr>
                <w:rFonts w:eastAsia="Aptos" w:cs="Arial"/>
                <w:b/>
                <w:bCs/>
              </w:rPr>
              <w:t xml:space="preserve">​ </w:t>
            </w:r>
            <w:sdt>
              <w:sdtPr>
                <w:rPr>
                  <w:rFonts w:eastAsia="Aptos" w:cs="Arial"/>
                  <w:b/>
                  <w:bCs/>
                </w:rPr>
                <w:id w:val="-10250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1216C">
                  <w:rPr>
                    <w:rFonts w:ascii="Segoe UI Symbol" w:eastAsia="Aptos" w:hAnsi="Segoe UI Symbol" w:cs="Segoe UI Symbol"/>
                    <w:b/>
                    <w:bCs/>
                  </w:rPr>
                  <w:t>☐</w:t>
                </w:r>
              </w:sdtContent>
            </w:sdt>
            <w:r w:rsidRPr="0001216C">
              <w:rPr>
                <w:rFonts w:eastAsia="Aptos" w:cs="Arial"/>
                <w:b/>
                <w:bCs/>
              </w:rPr>
              <w:t xml:space="preserve"> ​</w:t>
            </w:r>
          </w:p>
          <w:p w14:paraId="4016B2AF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</w:rPr>
            </w:pPr>
            <w:r w:rsidRPr="0001216C">
              <w:rPr>
                <w:rFonts w:eastAsia="Segoe UI" w:cs="Arial"/>
                <w:color w:val="242424"/>
              </w:rPr>
              <w:t>[Add additional description of how this action could cause burden to this community and how that harm may be mitigated. If including a mitigating action, please list that here.]</w:t>
            </w:r>
          </w:p>
          <w:p w14:paraId="41D1AF8D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 w:cs="Arial"/>
                <w:color w:val="242424"/>
              </w:rPr>
            </w:pPr>
          </w:p>
          <w:p w14:paraId="2448951B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  <w:r w:rsidRPr="0001216C">
              <w:rPr>
                <w:rFonts w:eastAsia="Aptos" w:cs="Arial"/>
                <w:b/>
                <w:bCs/>
              </w:rPr>
              <w:t>Mitigating action:</w:t>
            </w:r>
            <w:r w:rsidRPr="0001216C">
              <w:rPr>
                <w:rFonts w:eastAsia="Aptos" w:cs="Arial"/>
              </w:rPr>
              <w:t xml:space="preserve"> [insert here]</w:t>
            </w:r>
            <w:r w:rsidRPr="0001216C">
              <w:rPr>
                <w:rFonts w:eastAsia="Aptos" w:cs="Arial"/>
                <w:b/>
                <w:bCs/>
              </w:rPr>
              <w:t> </w:t>
            </w:r>
          </w:p>
          <w:p w14:paraId="0F8D0155" w14:textId="77777777" w:rsidR="0001216C" w:rsidRPr="0001216C" w:rsidRDefault="0001216C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Arial"/>
                <w:b/>
                <w:bCs/>
              </w:rPr>
            </w:pPr>
          </w:p>
        </w:tc>
      </w:tr>
      <w:tr w:rsidR="0001216C" w:rsidRPr="0001216C" w14:paraId="3D38DD5B" w14:textId="77777777" w:rsidTr="00012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0" w:type="dxa"/>
            <w:gridSpan w:val="4"/>
          </w:tcPr>
          <w:p w14:paraId="47C9F4F9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 xml:space="preserve">Complementary Action Narrative: </w:t>
            </w:r>
            <w:r w:rsidRPr="0001216C">
              <w:rPr>
                <w:rFonts w:eastAsia="Aptos" w:cs="Arial"/>
                <w:i/>
                <w:iCs/>
                <w:szCs w:val="22"/>
              </w:rPr>
              <w:t>This complementary action will maximize the expected benefits listed above by…</w:t>
            </w:r>
            <w:r w:rsidRPr="0001216C">
              <w:rPr>
                <w:rFonts w:eastAsia="Aptos" w:cs="Arial"/>
                <w:szCs w:val="22"/>
              </w:rPr>
              <w:t> </w:t>
            </w:r>
          </w:p>
          <w:p w14:paraId="29C7CE73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 </w:t>
            </w:r>
          </w:p>
          <w:p w14:paraId="7147CB05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 </w:t>
            </w:r>
          </w:p>
          <w:p w14:paraId="6A447653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 </w:t>
            </w:r>
          </w:p>
          <w:p w14:paraId="5F7C4390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 </w:t>
            </w:r>
          </w:p>
        </w:tc>
      </w:tr>
      <w:tr w:rsidR="0001216C" w:rsidRPr="0001216C" w14:paraId="7C3B88E3" w14:textId="77777777" w:rsidTr="0001216C">
        <w:trPr>
          <w:trHeight w:val="10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0" w:type="dxa"/>
            <w:gridSpan w:val="4"/>
          </w:tcPr>
          <w:p w14:paraId="4990B111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i/>
                <w:iCs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 xml:space="preserve">Mitigating Action Narrative: </w:t>
            </w:r>
            <w:r w:rsidRPr="0001216C">
              <w:rPr>
                <w:rFonts w:eastAsia="Aptos" w:cs="Arial"/>
                <w:i/>
                <w:iCs/>
                <w:szCs w:val="22"/>
              </w:rPr>
              <w:t>This complementary action will minimize the potential burdens listed above by… </w:t>
            </w:r>
          </w:p>
          <w:p w14:paraId="4EE5BE2E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 </w:t>
            </w:r>
          </w:p>
          <w:p w14:paraId="5EBDBEDB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 </w:t>
            </w:r>
          </w:p>
          <w:p w14:paraId="304FB0B9" w14:textId="77777777" w:rsidR="0001216C" w:rsidRPr="0001216C" w:rsidRDefault="0001216C" w:rsidP="0001216C">
            <w:pPr>
              <w:spacing w:after="0" w:line="240" w:lineRule="auto"/>
              <w:rPr>
                <w:rFonts w:eastAsia="Aptos" w:cs="Arial"/>
                <w:szCs w:val="22"/>
              </w:rPr>
            </w:pPr>
            <w:r w:rsidRPr="0001216C">
              <w:rPr>
                <w:rFonts w:eastAsia="Aptos" w:cs="Arial"/>
                <w:szCs w:val="22"/>
              </w:rPr>
              <w:t> </w:t>
            </w:r>
          </w:p>
        </w:tc>
      </w:tr>
      <w:tr w:rsidR="00C514D9" w:rsidRPr="0001216C" w14:paraId="47DC8CD9" w14:textId="77777777" w:rsidTr="00C51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2DE16926" w14:textId="77777777" w:rsidR="00C514D9" w:rsidRPr="0001216C" w:rsidRDefault="00C514D9" w:rsidP="0001216C">
            <w:pPr>
              <w:spacing w:after="0" w:line="240" w:lineRule="auto"/>
              <w:rPr>
                <w:rFonts w:eastAsia="Aptos" w:cs="Arial"/>
                <w:b w:val="0"/>
                <w:bCs w:val="0"/>
                <w:szCs w:val="22"/>
              </w:rPr>
            </w:pPr>
            <w:r w:rsidRPr="00C05F7F">
              <w:rPr>
                <w:rFonts w:cs="Arial"/>
              </w:rPr>
              <w:t>Results Assessment Plan</w:t>
            </w:r>
            <w:r>
              <w:rPr>
                <w:rFonts w:cs="Arial"/>
              </w:rPr>
              <w:t>:</w:t>
            </w:r>
          </w:p>
        </w:tc>
        <w:tc>
          <w:tcPr>
            <w:tcW w:w="11075" w:type="dxa"/>
            <w:gridSpan w:val="3"/>
          </w:tcPr>
          <w:p w14:paraId="37A17399" w14:textId="5CF4E035" w:rsidR="00C514D9" w:rsidRPr="0001216C" w:rsidRDefault="00C514D9" w:rsidP="0001216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Arial"/>
                <w:b/>
                <w:bCs/>
                <w:szCs w:val="22"/>
              </w:rPr>
            </w:pPr>
          </w:p>
        </w:tc>
      </w:tr>
      <w:tr w:rsidR="00C514D9" w:rsidRPr="0001216C" w14:paraId="47737B1B" w14:textId="77777777" w:rsidTr="00C514D9">
        <w:trPr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01E24270" w14:textId="394A4877" w:rsidR="00C514D9" w:rsidRPr="00C05F7F" w:rsidRDefault="00C514D9" w:rsidP="0001216C">
            <w:pPr>
              <w:spacing w:after="0" w:line="240" w:lineRule="auto"/>
              <w:rPr>
                <w:rFonts w:cs="Arial"/>
              </w:rPr>
            </w:pPr>
            <w:r w:rsidRPr="00C05F7F">
              <w:rPr>
                <w:rFonts w:cs="Arial"/>
                <w:spacing w:val="-2"/>
              </w:rPr>
              <w:t>Engagement Feedback Theme/s this action responds to</w:t>
            </w:r>
          </w:p>
        </w:tc>
        <w:tc>
          <w:tcPr>
            <w:tcW w:w="11075" w:type="dxa"/>
            <w:gridSpan w:val="3"/>
          </w:tcPr>
          <w:p w14:paraId="3A2563D3" w14:textId="21743357" w:rsidR="00C514D9" w:rsidRPr="00C05F7F" w:rsidRDefault="00C514D9" w:rsidP="0001216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</w:tc>
      </w:tr>
    </w:tbl>
    <w:p w14:paraId="5CFADB18" w14:textId="77777777" w:rsidR="00FD2288" w:rsidRDefault="00FD2288"/>
    <w:p w14:paraId="2AD1AA89" w14:textId="47EB093E" w:rsidR="00C524CA" w:rsidRDefault="00C524CA" w:rsidP="00C05F7F">
      <w:pPr>
        <w:spacing w:after="0"/>
      </w:pPr>
      <w:r>
        <w:br w:type="page"/>
      </w:r>
    </w:p>
    <w:sectPr w:rsidR="00C524CA" w:rsidSect="000E30D2">
      <w:head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0771F" w14:textId="77777777" w:rsidR="00455ADB" w:rsidRDefault="00455ADB">
      <w:pPr>
        <w:spacing w:after="0"/>
      </w:pPr>
      <w:r>
        <w:separator/>
      </w:r>
    </w:p>
  </w:endnote>
  <w:endnote w:type="continuationSeparator" w:id="0">
    <w:p w14:paraId="3814B0C0" w14:textId="77777777" w:rsidR="00455ADB" w:rsidRDefault="00455ADB">
      <w:pPr>
        <w:spacing w:after="0"/>
      </w:pPr>
      <w:r>
        <w:continuationSeparator/>
      </w:r>
    </w:p>
  </w:endnote>
  <w:endnote w:type="continuationNotice" w:id="1">
    <w:p w14:paraId="412AB225" w14:textId="77777777" w:rsidR="00455ADB" w:rsidRDefault="00455AD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  <w:font w:name="Chicago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82268" w14:textId="3F2033CA" w:rsidR="000739CA" w:rsidRPr="00BB3547" w:rsidRDefault="000739CA" w:rsidP="00F50229">
    <w:pPr>
      <w:pStyle w:val="Footer"/>
      <w:tabs>
        <w:tab w:val="clear" w:pos="4320"/>
        <w:tab w:val="clear" w:pos="8640"/>
        <w:tab w:val="center" w:pos="486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86064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066620" w14:textId="325D48C0" w:rsidR="00D30F11" w:rsidRDefault="00D30F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020075" w14:textId="6666D2F0" w:rsidR="000739CA" w:rsidRPr="00146C25" w:rsidRDefault="000739CA" w:rsidP="000739CA">
    <w:pPr>
      <w:pStyle w:val="Header"/>
      <w:spacing w:after="0"/>
      <w:rPr>
        <w:rFonts w:ascii="Calibri" w:hAnsi="Calibri" w:cs="Gautami"/>
        <w:i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59D29" w14:textId="77777777" w:rsidR="00455ADB" w:rsidRDefault="00455ADB">
      <w:pPr>
        <w:spacing w:after="0"/>
      </w:pPr>
      <w:r>
        <w:separator/>
      </w:r>
    </w:p>
  </w:footnote>
  <w:footnote w:type="continuationSeparator" w:id="0">
    <w:p w14:paraId="5D81B9A6" w14:textId="77777777" w:rsidR="00455ADB" w:rsidRDefault="00455ADB">
      <w:pPr>
        <w:spacing w:after="0"/>
      </w:pPr>
      <w:r>
        <w:continuationSeparator/>
      </w:r>
    </w:p>
  </w:footnote>
  <w:footnote w:type="continuationNotice" w:id="1">
    <w:p w14:paraId="4DAED81D" w14:textId="77777777" w:rsidR="00455ADB" w:rsidRDefault="00455AD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DA7B" w14:textId="4FDD145E" w:rsidR="00BF1DD8" w:rsidRDefault="00455ADB">
    <w:pPr>
      <w:pStyle w:val="Header"/>
    </w:pPr>
    <w:r>
      <w:rPr>
        <w:noProof/>
      </w:rPr>
      <w:pict w14:anchorId="131376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458.85pt;height:200.75pt;rotation:315;z-index:-251658238;mso-wrap-edited:f;mso-position-horizontal:center;mso-position-horizontal-relative:margin;mso-position-vertical:center;mso-position-vertical-relative:margin" o:allowincell="f" fillcolor="silver" stroked="f">
          <v:textpath style="font-family:&quot;Calibri Light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61651" w14:textId="4F99D6DF" w:rsidR="000739CA" w:rsidRPr="004A6293" w:rsidRDefault="00455ADB" w:rsidP="000739CA">
    <w:pPr>
      <w:pStyle w:val="Header"/>
      <w:rPr>
        <w:rFonts w:ascii="Calibri" w:hAnsi="Calibri"/>
        <w:b/>
        <w:sz w:val="24"/>
      </w:rPr>
    </w:pPr>
    <w:r>
      <w:rPr>
        <w:noProof/>
      </w:rPr>
      <w:pict w14:anchorId="33701D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style="position:absolute;margin-left:0;margin-top:0;width:458.85pt;height:200.75pt;rotation:315;z-index:-251658239;mso-wrap-edited:f;mso-position-horizontal:center;mso-position-horizontal-relative:margin;mso-position-vertical:center;mso-position-vertical-relative:margin" o:allowincell="f" fillcolor="silver" stroked="f">
          <v:textpath style="font-family:&quot;Calibri Light&quot;;font-size:1pt" string="DRAFT"/>
          <w10:wrap anchorx="margin" anchory="margin"/>
        </v:shape>
      </w:pict>
    </w:r>
    <w:r w:rsidR="00416942">
      <w:rPr>
        <w:noProof/>
      </w:rPr>
      <w:drawing>
        <wp:anchor distT="0" distB="0" distL="114300" distR="114300" simplePos="0" relativeHeight="251658240" behindDoc="0" locked="0" layoutInCell="1" allowOverlap="1" wp14:anchorId="27685B5A" wp14:editId="698557A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624455" cy="466090"/>
          <wp:effectExtent l="19050" t="0" r="4445" b="0"/>
          <wp:wrapNone/>
          <wp:docPr id="1270237232" name="Picture 1270237232" descr="UO_Signature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O_Signature_4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4455" cy="466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Wg1M05+u7tJHS" int2:id="8VbFKfjh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ocument with solid fill" style="width:12pt;height:1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" o:bullet="t">
        <v:imagedata r:id="rId1" o:title="" cropbottom="-440f" cropleft="-7919f" cropright="-8465f"/>
      </v:shape>
    </w:pict>
  </w:numPicBullet>
  <w:numPicBullet w:numPicBulletId="1">
    <w:pict>
      <v:shape id="_x0000_i1026" type="#_x0000_t75" alt="Forest scene outline" style="width:15pt;height:14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" o:bullet="t">
        <v:imagedata r:id="rId2" o:title="" croptop="-2275f" cropbottom="-2731f" cropright="-640f"/>
      </v:shape>
    </w:pict>
  </w:numPicBullet>
  <w:numPicBullet w:numPicBulletId="2">
    <w:pict>
      <v:shape id="_x0000_i1027" type="#_x0000_t75" alt="Oil Rig outline" style="width:14.25pt;height:12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" o:bullet="t">
        <v:imagedata r:id="rId3" o:title="" croptop="-2530f" cropbottom="-2277f"/>
      </v:shape>
    </w:pict>
  </w:numPicBullet>
  <w:numPicBullet w:numPicBulletId="3">
    <w:pict>
      <v:shape id="Graphic 8" o:spid="_x0000_i1028" type="#_x0000_t75" alt="Forest scene outline" style="width:15pt;height:14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" o:bullet="t">
        <v:imagedata r:id="rId4" o:title="" cropbottom="-2048f"/>
      </v:shape>
    </w:pict>
  </w:numPicBullet>
  <w:abstractNum w:abstractNumId="0" w15:restartNumberingAfterBreak="0">
    <w:nsid w:val="02911DAD"/>
    <w:multiLevelType w:val="hybridMultilevel"/>
    <w:tmpl w:val="6FA482E4"/>
    <w:lvl w:ilvl="0" w:tplc="F7D438A2">
      <w:start w:val="1"/>
      <w:numFmt w:val="bullet"/>
      <w:lvlText w:val=""/>
      <w:lvlPicBulletId w:val="1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F110A5D4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</w:rPr>
    </w:lvl>
    <w:lvl w:ilvl="2" w:tplc="1FA66426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3" w:tplc="986C09BE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2861830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5" w:tplc="2C588E5C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6" w:tplc="08FE3116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946A504C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8" w:tplc="E38CECDA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</w:abstractNum>
  <w:abstractNum w:abstractNumId="1" w15:restartNumberingAfterBreak="0">
    <w:nsid w:val="04415ECF"/>
    <w:multiLevelType w:val="hybridMultilevel"/>
    <w:tmpl w:val="20526B30"/>
    <w:lvl w:ilvl="0" w:tplc="C99C1954">
      <w:start w:val="4"/>
      <w:numFmt w:val="bullet"/>
      <w:lvlText w:val="-"/>
      <w:lvlJc w:val="left"/>
      <w:pPr>
        <w:ind w:left="720" w:hanging="360"/>
      </w:pPr>
      <w:rPr>
        <w:rFonts w:ascii="Calibri" w:eastAsia="Arial MT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22A12"/>
    <w:multiLevelType w:val="hybridMultilevel"/>
    <w:tmpl w:val="E7FA0E3E"/>
    <w:lvl w:ilvl="0" w:tplc="CA4C6558">
      <w:start w:val="1"/>
      <w:numFmt w:val="bullet"/>
      <w:pStyle w:val="bullet"/>
      <w:lvlText w:val="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A26ED"/>
    <w:multiLevelType w:val="hybridMultilevel"/>
    <w:tmpl w:val="064E5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E3171"/>
    <w:multiLevelType w:val="hybridMultilevel"/>
    <w:tmpl w:val="E8361B4A"/>
    <w:lvl w:ilvl="0" w:tplc="C4A0CF66">
      <w:start w:val="1"/>
      <w:numFmt w:val="bullet"/>
      <w:pStyle w:val="Bullet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37DC77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938DF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966F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0249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4F240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4A91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5262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BCD6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35339"/>
    <w:multiLevelType w:val="hybridMultilevel"/>
    <w:tmpl w:val="A2344E2C"/>
    <w:lvl w:ilvl="0" w:tplc="75A26B9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598000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0A6BB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E89D9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9467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266C6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926951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3085A2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2A4592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17775B"/>
    <w:multiLevelType w:val="hybridMultilevel"/>
    <w:tmpl w:val="A8ECF786"/>
    <w:lvl w:ilvl="0" w:tplc="E40EB418">
      <w:numFmt w:val="bullet"/>
      <w:lvlText w:val="-"/>
      <w:lvlJc w:val="left"/>
      <w:pPr>
        <w:ind w:left="482" w:hanging="360"/>
      </w:pPr>
      <w:rPr>
        <w:rFonts w:ascii="Calibri" w:eastAsia="Arial MT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2" w:hanging="360"/>
      </w:pPr>
      <w:rPr>
        <w:rFonts w:ascii="Wingdings" w:hAnsi="Wingdings" w:hint="default"/>
      </w:rPr>
    </w:lvl>
  </w:abstractNum>
  <w:abstractNum w:abstractNumId="7" w15:restartNumberingAfterBreak="0">
    <w:nsid w:val="3EBB6014"/>
    <w:multiLevelType w:val="hybridMultilevel"/>
    <w:tmpl w:val="4318485C"/>
    <w:lvl w:ilvl="0" w:tplc="0409000F">
      <w:start w:val="1"/>
      <w:numFmt w:val="decimal"/>
      <w:lvlText w:val="%1."/>
      <w:lvlJc w:val="left"/>
      <w:pPr>
        <w:ind w:left="869" w:hanging="360"/>
      </w:p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8" w15:restartNumberingAfterBreak="0">
    <w:nsid w:val="3F4E4E3E"/>
    <w:multiLevelType w:val="hybridMultilevel"/>
    <w:tmpl w:val="EA4604A4"/>
    <w:lvl w:ilvl="0" w:tplc="46907B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A4AB1"/>
    <w:multiLevelType w:val="hybridMultilevel"/>
    <w:tmpl w:val="3CB8BD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36FE7"/>
    <w:multiLevelType w:val="hybridMultilevel"/>
    <w:tmpl w:val="89C81D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C45FC1"/>
    <w:multiLevelType w:val="hybridMultilevel"/>
    <w:tmpl w:val="5D88B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2B7DE9"/>
    <w:multiLevelType w:val="hybridMultilevel"/>
    <w:tmpl w:val="3CB8B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5C5BE2"/>
    <w:multiLevelType w:val="hybridMultilevel"/>
    <w:tmpl w:val="92CE81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8A2417"/>
    <w:multiLevelType w:val="hybridMultilevel"/>
    <w:tmpl w:val="FFFFFFFF"/>
    <w:lvl w:ilvl="0" w:tplc="7C182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F26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6819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F2E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4258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1ED8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9C81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881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0463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068565">
    <w:abstractNumId w:val="5"/>
  </w:num>
  <w:num w:numId="2" w16cid:durableId="414474996">
    <w:abstractNumId w:val="14"/>
  </w:num>
  <w:num w:numId="3" w16cid:durableId="1761173930">
    <w:abstractNumId w:val="4"/>
  </w:num>
  <w:num w:numId="4" w16cid:durableId="447743947">
    <w:abstractNumId w:val="2"/>
  </w:num>
  <w:num w:numId="5" w16cid:durableId="27487475">
    <w:abstractNumId w:val="6"/>
  </w:num>
  <w:num w:numId="6" w16cid:durableId="61025637">
    <w:abstractNumId w:val="13"/>
  </w:num>
  <w:num w:numId="7" w16cid:durableId="2095128616">
    <w:abstractNumId w:val="11"/>
  </w:num>
  <w:num w:numId="8" w16cid:durableId="310910397">
    <w:abstractNumId w:val="0"/>
  </w:num>
  <w:num w:numId="9" w16cid:durableId="2094693436">
    <w:abstractNumId w:val="1"/>
  </w:num>
  <w:num w:numId="10" w16cid:durableId="989018917">
    <w:abstractNumId w:val="8"/>
  </w:num>
  <w:num w:numId="11" w16cid:durableId="1381980704">
    <w:abstractNumId w:val="7"/>
  </w:num>
  <w:num w:numId="12" w16cid:durableId="336465179">
    <w:abstractNumId w:val="12"/>
  </w:num>
  <w:num w:numId="13" w16cid:durableId="1440491731">
    <w:abstractNumId w:val="10"/>
  </w:num>
  <w:num w:numId="14" w16cid:durableId="471604104">
    <w:abstractNumId w:val="9"/>
  </w:num>
  <w:num w:numId="15" w16cid:durableId="5848446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75"/>
    <w:rsid w:val="000000B1"/>
    <w:rsid w:val="00000D4D"/>
    <w:rsid w:val="00003B38"/>
    <w:rsid w:val="000042FB"/>
    <w:rsid w:val="00004A65"/>
    <w:rsid w:val="000069F4"/>
    <w:rsid w:val="0001216C"/>
    <w:rsid w:val="00012470"/>
    <w:rsid w:val="000125D6"/>
    <w:rsid w:val="000141A8"/>
    <w:rsid w:val="00014F47"/>
    <w:rsid w:val="00016216"/>
    <w:rsid w:val="00021861"/>
    <w:rsid w:val="000245D5"/>
    <w:rsid w:val="00025577"/>
    <w:rsid w:val="000260F2"/>
    <w:rsid w:val="00026431"/>
    <w:rsid w:val="0002668F"/>
    <w:rsid w:val="00026A2A"/>
    <w:rsid w:val="00026BA8"/>
    <w:rsid w:val="00027DC7"/>
    <w:rsid w:val="0003042E"/>
    <w:rsid w:val="000332D0"/>
    <w:rsid w:val="00035D30"/>
    <w:rsid w:val="00041800"/>
    <w:rsid w:val="00042CB1"/>
    <w:rsid w:val="0004312B"/>
    <w:rsid w:val="00043181"/>
    <w:rsid w:val="00045A1D"/>
    <w:rsid w:val="000463E7"/>
    <w:rsid w:val="0004691F"/>
    <w:rsid w:val="000506C0"/>
    <w:rsid w:val="00052FC0"/>
    <w:rsid w:val="000532EA"/>
    <w:rsid w:val="00061EC3"/>
    <w:rsid w:val="000621D7"/>
    <w:rsid w:val="00062A1C"/>
    <w:rsid w:val="00063DF0"/>
    <w:rsid w:val="00064F20"/>
    <w:rsid w:val="00065587"/>
    <w:rsid w:val="00066A3C"/>
    <w:rsid w:val="00066C22"/>
    <w:rsid w:val="00067908"/>
    <w:rsid w:val="00071091"/>
    <w:rsid w:val="000739CA"/>
    <w:rsid w:val="00073BC4"/>
    <w:rsid w:val="00074408"/>
    <w:rsid w:val="000749CD"/>
    <w:rsid w:val="00074A31"/>
    <w:rsid w:val="000753B0"/>
    <w:rsid w:val="000758F6"/>
    <w:rsid w:val="00075E2D"/>
    <w:rsid w:val="000837C5"/>
    <w:rsid w:val="00083FD7"/>
    <w:rsid w:val="00084D6C"/>
    <w:rsid w:val="00085047"/>
    <w:rsid w:val="0008777D"/>
    <w:rsid w:val="00091505"/>
    <w:rsid w:val="0009182F"/>
    <w:rsid w:val="00091D3E"/>
    <w:rsid w:val="00093150"/>
    <w:rsid w:val="000969D7"/>
    <w:rsid w:val="00097927"/>
    <w:rsid w:val="00097A05"/>
    <w:rsid w:val="000A4017"/>
    <w:rsid w:val="000A4C3F"/>
    <w:rsid w:val="000A6747"/>
    <w:rsid w:val="000A6D5D"/>
    <w:rsid w:val="000A70D4"/>
    <w:rsid w:val="000A746D"/>
    <w:rsid w:val="000B04AB"/>
    <w:rsid w:val="000B0988"/>
    <w:rsid w:val="000B100B"/>
    <w:rsid w:val="000B103C"/>
    <w:rsid w:val="000B14BA"/>
    <w:rsid w:val="000B1DCE"/>
    <w:rsid w:val="000B1F11"/>
    <w:rsid w:val="000B637C"/>
    <w:rsid w:val="000B74DF"/>
    <w:rsid w:val="000C09AC"/>
    <w:rsid w:val="000C0A81"/>
    <w:rsid w:val="000C1075"/>
    <w:rsid w:val="000C167A"/>
    <w:rsid w:val="000C282A"/>
    <w:rsid w:val="000C38D7"/>
    <w:rsid w:val="000C3A6C"/>
    <w:rsid w:val="000C49A4"/>
    <w:rsid w:val="000C4F97"/>
    <w:rsid w:val="000C60AB"/>
    <w:rsid w:val="000C7181"/>
    <w:rsid w:val="000D0546"/>
    <w:rsid w:val="000D2253"/>
    <w:rsid w:val="000D226F"/>
    <w:rsid w:val="000D2A5E"/>
    <w:rsid w:val="000D5440"/>
    <w:rsid w:val="000E0154"/>
    <w:rsid w:val="000E0B33"/>
    <w:rsid w:val="000E184B"/>
    <w:rsid w:val="000E1BDC"/>
    <w:rsid w:val="000E282A"/>
    <w:rsid w:val="000E30D2"/>
    <w:rsid w:val="000E33D3"/>
    <w:rsid w:val="000E43D7"/>
    <w:rsid w:val="000E4563"/>
    <w:rsid w:val="000E4814"/>
    <w:rsid w:val="000F0472"/>
    <w:rsid w:val="000F08D4"/>
    <w:rsid w:val="000F0F32"/>
    <w:rsid w:val="000F1A25"/>
    <w:rsid w:val="000F42A3"/>
    <w:rsid w:val="000F4F87"/>
    <w:rsid w:val="000F5080"/>
    <w:rsid w:val="000F5D50"/>
    <w:rsid w:val="00102731"/>
    <w:rsid w:val="001050EC"/>
    <w:rsid w:val="001055AA"/>
    <w:rsid w:val="00105613"/>
    <w:rsid w:val="00107BC6"/>
    <w:rsid w:val="00107FC0"/>
    <w:rsid w:val="001109F0"/>
    <w:rsid w:val="00112E78"/>
    <w:rsid w:val="00113E72"/>
    <w:rsid w:val="00116747"/>
    <w:rsid w:val="0012273D"/>
    <w:rsid w:val="00122D2A"/>
    <w:rsid w:val="00123608"/>
    <w:rsid w:val="001246B9"/>
    <w:rsid w:val="00124886"/>
    <w:rsid w:val="0012542E"/>
    <w:rsid w:val="00125CBC"/>
    <w:rsid w:val="0012654B"/>
    <w:rsid w:val="00126A5E"/>
    <w:rsid w:val="00127372"/>
    <w:rsid w:val="00131398"/>
    <w:rsid w:val="0013226B"/>
    <w:rsid w:val="00132897"/>
    <w:rsid w:val="0013306B"/>
    <w:rsid w:val="00136760"/>
    <w:rsid w:val="001368D7"/>
    <w:rsid w:val="00137643"/>
    <w:rsid w:val="00142551"/>
    <w:rsid w:val="00143199"/>
    <w:rsid w:val="001431AE"/>
    <w:rsid w:val="0014350C"/>
    <w:rsid w:val="00144AF9"/>
    <w:rsid w:val="00144CB0"/>
    <w:rsid w:val="0014768E"/>
    <w:rsid w:val="00147709"/>
    <w:rsid w:val="001479AB"/>
    <w:rsid w:val="00150B8B"/>
    <w:rsid w:val="001555DB"/>
    <w:rsid w:val="00156493"/>
    <w:rsid w:val="001571CE"/>
    <w:rsid w:val="00157700"/>
    <w:rsid w:val="0016035D"/>
    <w:rsid w:val="00160CD7"/>
    <w:rsid w:val="00161451"/>
    <w:rsid w:val="001631BE"/>
    <w:rsid w:val="001636CE"/>
    <w:rsid w:val="0016387B"/>
    <w:rsid w:val="00164CBD"/>
    <w:rsid w:val="00165551"/>
    <w:rsid w:val="00165648"/>
    <w:rsid w:val="00166489"/>
    <w:rsid w:val="001668C0"/>
    <w:rsid w:val="001669BD"/>
    <w:rsid w:val="00166D9B"/>
    <w:rsid w:val="0017378D"/>
    <w:rsid w:val="00180ED6"/>
    <w:rsid w:val="0018191B"/>
    <w:rsid w:val="00182715"/>
    <w:rsid w:val="001845FF"/>
    <w:rsid w:val="00191CC0"/>
    <w:rsid w:val="0019394F"/>
    <w:rsid w:val="00194C63"/>
    <w:rsid w:val="00196947"/>
    <w:rsid w:val="00196C3B"/>
    <w:rsid w:val="001975C1"/>
    <w:rsid w:val="001A154B"/>
    <w:rsid w:val="001A31D7"/>
    <w:rsid w:val="001A42E3"/>
    <w:rsid w:val="001A6F7D"/>
    <w:rsid w:val="001A7C28"/>
    <w:rsid w:val="001B01E7"/>
    <w:rsid w:val="001B14FE"/>
    <w:rsid w:val="001B1637"/>
    <w:rsid w:val="001B1E4C"/>
    <w:rsid w:val="001B20DC"/>
    <w:rsid w:val="001B295A"/>
    <w:rsid w:val="001B38DB"/>
    <w:rsid w:val="001B53F9"/>
    <w:rsid w:val="001B560E"/>
    <w:rsid w:val="001B6341"/>
    <w:rsid w:val="001B657E"/>
    <w:rsid w:val="001B69B8"/>
    <w:rsid w:val="001C017C"/>
    <w:rsid w:val="001C1192"/>
    <w:rsid w:val="001C202B"/>
    <w:rsid w:val="001C21D9"/>
    <w:rsid w:val="001C6679"/>
    <w:rsid w:val="001C6F90"/>
    <w:rsid w:val="001D1F14"/>
    <w:rsid w:val="001D200B"/>
    <w:rsid w:val="001D2323"/>
    <w:rsid w:val="001D7488"/>
    <w:rsid w:val="001D748B"/>
    <w:rsid w:val="001E0877"/>
    <w:rsid w:val="001E0974"/>
    <w:rsid w:val="001E1BD4"/>
    <w:rsid w:val="001E67E0"/>
    <w:rsid w:val="001F359B"/>
    <w:rsid w:val="001F438F"/>
    <w:rsid w:val="001F4A51"/>
    <w:rsid w:val="001F5569"/>
    <w:rsid w:val="001F5B19"/>
    <w:rsid w:val="001F7E79"/>
    <w:rsid w:val="00200218"/>
    <w:rsid w:val="0020158F"/>
    <w:rsid w:val="00201B84"/>
    <w:rsid w:val="00202F8B"/>
    <w:rsid w:val="00204A7A"/>
    <w:rsid w:val="00206D8A"/>
    <w:rsid w:val="00210132"/>
    <w:rsid w:val="00210169"/>
    <w:rsid w:val="002105ED"/>
    <w:rsid w:val="0021179C"/>
    <w:rsid w:val="00211FE5"/>
    <w:rsid w:val="002153C2"/>
    <w:rsid w:val="002167C3"/>
    <w:rsid w:val="00217954"/>
    <w:rsid w:val="0022036F"/>
    <w:rsid w:val="002206E5"/>
    <w:rsid w:val="00221B8D"/>
    <w:rsid w:val="0022308A"/>
    <w:rsid w:val="00223E14"/>
    <w:rsid w:val="00226DD7"/>
    <w:rsid w:val="00230104"/>
    <w:rsid w:val="00231639"/>
    <w:rsid w:val="00231983"/>
    <w:rsid w:val="00231B8A"/>
    <w:rsid w:val="00232413"/>
    <w:rsid w:val="002333EE"/>
    <w:rsid w:val="002336C4"/>
    <w:rsid w:val="00233F6D"/>
    <w:rsid w:val="00234F7F"/>
    <w:rsid w:val="002417F7"/>
    <w:rsid w:val="0024188C"/>
    <w:rsid w:val="00242E46"/>
    <w:rsid w:val="0024522E"/>
    <w:rsid w:val="00245D3C"/>
    <w:rsid w:val="00246664"/>
    <w:rsid w:val="00247F9E"/>
    <w:rsid w:val="00250448"/>
    <w:rsid w:val="0025070E"/>
    <w:rsid w:val="002512CC"/>
    <w:rsid w:val="00251FD1"/>
    <w:rsid w:val="00252E35"/>
    <w:rsid w:val="00252F41"/>
    <w:rsid w:val="00253941"/>
    <w:rsid w:val="00255955"/>
    <w:rsid w:val="00255F3B"/>
    <w:rsid w:val="00256160"/>
    <w:rsid w:val="0025649D"/>
    <w:rsid w:val="0025685A"/>
    <w:rsid w:val="00257B03"/>
    <w:rsid w:val="0026074B"/>
    <w:rsid w:val="00263415"/>
    <w:rsid w:val="00263CF9"/>
    <w:rsid w:val="00264ABB"/>
    <w:rsid w:val="00264EFE"/>
    <w:rsid w:val="00266658"/>
    <w:rsid w:val="00267F88"/>
    <w:rsid w:val="002701B3"/>
    <w:rsid w:val="0027134D"/>
    <w:rsid w:val="0027143B"/>
    <w:rsid w:val="00274582"/>
    <w:rsid w:val="00276D65"/>
    <w:rsid w:val="00277B0B"/>
    <w:rsid w:val="0028107A"/>
    <w:rsid w:val="00281413"/>
    <w:rsid w:val="00281F28"/>
    <w:rsid w:val="0028463A"/>
    <w:rsid w:val="0028497B"/>
    <w:rsid w:val="00287C27"/>
    <w:rsid w:val="00290E8B"/>
    <w:rsid w:val="00290F6C"/>
    <w:rsid w:val="0029230F"/>
    <w:rsid w:val="002925F7"/>
    <w:rsid w:val="00294450"/>
    <w:rsid w:val="00294AC4"/>
    <w:rsid w:val="00295134"/>
    <w:rsid w:val="00296316"/>
    <w:rsid w:val="00296983"/>
    <w:rsid w:val="00297125"/>
    <w:rsid w:val="002A0269"/>
    <w:rsid w:val="002A18FD"/>
    <w:rsid w:val="002A2506"/>
    <w:rsid w:val="002A4D72"/>
    <w:rsid w:val="002A643E"/>
    <w:rsid w:val="002A6CC4"/>
    <w:rsid w:val="002A71C5"/>
    <w:rsid w:val="002B13D2"/>
    <w:rsid w:val="002B22C7"/>
    <w:rsid w:val="002B2D14"/>
    <w:rsid w:val="002B3953"/>
    <w:rsid w:val="002B4812"/>
    <w:rsid w:val="002B6410"/>
    <w:rsid w:val="002B768E"/>
    <w:rsid w:val="002C0AC1"/>
    <w:rsid w:val="002C10EF"/>
    <w:rsid w:val="002C1120"/>
    <w:rsid w:val="002C1D08"/>
    <w:rsid w:val="002C24E4"/>
    <w:rsid w:val="002C5704"/>
    <w:rsid w:val="002C60C2"/>
    <w:rsid w:val="002C64BC"/>
    <w:rsid w:val="002C69C4"/>
    <w:rsid w:val="002C78C5"/>
    <w:rsid w:val="002D05A9"/>
    <w:rsid w:val="002D10EA"/>
    <w:rsid w:val="002D2ECB"/>
    <w:rsid w:val="002D3B72"/>
    <w:rsid w:val="002D6E26"/>
    <w:rsid w:val="002D6E4E"/>
    <w:rsid w:val="002D7036"/>
    <w:rsid w:val="002E0132"/>
    <w:rsid w:val="002E248E"/>
    <w:rsid w:val="002E3140"/>
    <w:rsid w:val="002E351E"/>
    <w:rsid w:val="002E4272"/>
    <w:rsid w:val="002E44B8"/>
    <w:rsid w:val="002E4A89"/>
    <w:rsid w:val="002E5E62"/>
    <w:rsid w:val="002E6CFB"/>
    <w:rsid w:val="002F1B1A"/>
    <w:rsid w:val="002F2560"/>
    <w:rsid w:val="002F3A52"/>
    <w:rsid w:val="002F56AD"/>
    <w:rsid w:val="002F6254"/>
    <w:rsid w:val="002F71E9"/>
    <w:rsid w:val="002F777F"/>
    <w:rsid w:val="00300A5F"/>
    <w:rsid w:val="00304B27"/>
    <w:rsid w:val="00304E84"/>
    <w:rsid w:val="0030589C"/>
    <w:rsid w:val="00306555"/>
    <w:rsid w:val="003100DC"/>
    <w:rsid w:val="00310490"/>
    <w:rsid w:val="00310CB9"/>
    <w:rsid w:val="00310DA2"/>
    <w:rsid w:val="003118D8"/>
    <w:rsid w:val="00312747"/>
    <w:rsid w:val="003129F3"/>
    <w:rsid w:val="003131FD"/>
    <w:rsid w:val="00316DC4"/>
    <w:rsid w:val="0031730A"/>
    <w:rsid w:val="00320575"/>
    <w:rsid w:val="003214A9"/>
    <w:rsid w:val="00322A85"/>
    <w:rsid w:val="003239D9"/>
    <w:rsid w:val="00323A80"/>
    <w:rsid w:val="003319C4"/>
    <w:rsid w:val="003362E2"/>
    <w:rsid w:val="003371D1"/>
    <w:rsid w:val="003401ED"/>
    <w:rsid w:val="00340CC8"/>
    <w:rsid w:val="003425E3"/>
    <w:rsid w:val="00344E2A"/>
    <w:rsid w:val="00346E5B"/>
    <w:rsid w:val="00347001"/>
    <w:rsid w:val="003478A2"/>
    <w:rsid w:val="00347CFE"/>
    <w:rsid w:val="003501EC"/>
    <w:rsid w:val="003506D5"/>
    <w:rsid w:val="00350B3B"/>
    <w:rsid w:val="00351C70"/>
    <w:rsid w:val="00352893"/>
    <w:rsid w:val="003556D0"/>
    <w:rsid w:val="00355DF9"/>
    <w:rsid w:val="003579C9"/>
    <w:rsid w:val="00360487"/>
    <w:rsid w:val="00360CA1"/>
    <w:rsid w:val="00361359"/>
    <w:rsid w:val="00361460"/>
    <w:rsid w:val="00361694"/>
    <w:rsid w:val="003625D6"/>
    <w:rsid w:val="0036374C"/>
    <w:rsid w:val="0037103A"/>
    <w:rsid w:val="00371856"/>
    <w:rsid w:val="00373F2E"/>
    <w:rsid w:val="00373FD7"/>
    <w:rsid w:val="00374297"/>
    <w:rsid w:val="00374D22"/>
    <w:rsid w:val="00375731"/>
    <w:rsid w:val="003827C2"/>
    <w:rsid w:val="0038523B"/>
    <w:rsid w:val="00386FC0"/>
    <w:rsid w:val="003878F7"/>
    <w:rsid w:val="00387A9D"/>
    <w:rsid w:val="003915AD"/>
    <w:rsid w:val="00392AD0"/>
    <w:rsid w:val="00393C56"/>
    <w:rsid w:val="003953BC"/>
    <w:rsid w:val="00396191"/>
    <w:rsid w:val="0039696F"/>
    <w:rsid w:val="00396A9B"/>
    <w:rsid w:val="003A0CA5"/>
    <w:rsid w:val="003A2399"/>
    <w:rsid w:val="003A29CB"/>
    <w:rsid w:val="003A2AC1"/>
    <w:rsid w:val="003A46D6"/>
    <w:rsid w:val="003A4F59"/>
    <w:rsid w:val="003A6BF7"/>
    <w:rsid w:val="003A7AA9"/>
    <w:rsid w:val="003A7D79"/>
    <w:rsid w:val="003B163D"/>
    <w:rsid w:val="003B2043"/>
    <w:rsid w:val="003B277B"/>
    <w:rsid w:val="003B3F84"/>
    <w:rsid w:val="003B507F"/>
    <w:rsid w:val="003B5342"/>
    <w:rsid w:val="003B7207"/>
    <w:rsid w:val="003C0421"/>
    <w:rsid w:val="003C2232"/>
    <w:rsid w:val="003C2C0C"/>
    <w:rsid w:val="003C2DEE"/>
    <w:rsid w:val="003C35BE"/>
    <w:rsid w:val="003C3C36"/>
    <w:rsid w:val="003C5744"/>
    <w:rsid w:val="003C6C0D"/>
    <w:rsid w:val="003C71C7"/>
    <w:rsid w:val="003D00A9"/>
    <w:rsid w:val="003D17C1"/>
    <w:rsid w:val="003D1AD7"/>
    <w:rsid w:val="003D1FCD"/>
    <w:rsid w:val="003D2832"/>
    <w:rsid w:val="003D3393"/>
    <w:rsid w:val="003D340C"/>
    <w:rsid w:val="003D48BD"/>
    <w:rsid w:val="003D5CCE"/>
    <w:rsid w:val="003D7CE9"/>
    <w:rsid w:val="003E0847"/>
    <w:rsid w:val="003E0FD6"/>
    <w:rsid w:val="003E3934"/>
    <w:rsid w:val="003E3FC6"/>
    <w:rsid w:val="003E430E"/>
    <w:rsid w:val="003E5EFE"/>
    <w:rsid w:val="003E6935"/>
    <w:rsid w:val="003E6E9A"/>
    <w:rsid w:val="003E74BE"/>
    <w:rsid w:val="003F057F"/>
    <w:rsid w:val="003F1446"/>
    <w:rsid w:val="003F1DE3"/>
    <w:rsid w:val="003F3491"/>
    <w:rsid w:val="003F3E7C"/>
    <w:rsid w:val="003F4CDA"/>
    <w:rsid w:val="003F5443"/>
    <w:rsid w:val="00400C3F"/>
    <w:rsid w:val="00402965"/>
    <w:rsid w:val="00403DB4"/>
    <w:rsid w:val="00403FF2"/>
    <w:rsid w:val="00406E52"/>
    <w:rsid w:val="00407BB8"/>
    <w:rsid w:val="004123C6"/>
    <w:rsid w:val="00412457"/>
    <w:rsid w:val="004130C8"/>
    <w:rsid w:val="0041422E"/>
    <w:rsid w:val="00414EF9"/>
    <w:rsid w:val="0041501F"/>
    <w:rsid w:val="00415673"/>
    <w:rsid w:val="00415A56"/>
    <w:rsid w:val="00416528"/>
    <w:rsid w:val="00416942"/>
    <w:rsid w:val="00416C3A"/>
    <w:rsid w:val="004173C2"/>
    <w:rsid w:val="00421F27"/>
    <w:rsid w:val="004228C6"/>
    <w:rsid w:val="00423054"/>
    <w:rsid w:val="00423734"/>
    <w:rsid w:val="00425F6E"/>
    <w:rsid w:val="004261EC"/>
    <w:rsid w:val="004313C1"/>
    <w:rsid w:val="004318D0"/>
    <w:rsid w:val="00432334"/>
    <w:rsid w:val="00432A55"/>
    <w:rsid w:val="00433851"/>
    <w:rsid w:val="00433D00"/>
    <w:rsid w:val="00435593"/>
    <w:rsid w:val="00435655"/>
    <w:rsid w:val="0043668E"/>
    <w:rsid w:val="00436E78"/>
    <w:rsid w:val="00441297"/>
    <w:rsid w:val="004414A5"/>
    <w:rsid w:val="00442577"/>
    <w:rsid w:val="004448FB"/>
    <w:rsid w:val="0044515E"/>
    <w:rsid w:val="00446C6F"/>
    <w:rsid w:val="00451000"/>
    <w:rsid w:val="004515DF"/>
    <w:rsid w:val="00452FDE"/>
    <w:rsid w:val="00454165"/>
    <w:rsid w:val="0045519D"/>
    <w:rsid w:val="00455ADB"/>
    <w:rsid w:val="0045677F"/>
    <w:rsid w:val="004576D6"/>
    <w:rsid w:val="004601D4"/>
    <w:rsid w:val="00460C27"/>
    <w:rsid w:val="00460D15"/>
    <w:rsid w:val="004623F1"/>
    <w:rsid w:val="004636C3"/>
    <w:rsid w:val="00464906"/>
    <w:rsid w:val="0046498D"/>
    <w:rsid w:val="004653E8"/>
    <w:rsid w:val="004658E9"/>
    <w:rsid w:val="004716CD"/>
    <w:rsid w:val="0047352C"/>
    <w:rsid w:val="00473701"/>
    <w:rsid w:val="004739FF"/>
    <w:rsid w:val="00473BA8"/>
    <w:rsid w:val="004745B0"/>
    <w:rsid w:val="00474F6B"/>
    <w:rsid w:val="00475AE6"/>
    <w:rsid w:val="00481F22"/>
    <w:rsid w:val="00482518"/>
    <w:rsid w:val="0048299B"/>
    <w:rsid w:val="0048369B"/>
    <w:rsid w:val="00483D1A"/>
    <w:rsid w:val="0048546E"/>
    <w:rsid w:val="00485C23"/>
    <w:rsid w:val="00487539"/>
    <w:rsid w:val="0049077B"/>
    <w:rsid w:val="00490883"/>
    <w:rsid w:val="00491A30"/>
    <w:rsid w:val="004947E0"/>
    <w:rsid w:val="0049514B"/>
    <w:rsid w:val="004954E9"/>
    <w:rsid w:val="004962CC"/>
    <w:rsid w:val="00496C39"/>
    <w:rsid w:val="0049700B"/>
    <w:rsid w:val="004A04F5"/>
    <w:rsid w:val="004A0D4B"/>
    <w:rsid w:val="004A5F4E"/>
    <w:rsid w:val="004A6DD9"/>
    <w:rsid w:val="004B1208"/>
    <w:rsid w:val="004B3159"/>
    <w:rsid w:val="004B3AA2"/>
    <w:rsid w:val="004B4C01"/>
    <w:rsid w:val="004B4D1B"/>
    <w:rsid w:val="004B665A"/>
    <w:rsid w:val="004B6FB7"/>
    <w:rsid w:val="004C0D92"/>
    <w:rsid w:val="004C1279"/>
    <w:rsid w:val="004C1C2E"/>
    <w:rsid w:val="004C2DA9"/>
    <w:rsid w:val="004C33B4"/>
    <w:rsid w:val="004C4030"/>
    <w:rsid w:val="004C5B11"/>
    <w:rsid w:val="004D08BB"/>
    <w:rsid w:val="004D1397"/>
    <w:rsid w:val="004D2611"/>
    <w:rsid w:val="004D3842"/>
    <w:rsid w:val="004D3908"/>
    <w:rsid w:val="004D4BE1"/>
    <w:rsid w:val="004D4FCC"/>
    <w:rsid w:val="004D577A"/>
    <w:rsid w:val="004E0038"/>
    <w:rsid w:val="004E05AB"/>
    <w:rsid w:val="004E14FF"/>
    <w:rsid w:val="004E4641"/>
    <w:rsid w:val="004E4C00"/>
    <w:rsid w:val="004E54DB"/>
    <w:rsid w:val="004E6C76"/>
    <w:rsid w:val="004E7603"/>
    <w:rsid w:val="004F2AFA"/>
    <w:rsid w:val="004F35EC"/>
    <w:rsid w:val="004F3D47"/>
    <w:rsid w:val="004F5F7B"/>
    <w:rsid w:val="004F752B"/>
    <w:rsid w:val="005001A3"/>
    <w:rsid w:val="00500371"/>
    <w:rsid w:val="00500AB0"/>
    <w:rsid w:val="0050319F"/>
    <w:rsid w:val="00503546"/>
    <w:rsid w:val="005038BD"/>
    <w:rsid w:val="00503F7D"/>
    <w:rsid w:val="005040B7"/>
    <w:rsid w:val="0051033E"/>
    <w:rsid w:val="00512704"/>
    <w:rsid w:val="0051499B"/>
    <w:rsid w:val="00515716"/>
    <w:rsid w:val="0051574A"/>
    <w:rsid w:val="005177BE"/>
    <w:rsid w:val="00523C96"/>
    <w:rsid w:val="0052478F"/>
    <w:rsid w:val="005265EA"/>
    <w:rsid w:val="00527F93"/>
    <w:rsid w:val="00530738"/>
    <w:rsid w:val="00530F1F"/>
    <w:rsid w:val="005319C0"/>
    <w:rsid w:val="00532896"/>
    <w:rsid w:val="00533DE3"/>
    <w:rsid w:val="0053486F"/>
    <w:rsid w:val="005367CA"/>
    <w:rsid w:val="005369C5"/>
    <w:rsid w:val="00536E17"/>
    <w:rsid w:val="005370A7"/>
    <w:rsid w:val="00537973"/>
    <w:rsid w:val="00540E4D"/>
    <w:rsid w:val="00541D12"/>
    <w:rsid w:val="005439D1"/>
    <w:rsid w:val="00546372"/>
    <w:rsid w:val="0054648A"/>
    <w:rsid w:val="0054692E"/>
    <w:rsid w:val="00546969"/>
    <w:rsid w:val="00546981"/>
    <w:rsid w:val="00547C9E"/>
    <w:rsid w:val="00550E94"/>
    <w:rsid w:val="00550EAE"/>
    <w:rsid w:val="00551358"/>
    <w:rsid w:val="005538D2"/>
    <w:rsid w:val="0055480B"/>
    <w:rsid w:val="00554B4E"/>
    <w:rsid w:val="005551DE"/>
    <w:rsid w:val="005552B5"/>
    <w:rsid w:val="00555D0C"/>
    <w:rsid w:val="005614DF"/>
    <w:rsid w:val="0056184C"/>
    <w:rsid w:val="00561D9D"/>
    <w:rsid w:val="00562BDB"/>
    <w:rsid w:val="00566338"/>
    <w:rsid w:val="005679C8"/>
    <w:rsid w:val="0057034A"/>
    <w:rsid w:val="00570A4A"/>
    <w:rsid w:val="0057103A"/>
    <w:rsid w:val="005710F5"/>
    <w:rsid w:val="00571ECD"/>
    <w:rsid w:val="005722BE"/>
    <w:rsid w:val="005729D5"/>
    <w:rsid w:val="00573066"/>
    <w:rsid w:val="00575B40"/>
    <w:rsid w:val="00575B4D"/>
    <w:rsid w:val="00577441"/>
    <w:rsid w:val="005779B3"/>
    <w:rsid w:val="00577E00"/>
    <w:rsid w:val="00580D21"/>
    <w:rsid w:val="00580D59"/>
    <w:rsid w:val="00580E20"/>
    <w:rsid w:val="00582053"/>
    <w:rsid w:val="00582E96"/>
    <w:rsid w:val="0058454B"/>
    <w:rsid w:val="00585174"/>
    <w:rsid w:val="00585FF4"/>
    <w:rsid w:val="00586015"/>
    <w:rsid w:val="005862F1"/>
    <w:rsid w:val="00587A87"/>
    <w:rsid w:val="005909D3"/>
    <w:rsid w:val="00596B9D"/>
    <w:rsid w:val="005977D0"/>
    <w:rsid w:val="00597898"/>
    <w:rsid w:val="00597DCD"/>
    <w:rsid w:val="00597FA9"/>
    <w:rsid w:val="005A26F2"/>
    <w:rsid w:val="005A3185"/>
    <w:rsid w:val="005A37D8"/>
    <w:rsid w:val="005A7A28"/>
    <w:rsid w:val="005B038A"/>
    <w:rsid w:val="005B4810"/>
    <w:rsid w:val="005B4948"/>
    <w:rsid w:val="005B5203"/>
    <w:rsid w:val="005B7199"/>
    <w:rsid w:val="005B7E37"/>
    <w:rsid w:val="005C028F"/>
    <w:rsid w:val="005C0C0D"/>
    <w:rsid w:val="005C12DE"/>
    <w:rsid w:val="005C1364"/>
    <w:rsid w:val="005C2C3A"/>
    <w:rsid w:val="005C49F1"/>
    <w:rsid w:val="005C5C5E"/>
    <w:rsid w:val="005C6CE2"/>
    <w:rsid w:val="005C78E0"/>
    <w:rsid w:val="005D0A98"/>
    <w:rsid w:val="005D1587"/>
    <w:rsid w:val="005D4F41"/>
    <w:rsid w:val="005D530C"/>
    <w:rsid w:val="005D5A2E"/>
    <w:rsid w:val="005D6709"/>
    <w:rsid w:val="005D7AA6"/>
    <w:rsid w:val="005E14A3"/>
    <w:rsid w:val="005E31CB"/>
    <w:rsid w:val="005E3380"/>
    <w:rsid w:val="005E3980"/>
    <w:rsid w:val="005E4E6E"/>
    <w:rsid w:val="005E6407"/>
    <w:rsid w:val="005E6768"/>
    <w:rsid w:val="005E6FF1"/>
    <w:rsid w:val="005E7075"/>
    <w:rsid w:val="005F0B1B"/>
    <w:rsid w:val="005F12E1"/>
    <w:rsid w:val="005F1F3E"/>
    <w:rsid w:val="005F36CB"/>
    <w:rsid w:val="005F5707"/>
    <w:rsid w:val="005F7756"/>
    <w:rsid w:val="00601A45"/>
    <w:rsid w:val="00601AA0"/>
    <w:rsid w:val="00601FEA"/>
    <w:rsid w:val="00603FA3"/>
    <w:rsid w:val="006045BD"/>
    <w:rsid w:val="00604690"/>
    <w:rsid w:val="006077B8"/>
    <w:rsid w:val="0061014A"/>
    <w:rsid w:val="006105E8"/>
    <w:rsid w:val="00611122"/>
    <w:rsid w:val="00611A3F"/>
    <w:rsid w:val="00613279"/>
    <w:rsid w:val="00613922"/>
    <w:rsid w:val="0061517D"/>
    <w:rsid w:val="006154DA"/>
    <w:rsid w:val="00615AC7"/>
    <w:rsid w:val="00616109"/>
    <w:rsid w:val="00617C60"/>
    <w:rsid w:val="00620A29"/>
    <w:rsid w:val="006225F1"/>
    <w:rsid w:val="00624293"/>
    <w:rsid w:val="006257D0"/>
    <w:rsid w:val="00631925"/>
    <w:rsid w:val="00631BD0"/>
    <w:rsid w:val="00631EA6"/>
    <w:rsid w:val="00632551"/>
    <w:rsid w:val="00633BCA"/>
    <w:rsid w:val="0063414F"/>
    <w:rsid w:val="00637305"/>
    <w:rsid w:val="00637BE6"/>
    <w:rsid w:val="006400FB"/>
    <w:rsid w:val="0064047C"/>
    <w:rsid w:val="006404F5"/>
    <w:rsid w:val="00643FB9"/>
    <w:rsid w:val="006452E2"/>
    <w:rsid w:val="00646630"/>
    <w:rsid w:val="00647099"/>
    <w:rsid w:val="006501E5"/>
    <w:rsid w:val="00652C54"/>
    <w:rsid w:val="00653907"/>
    <w:rsid w:val="00655E62"/>
    <w:rsid w:val="00657075"/>
    <w:rsid w:val="00660F80"/>
    <w:rsid w:val="00666189"/>
    <w:rsid w:val="00670FFF"/>
    <w:rsid w:val="006713D8"/>
    <w:rsid w:val="00671931"/>
    <w:rsid w:val="006745A4"/>
    <w:rsid w:val="00675889"/>
    <w:rsid w:val="0067771C"/>
    <w:rsid w:val="006807D3"/>
    <w:rsid w:val="00682ED6"/>
    <w:rsid w:val="0068378E"/>
    <w:rsid w:val="00684187"/>
    <w:rsid w:val="0068488C"/>
    <w:rsid w:val="006867C7"/>
    <w:rsid w:val="00686AB4"/>
    <w:rsid w:val="006921CE"/>
    <w:rsid w:val="006922CC"/>
    <w:rsid w:val="00692AFE"/>
    <w:rsid w:val="00693661"/>
    <w:rsid w:val="00693716"/>
    <w:rsid w:val="006945B1"/>
    <w:rsid w:val="006951BA"/>
    <w:rsid w:val="0069530B"/>
    <w:rsid w:val="006955E6"/>
    <w:rsid w:val="00695C54"/>
    <w:rsid w:val="00697E5E"/>
    <w:rsid w:val="00697E83"/>
    <w:rsid w:val="006A1CD7"/>
    <w:rsid w:val="006A2562"/>
    <w:rsid w:val="006A746B"/>
    <w:rsid w:val="006B01AD"/>
    <w:rsid w:val="006B01BC"/>
    <w:rsid w:val="006B1D91"/>
    <w:rsid w:val="006B21B4"/>
    <w:rsid w:val="006B2512"/>
    <w:rsid w:val="006B4898"/>
    <w:rsid w:val="006B6BBC"/>
    <w:rsid w:val="006B6F5B"/>
    <w:rsid w:val="006C19FB"/>
    <w:rsid w:val="006C2546"/>
    <w:rsid w:val="006C307E"/>
    <w:rsid w:val="006C4329"/>
    <w:rsid w:val="006C5270"/>
    <w:rsid w:val="006C5BBB"/>
    <w:rsid w:val="006C642C"/>
    <w:rsid w:val="006C6B96"/>
    <w:rsid w:val="006C6D14"/>
    <w:rsid w:val="006C7BED"/>
    <w:rsid w:val="006D2CFF"/>
    <w:rsid w:val="006D2ED2"/>
    <w:rsid w:val="006D3626"/>
    <w:rsid w:val="006D42B5"/>
    <w:rsid w:val="006D44E3"/>
    <w:rsid w:val="006D5FE8"/>
    <w:rsid w:val="006D6359"/>
    <w:rsid w:val="006D70BF"/>
    <w:rsid w:val="006E3B36"/>
    <w:rsid w:val="006E685A"/>
    <w:rsid w:val="006E7F96"/>
    <w:rsid w:val="006E7FC9"/>
    <w:rsid w:val="006F07A1"/>
    <w:rsid w:val="006F0B8F"/>
    <w:rsid w:val="006F277C"/>
    <w:rsid w:val="006F49AA"/>
    <w:rsid w:val="006F4E77"/>
    <w:rsid w:val="006F5071"/>
    <w:rsid w:val="006F5C93"/>
    <w:rsid w:val="006F60B1"/>
    <w:rsid w:val="006F6248"/>
    <w:rsid w:val="006F694D"/>
    <w:rsid w:val="006F6B01"/>
    <w:rsid w:val="006F6F27"/>
    <w:rsid w:val="006F7B79"/>
    <w:rsid w:val="00700452"/>
    <w:rsid w:val="00701631"/>
    <w:rsid w:val="007021CC"/>
    <w:rsid w:val="00702F4E"/>
    <w:rsid w:val="007033C0"/>
    <w:rsid w:val="0070377B"/>
    <w:rsid w:val="00703EDF"/>
    <w:rsid w:val="0070470C"/>
    <w:rsid w:val="00705C6C"/>
    <w:rsid w:val="00706134"/>
    <w:rsid w:val="007072A5"/>
    <w:rsid w:val="00707F5F"/>
    <w:rsid w:val="00710686"/>
    <w:rsid w:val="00711CA9"/>
    <w:rsid w:val="00712298"/>
    <w:rsid w:val="00712791"/>
    <w:rsid w:val="00712A99"/>
    <w:rsid w:val="007130E8"/>
    <w:rsid w:val="007130EA"/>
    <w:rsid w:val="007169D4"/>
    <w:rsid w:val="00717302"/>
    <w:rsid w:val="00720D3F"/>
    <w:rsid w:val="0072220C"/>
    <w:rsid w:val="007228D9"/>
    <w:rsid w:val="007237C6"/>
    <w:rsid w:val="00723E27"/>
    <w:rsid w:val="00725984"/>
    <w:rsid w:val="0073079F"/>
    <w:rsid w:val="0073080D"/>
    <w:rsid w:val="00730E92"/>
    <w:rsid w:val="00732F5E"/>
    <w:rsid w:val="0073370A"/>
    <w:rsid w:val="00733D65"/>
    <w:rsid w:val="00734830"/>
    <w:rsid w:val="007352B9"/>
    <w:rsid w:val="0074033A"/>
    <w:rsid w:val="00742690"/>
    <w:rsid w:val="007441C5"/>
    <w:rsid w:val="007456D0"/>
    <w:rsid w:val="007473B7"/>
    <w:rsid w:val="00750FFD"/>
    <w:rsid w:val="007517C7"/>
    <w:rsid w:val="0075195B"/>
    <w:rsid w:val="0075291E"/>
    <w:rsid w:val="0075316B"/>
    <w:rsid w:val="00753D2F"/>
    <w:rsid w:val="0075607D"/>
    <w:rsid w:val="00757353"/>
    <w:rsid w:val="0075744D"/>
    <w:rsid w:val="00757A1E"/>
    <w:rsid w:val="00760117"/>
    <w:rsid w:val="007601D8"/>
    <w:rsid w:val="0076063D"/>
    <w:rsid w:val="00760A25"/>
    <w:rsid w:val="00761541"/>
    <w:rsid w:val="00762209"/>
    <w:rsid w:val="00762DEE"/>
    <w:rsid w:val="00765652"/>
    <w:rsid w:val="00765B7C"/>
    <w:rsid w:val="0076622D"/>
    <w:rsid w:val="00766A00"/>
    <w:rsid w:val="00767478"/>
    <w:rsid w:val="00767482"/>
    <w:rsid w:val="007703D8"/>
    <w:rsid w:val="007715AC"/>
    <w:rsid w:val="00772765"/>
    <w:rsid w:val="00772CAD"/>
    <w:rsid w:val="00772FE1"/>
    <w:rsid w:val="0077374E"/>
    <w:rsid w:val="00773C72"/>
    <w:rsid w:val="007745D1"/>
    <w:rsid w:val="00774F08"/>
    <w:rsid w:val="0077550D"/>
    <w:rsid w:val="007757A7"/>
    <w:rsid w:val="0077752D"/>
    <w:rsid w:val="00777CD6"/>
    <w:rsid w:val="0078087E"/>
    <w:rsid w:val="0078456C"/>
    <w:rsid w:val="0079033D"/>
    <w:rsid w:val="00791FFD"/>
    <w:rsid w:val="00793A02"/>
    <w:rsid w:val="007961BA"/>
    <w:rsid w:val="007A035B"/>
    <w:rsid w:val="007A09AE"/>
    <w:rsid w:val="007A12A4"/>
    <w:rsid w:val="007A241A"/>
    <w:rsid w:val="007A2D3A"/>
    <w:rsid w:val="007A4F74"/>
    <w:rsid w:val="007A515C"/>
    <w:rsid w:val="007A5B10"/>
    <w:rsid w:val="007A5DF3"/>
    <w:rsid w:val="007A616E"/>
    <w:rsid w:val="007A7317"/>
    <w:rsid w:val="007A7A14"/>
    <w:rsid w:val="007B0C28"/>
    <w:rsid w:val="007B1440"/>
    <w:rsid w:val="007B365B"/>
    <w:rsid w:val="007B3A2E"/>
    <w:rsid w:val="007B41DA"/>
    <w:rsid w:val="007B4539"/>
    <w:rsid w:val="007B49E6"/>
    <w:rsid w:val="007B5065"/>
    <w:rsid w:val="007B7984"/>
    <w:rsid w:val="007C00FC"/>
    <w:rsid w:val="007C0317"/>
    <w:rsid w:val="007C0741"/>
    <w:rsid w:val="007C2613"/>
    <w:rsid w:val="007C2652"/>
    <w:rsid w:val="007C271A"/>
    <w:rsid w:val="007C36AF"/>
    <w:rsid w:val="007C4891"/>
    <w:rsid w:val="007C4AE2"/>
    <w:rsid w:val="007C4BCF"/>
    <w:rsid w:val="007C4CBE"/>
    <w:rsid w:val="007C7134"/>
    <w:rsid w:val="007D0395"/>
    <w:rsid w:val="007D0B3F"/>
    <w:rsid w:val="007D16B8"/>
    <w:rsid w:val="007D16CB"/>
    <w:rsid w:val="007D28AB"/>
    <w:rsid w:val="007D3305"/>
    <w:rsid w:val="007D4B59"/>
    <w:rsid w:val="007D532C"/>
    <w:rsid w:val="007D5964"/>
    <w:rsid w:val="007D5EE8"/>
    <w:rsid w:val="007D5F55"/>
    <w:rsid w:val="007D68A8"/>
    <w:rsid w:val="007D6AE3"/>
    <w:rsid w:val="007D7438"/>
    <w:rsid w:val="007E1E50"/>
    <w:rsid w:val="007E28A9"/>
    <w:rsid w:val="007E36A0"/>
    <w:rsid w:val="007E3BC8"/>
    <w:rsid w:val="007E3C15"/>
    <w:rsid w:val="007E60D9"/>
    <w:rsid w:val="007E70B6"/>
    <w:rsid w:val="007F1BD1"/>
    <w:rsid w:val="007F23B7"/>
    <w:rsid w:val="007F407C"/>
    <w:rsid w:val="007F5598"/>
    <w:rsid w:val="007F5C63"/>
    <w:rsid w:val="007F787B"/>
    <w:rsid w:val="007F79E2"/>
    <w:rsid w:val="0080094D"/>
    <w:rsid w:val="00801C88"/>
    <w:rsid w:val="00801EAB"/>
    <w:rsid w:val="00802530"/>
    <w:rsid w:val="008026A3"/>
    <w:rsid w:val="00804EE9"/>
    <w:rsid w:val="008053FE"/>
    <w:rsid w:val="00806E5F"/>
    <w:rsid w:val="00807186"/>
    <w:rsid w:val="00810E49"/>
    <w:rsid w:val="00810E52"/>
    <w:rsid w:val="00811000"/>
    <w:rsid w:val="0081370C"/>
    <w:rsid w:val="00813C8D"/>
    <w:rsid w:val="00817D05"/>
    <w:rsid w:val="00820CAF"/>
    <w:rsid w:val="00821B75"/>
    <w:rsid w:val="0082407A"/>
    <w:rsid w:val="0082519E"/>
    <w:rsid w:val="008273A9"/>
    <w:rsid w:val="00830FE9"/>
    <w:rsid w:val="008311E1"/>
    <w:rsid w:val="00831D49"/>
    <w:rsid w:val="008340DA"/>
    <w:rsid w:val="0083764E"/>
    <w:rsid w:val="00837B07"/>
    <w:rsid w:val="00840983"/>
    <w:rsid w:val="00841061"/>
    <w:rsid w:val="0084110B"/>
    <w:rsid w:val="00841EE6"/>
    <w:rsid w:val="008424A5"/>
    <w:rsid w:val="008426D1"/>
    <w:rsid w:val="00847F4A"/>
    <w:rsid w:val="00851F8C"/>
    <w:rsid w:val="00853A5A"/>
    <w:rsid w:val="00853E38"/>
    <w:rsid w:val="00854A96"/>
    <w:rsid w:val="00854FC3"/>
    <w:rsid w:val="00856D21"/>
    <w:rsid w:val="00857A62"/>
    <w:rsid w:val="00857CA5"/>
    <w:rsid w:val="008651E8"/>
    <w:rsid w:val="00873030"/>
    <w:rsid w:val="00873B4B"/>
    <w:rsid w:val="00873F46"/>
    <w:rsid w:val="00874A6D"/>
    <w:rsid w:val="00876095"/>
    <w:rsid w:val="00877064"/>
    <w:rsid w:val="00877312"/>
    <w:rsid w:val="00877627"/>
    <w:rsid w:val="0088030E"/>
    <w:rsid w:val="00882AB2"/>
    <w:rsid w:val="0088326F"/>
    <w:rsid w:val="00883272"/>
    <w:rsid w:val="00883F5E"/>
    <w:rsid w:val="00884DFC"/>
    <w:rsid w:val="008869D3"/>
    <w:rsid w:val="00887445"/>
    <w:rsid w:val="0089029C"/>
    <w:rsid w:val="008923BD"/>
    <w:rsid w:val="0089348E"/>
    <w:rsid w:val="0089A715"/>
    <w:rsid w:val="008A3755"/>
    <w:rsid w:val="008A3AE7"/>
    <w:rsid w:val="008A3C0B"/>
    <w:rsid w:val="008A4AB6"/>
    <w:rsid w:val="008A5A36"/>
    <w:rsid w:val="008A71E1"/>
    <w:rsid w:val="008A78D6"/>
    <w:rsid w:val="008B03B9"/>
    <w:rsid w:val="008B0A58"/>
    <w:rsid w:val="008B1E11"/>
    <w:rsid w:val="008B2A34"/>
    <w:rsid w:val="008B2D80"/>
    <w:rsid w:val="008B30FB"/>
    <w:rsid w:val="008B3C9A"/>
    <w:rsid w:val="008B402B"/>
    <w:rsid w:val="008B41ED"/>
    <w:rsid w:val="008B45F0"/>
    <w:rsid w:val="008B52C2"/>
    <w:rsid w:val="008B6FA5"/>
    <w:rsid w:val="008C47B3"/>
    <w:rsid w:val="008C4C3B"/>
    <w:rsid w:val="008C4F29"/>
    <w:rsid w:val="008C5689"/>
    <w:rsid w:val="008D22BF"/>
    <w:rsid w:val="008D2B3A"/>
    <w:rsid w:val="008D3556"/>
    <w:rsid w:val="008D3EF5"/>
    <w:rsid w:val="008D4A97"/>
    <w:rsid w:val="008D55CD"/>
    <w:rsid w:val="008D59A2"/>
    <w:rsid w:val="008D66B6"/>
    <w:rsid w:val="008D75C8"/>
    <w:rsid w:val="008E140A"/>
    <w:rsid w:val="008E198C"/>
    <w:rsid w:val="008E1B24"/>
    <w:rsid w:val="008E245D"/>
    <w:rsid w:val="008E3DA4"/>
    <w:rsid w:val="008E427C"/>
    <w:rsid w:val="008E4483"/>
    <w:rsid w:val="008E4A37"/>
    <w:rsid w:val="008E54DD"/>
    <w:rsid w:val="008E59E4"/>
    <w:rsid w:val="008E5C11"/>
    <w:rsid w:val="008E643F"/>
    <w:rsid w:val="008E66BD"/>
    <w:rsid w:val="008E6F9C"/>
    <w:rsid w:val="008E7B92"/>
    <w:rsid w:val="008E7E52"/>
    <w:rsid w:val="008F1C09"/>
    <w:rsid w:val="008F372D"/>
    <w:rsid w:val="008F4879"/>
    <w:rsid w:val="008F794F"/>
    <w:rsid w:val="0090029C"/>
    <w:rsid w:val="00900477"/>
    <w:rsid w:val="00900B90"/>
    <w:rsid w:val="00901A38"/>
    <w:rsid w:val="00901C7D"/>
    <w:rsid w:val="00903120"/>
    <w:rsid w:val="00903B9C"/>
    <w:rsid w:val="00906A4C"/>
    <w:rsid w:val="00906E61"/>
    <w:rsid w:val="00907883"/>
    <w:rsid w:val="00907C95"/>
    <w:rsid w:val="00910F35"/>
    <w:rsid w:val="00911EF3"/>
    <w:rsid w:val="0091237D"/>
    <w:rsid w:val="00915060"/>
    <w:rsid w:val="00915A0B"/>
    <w:rsid w:val="009179F0"/>
    <w:rsid w:val="00917AD8"/>
    <w:rsid w:val="00920F37"/>
    <w:rsid w:val="00921AB6"/>
    <w:rsid w:val="00923086"/>
    <w:rsid w:val="00923F19"/>
    <w:rsid w:val="0092598F"/>
    <w:rsid w:val="00927131"/>
    <w:rsid w:val="00930444"/>
    <w:rsid w:val="00930AC1"/>
    <w:rsid w:val="009317D6"/>
    <w:rsid w:val="00931891"/>
    <w:rsid w:val="00933D66"/>
    <w:rsid w:val="009353B5"/>
    <w:rsid w:val="009365CB"/>
    <w:rsid w:val="0094010A"/>
    <w:rsid w:val="0094111D"/>
    <w:rsid w:val="00941133"/>
    <w:rsid w:val="00941A6B"/>
    <w:rsid w:val="00943093"/>
    <w:rsid w:val="00943B2A"/>
    <w:rsid w:val="00946D07"/>
    <w:rsid w:val="00946E34"/>
    <w:rsid w:val="0094700F"/>
    <w:rsid w:val="00947FB2"/>
    <w:rsid w:val="00950753"/>
    <w:rsid w:val="00950D2C"/>
    <w:rsid w:val="00950D6C"/>
    <w:rsid w:val="00950DAD"/>
    <w:rsid w:val="009532F4"/>
    <w:rsid w:val="00953F4D"/>
    <w:rsid w:val="009602CF"/>
    <w:rsid w:val="00960AFF"/>
    <w:rsid w:val="009611D0"/>
    <w:rsid w:val="009626D9"/>
    <w:rsid w:val="0096388C"/>
    <w:rsid w:val="00964FFC"/>
    <w:rsid w:val="00965BE3"/>
    <w:rsid w:val="009678BB"/>
    <w:rsid w:val="009678EA"/>
    <w:rsid w:val="00967E7C"/>
    <w:rsid w:val="00973CF0"/>
    <w:rsid w:val="00974757"/>
    <w:rsid w:val="009749F6"/>
    <w:rsid w:val="00976735"/>
    <w:rsid w:val="0097687F"/>
    <w:rsid w:val="00977B9B"/>
    <w:rsid w:val="009804B8"/>
    <w:rsid w:val="0098149C"/>
    <w:rsid w:val="00981602"/>
    <w:rsid w:val="00982057"/>
    <w:rsid w:val="00983AAA"/>
    <w:rsid w:val="00983BB0"/>
    <w:rsid w:val="009872C5"/>
    <w:rsid w:val="009903F8"/>
    <w:rsid w:val="009918DC"/>
    <w:rsid w:val="009922AF"/>
    <w:rsid w:val="00994157"/>
    <w:rsid w:val="00994C3A"/>
    <w:rsid w:val="00997118"/>
    <w:rsid w:val="009A24C7"/>
    <w:rsid w:val="009A4F7D"/>
    <w:rsid w:val="009A5200"/>
    <w:rsid w:val="009A5619"/>
    <w:rsid w:val="009A70DD"/>
    <w:rsid w:val="009A71F9"/>
    <w:rsid w:val="009B05B6"/>
    <w:rsid w:val="009B088D"/>
    <w:rsid w:val="009B23F1"/>
    <w:rsid w:val="009B4A09"/>
    <w:rsid w:val="009B57BF"/>
    <w:rsid w:val="009B5CB9"/>
    <w:rsid w:val="009B731E"/>
    <w:rsid w:val="009C2F0B"/>
    <w:rsid w:val="009C35C3"/>
    <w:rsid w:val="009C40CD"/>
    <w:rsid w:val="009C712F"/>
    <w:rsid w:val="009D12B4"/>
    <w:rsid w:val="009D2136"/>
    <w:rsid w:val="009D2BC0"/>
    <w:rsid w:val="009D467B"/>
    <w:rsid w:val="009D4836"/>
    <w:rsid w:val="009D5775"/>
    <w:rsid w:val="009D5BD3"/>
    <w:rsid w:val="009D6627"/>
    <w:rsid w:val="009E01DA"/>
    <w:rsid w:val="009E35B3"/>
    <w:rsid w:val="009E4118"/>
    <w:rsid w:val="009E54A7"/>
    <w:rsid w:val="009E67BC"/>
    <w:rsid w:val="009E7AC7"/>
    <w:rsid w:val="009F2C7E"/>
    <w:rsid w:val="009F45B7"/>
    <w:rsid w:val="009F4ED9"/>
    <w:rsid w:val="009F5533"/>
    <w:rsid w:val="009F67A5"/>
    <w:rsid w:val="009F6D1C"/>
    <w:rsid w:val="009F71A5"/>
    <w:rsid w:val="009F72E3"/>
    <w:rsid w:val="00A0006C"/>
    <w:rsid w:val="00A03923"/>
    <w:rsid w:val="00A04FF5"/>
    <w:rsid w:val="00A05F69"/>
    <w:rsid w:val="00A0678F"/>
    <w:rsid w:val="00A0717D"/>
    <w:rsid w:val="00A105A4"/>
    <w:rsid w:val="00A11798"/>
    <w:rsid w:val="00A1383D"/>
    <w:rsid w:val="00A160AE"/>
    <w:rsid w:val="00A167D5"/>
    <w:rsid w:val="00A16C97"/>
    <w:rsid w:val="00A2079E"/>
    <w:rsid w:val="00A213E7"/>
    <w:rsid w:val="00A216F7"/>
    <w:rsid w:val="00A24427"/>
    <w:rsid w:val="00A25686"/>
    <w:rsid w:val="00A2753B"/>
    <w:rsid w:val="00A27607"/>
    <w:rsid w:val="00A27D7F"/>
    <w:rsid w:val="00A27DC3"/>
    <w:rsid w:val="00A3116F"/>
    <w:rsid w:val="00A362CA"/>
    <w:rsid w:val="00A36730"/>
    <w:rsid w:val="00A37B40"/>
    <w:rsid w:val="00A37C2D"/>
    <w:rsid w:val="00A400E9"/>
    <w:rsid w:val="00A41F22"/>
    <w:rsid w:val="00A423AA"/>
    <w:rsid w:val="00A426F0"/>
    <w:rsid w:val="00A4308C"/>
    <w:rsid w:val="00A43143"/>
    <w:rsid w:val="00A435FC"/>
    <w:rsid w:val="00A45196"/>
    <w:rsid w:val="00A460C8"/>
    <w:rsid w:val="00A469C6"/>
    <w:rsid w:val="00A527C8"/>
    <w:rsid w:val="00A5360E"/>
    <w:rsid w:val="00A555C6"/>
    <w:rsid w:val="00A555FB"/>
    <w:rsid w:val="00A56978"/>
    <w:rsid w:val="00A60000"/>
    <w:rsid w:val="00A6050B"/>
    <w:rsid w:val="00A60D99"/>
    <w:rsid w:val="00A618A4"/>
    <w:rsid w:val="00A61E91"/>
    <w:rsid w:val="00A62DCA"/>
    <w:rsid w:val="00A63796"/>
    <w:rsid w:val="00A643B0"/>
    <w:rsid w:val="00A6480D"/>
    <w:rsid w:val="00A65ED9"/>
    <w:rsid w:val="00A7020D"/>
    <w:rsid w:val="00A70371"/>
    <w:rsid w:val="00A71095"/>
    <w:rsid w:val="00A7344A"/>
    <w:rsid w:val="00A734ED"/>
    <w:rsid w:val="00A73696"/>
    <w:rsid w:val="00A7411F"/>
    <w:rsid w:val="00A749AE"/>
    <w:rsid w:val="00A76279"/>
    <w:rsid w:val="00A7655A"/>
    <w:rsid w:val="00A769B1"/>
    <w:rsid w:val="00A77390"/>
    <w:rsid w:val="00A803C6"/>
    <w:rsid w:val="00A80FB0"/>
    <w:rsid w:val="00A83FC1"/>
    <w:rsid w:val="00A8400F"/>
    <w:rsid w:val="00A85AD2"/>
    <w:rsid w:val="00A85ED0"/>
    <w:rsid w:val="00A85FD4"/>
    <w:rsid w:val="00A904E5"/>
    <w:rsid w:val="00A97E38"/>
    <w:rsid w:val="00AA1AD8"/>
    <w:rsid w:val="00AA39BA"/>
    <w:rsid w:val="00AA6AAA"/>
    <w:rsid w:val="00AA6B0E"/>
    <w:rsid w:val="00AB08B6"/>
    <w:rsid w:val="00AB484C"/>
    <w:rsid w:val="00AB4A83"/>
    <w:rsid w:val="00AC0168"/>
    <w:rsid w:val="00AC099D"/>
    <w:rsid w:val="00AC2BB0"/>
    <w:rsid w:val="00AC2EB8"/>
    <w:rsid w:val="00AC568B"/>
    <w:rsid w:val="00AC63EC"/>
    <w:rsid w:val="00AC66F5"/>
    <w:rsid w:val="00AC6D57"/>
    <w:rsid w:val="00AC7DB4"/>
    <w:rsid w:val="00AD21F0"/>
    <w:rsid w:val="00AD224F"/>
    <w:rsid w:val="00AD3D5D"/>
    <w:rsid w:val="00AD44B9"/>
    <w:rsid w:val="00AD6054"/>
    <w:rsid w:val="00AD6F16"/>
    <w:rsid w:val="00AD71AB"/>
    <w:rsid w:val="00AE10CD"/>
    <w:rsid w:val="00AE6E68"/>
    <w:rsid w:val="00AF0F67"/>
    <w:rsid w:val="00AF0F82"/>
    <w:rsid w:val="00AF163F"/>
    <w:rsid w:val="00AF17F9"/>
    <w:rsid w:val="00AF1902"/>
    <w:rsid w:val="00AF1F08"/>
    <w:rsid w:val="00AF25F4"/>
    <w:rsid w:val="00AF2A51"/>
    <w:rsid w:val="00AF3718"/>
    <w:rsid w:val="00AF3F47"/>
    <w:rsid w:val="00AF4015"/>
    <w:rsid w:val="00AF4C78"/>
    <w:rsid w:val="00AF5637"/>
    <w:rsid w:val="00AF68C7"/>
    <w:rsid w:val="00AF729C"/>
    <w:rsid w:val="00AF73EE"/>
    <w:rsid w:val="00AF7698"/>
    <w:rsid w:val="00B0044E"/>
    <w:rsid w:val="00B01EF3"/>
    <w:rsid w:val="00B0236F"/>
    <w:rsid w:val="00B02F25"/>
    <w:rsid w:val="00B04523"/>
    <w:rsid w:val="00B07EF7"/>
    <w:rsid w:val="00B10474"/>
    <w:rsid w:val="00B11521"/>
    <w:rsid w:val="00B1177D"/>
    <w:rsid w:val="00B122C0"/>
    <w:rsid w:val="00B1233C"/>
    <w:rsid w:val="00B15663"/>
    <w:rsid w:val="00B1567A"/>
    <w:rsid w:val="00B1750E"/>
    <w:rsid w:val="00B17DCB"/>
    <w:rsid w:val="00B214CB"/>
    <w:rsid w:val="00B218CC"/>
    <w:rsid w:val="00B22604"/>
    <w:rsid w:val="00B25F82"/>
    <w:rsid w:val="00B344BC"/>
    <w:rsid w:val="00B35509"/>
    <w:rsid w:val="00B37B30"/>
    <w:rsid w:val="00B4093F"/>
    <w:rsid w:val="00B41604"/>
    <w:rsid w:val="00B41EF0"/>
    <w:rsid w:val="00B43D97"/>
    <w:rsid w:val="00B43F4A"/>
    <w:rsid w:val="00B44E12"/>
    <w:rsid w:val="00B45365"/>
    <w:rsid w:val="00B455B3"/>
    <w:rsid w:val="00B45693"/>
    <w:rsid w:val="00B45875"/>
    <w:rsid w:val="00B45942"/>
    <w:rsid w:val="00B45A32"/>
    <w:rsid w:val="00B46C9F"/>
    <w:rsid w:val="00B50AEA"/>
    <w:rsid w:val="00B50D35"/>
    <w:rsid w:val="00B50EF0"/>
    <w:rsid w:val="00B517C2"/>
    <w:rsid w:val="00B5312F"/>
    <w:rsid w:val="00B53767"/>
    <w:rsid w:val="00B53C0F"/>
    <w:rsid w:val="00B54B71"/>
    <w:rsid w:val="00B57A58"/>
    <w:rsid w:val="00B57C42"/>
    <w:rsid w:val="00B62400"/>
    <w:rsid w:val="00B625D9"/>
    <w:rsid w:val="00B65052"/>
    <w:rsid w:val="00B654EB"/>
    <w:rsid w:val="00B65D2D"/>
    <w:rsid w:val="00B66271"/>
    <w:rsid w:val="00B66C98"/>
    <w:rsid w:val="00B67C29"/>
    <w:rsid w:val="00B711F0"/>
    <w:rsid w:val="00B76C97"/>
    <w:rsid w:val="00B76E4D"/>
    <w:rsid w:val="00B7700C"/>
    <w:rsid w:val="00B80593"/>
    <w:rsid w:val="00B82458"/>
    <w:rsid w:val="00B83C5E"/>
    <w:rsid w:val="00B83F7C"/>
    <w:rsid w:val="00B84723"/>
    <w:rsid w:val="00B853DC"/>
    <w:rsid w:val="00B92DB2"/>
    <w:rsid w:val="00B93975"/>
    <w:rsid w:val="00B93CA7"/>
    <w:rsid w:val="00B94349"/>
    <w:rsid w:val="00B95014"/>
    <w:rsid w:val="00B95A33"/>
    <w:rsid w:val="00B95B46"/>
    <w:rsid w:val="00B960F8"/>
    <w:rsid w:val="00B96272"/>
    <w:rsid w:val="00B97284"/>
    <w:rsid w:val="00BA2E29"/>
    <w:rsid w:val="00BA3D0C"/>
    <w:rsid w:val="00BA5F16"/>
    <w:rsid w:val="00BB03A6"/>
    <w:rsid w:val="00BB0633"/>
    <w:rsid w:val="00BB0DD5"/>
    <w:rsid w:val="00BB0FDE"/>
    <w:rsid w:val="00BB1DD3"/>
    <w:rsid w:val="00BB2902"/>
    <w:rsid w:val="00BB3547"/>
    <w:rsid w:val="00BB521F"/>
    <w:rsid w:val="00BB616B"/>
    <w:rsid w:val="00BB6A95"/>
    <w:rsid w:val="00BB7325"/>
    <w:rsid w:val="00BB7627"/>
    <w:rsid w:val="00BB7D21"/>
    <w:rsid w:val="00BC277E"/>
    <w:rsid w:val="00BC3043"/>
    <w:rsid w:val="00BC3ED7"/>
    <w:rsid w:val="00BC49EE"/>
    <w:rsid w:val="00BC5754"/>
    <w:rsid w:val="00BC5F68"/>
    <w:rsid w:val="00BC60C4"/>
    <w:rsid w:val="00BD0145"/>
    <w:rsid w:val="00BD1B61"/>
    <w:rsid w:val="00BD280D"/>
    <w:rsid w:val="00BD2DE9"/>
    <w:rsid w:val="00BD37AC"/>
    <w:rsid w:val="00BD439A"/>
    <w:rsid w:val="00BD4EE8"/>
    <w:rsid w:val="00BD5402"/>
    <w:rsid w:val="00BD63D4"/>
    <w:rsid w:val="00BD7D29"/>
    <w:rsid w:val="00BE050B"/>
    <w:rsid w:val="00BE0527"/>
    <w:rsid w:val="00BE0BAF"/>
    <w:rsid w:val="00BE0DD5"/>
    <w:rsid w:val="00BE13C8"/>
    <w:rsid w:val="00BE2BFE"/>
    <w:rsid w:val="00BE33F2"/>
    <w:rsid w:val="00BE3CF8"/>
    <w:rsid w:val="00BE4602"/>
    <w:rsid w:val="00BE4AC7"/>
    <w:rsid w:val="00BE6121"/>
    <w:rsid w:val="00BE681A"/>
    <w:rsid w:val="00BE6940"/>
    <w:rsid w:val="00BE73CA"/>
    <w:rsid w:val="00BE7BC9"/>
    <w:rsid w:val="00BE7FB6"/>
    <w:rsid w:val="00BF018D"/>
    <w:rsid w:val="00BF10AF"/>
    <w:rsid w:val="00BF1DD8"/>
    <w:rsid w:val="00BF3725"/>
    <w:rsid w:val="00BF4519"/>
    <w:rsid w:val="00BF527F"/>
    <w:rsid w:val="00BF6C08"/>
    <w:rsid w:val="00BF73DC"/>
    <w:rsid w:val="00C013B9"/>
    <w:rsid w:val="00C03FE2"/>
    <w:rsid w:val="00C04D7B"/>
    <w:rsid w:val="00C050CD"/>
    <w:rsid w:val="00C05F7F"/>
    <w:rsid w:val="00C14F8C"/>
    <w:rsid w:val="00C1512D"/>
    <w:rsid w:val="00C15DB6"/>
    <w:rsid w:val="00C16740"/>
    <w:rsid w:val="00C17644"/>
    <w:rsid w:val="00C17719"/>
    <w:rsid w:val="00C17D4F"/>
    <w:rsid w:val="00C2088D"/>
    <w:rsid w:val="00C22E6F"/>
    <w:rsid w:val="00C22E9C"/>
    <w:rsid w:val="00C2444A"/>
    <w:rsid w:val="00C2494D"/>
    <w:rsid w:val="00C24D13"/>
    <w:rsid w:val="00C253E6"/>
    <w:rsid w:val="00C25AF0"/>
    <w:rsid w:val="00C262A9"/>
    <w:rsid w:val="00C301F6"/>
    <w:rsid w:val="00C3162D"/>
    <w:rsid w:val="00C324F8"/>
    <w:rsid w:val="00C32A8A"/>
    <w:rsid w:val="00C33C2C"/>
    <w:rsid w:val="00C3498D"/>
    <w:rsid w:val="00C36855"/>
    <w:rsid w:val="00C417CE"/>
    <w:rsid w:val="00C41E41"/>
    <w:rsid w:val="00C425FF"/>
    <w:rsid w:val="00C456E4"/>
    <w:rsid w:val="00C45E0F"/>
    <w:rsid w:val="00C514D9"/>
    <w:rsid w:val="00C5164A"/>
    <w:rsid w:val="00C524CA"/>
    <w:rsid w:val="00C52F99"/>
    <w:rsid w:val="00C53CBA"/>
    <w:rsid w:val="00C54A2D"/>
    <w:rsid w:val="00C5735C"/>
    <w:rsid w:val="00C57EE9"/>
    <w:rsid w:val="00C64DC6"/>
    <w:rsid w:val="00C66364"/>
    <w:rsid w:val="00C70806"/>
    <w:rsid w:val="00C70B37"/>
    <w:rsid w:val="00C7108B"/>
    <w:rsid w:val="00C7110B"/>
    <w:rsid w:val="00C7300F"/>
    <w:rsid w:val="00C74E85"/>
    <w:rsid w:val="00C804EA"/>
    <w:rsid w:val="00C805E1"/>
    <w:rsid w:val="00C806AE"/>
    <w:rsid w:val="00C83926"/>
    <w:rsid w:val="00C90AEC"/>
    <w:rsid w:val="00C90E3B"/>
    <w:rsid w:val="00C91FAE"/>
    <w:rsid w:val="00C932F6"/>
    <w:rsid w:val="00C958DB"/>
    <w:rsid w:val="00C9747A"/>
    <w:rsid w:val="00C97532"/>
    <w:rsid w:val="00CA1579"/>
    <w:rsid w:val="00CA2129"/>
    <w:rsid w:val="00CA2E52"/>
    <w:rsid w:val="00CA3547"/>
    <w:rsid w:val="00CA4519"/>
    <w:rsid w:val="00CA5485"/>
    <w:rsid w:val="00CA7A5C"/>
    <w:rsid w:val="00CB0237"/>
    <w:rsid w:val="00CB0392"/>
    <w:rsid w:val="00CB333F"/>
    <w:rsid w:val="00CB5CF2"/>
    <w:rsid w:val="00CB68EA"/>
    <w:rsid w:val="00CB75B5"/>
    <w:rsid w:val="00CC09AB"/>
    <w:rsid w:val="00CC1C36"/>
    <w:rsid w:val="00CC3847"/>
    <w:rsid w:val="00CC4585"/>
    <w:rsid w:val="00CC55A6"/>
    <w:rsid w:val="00CC5811"/>
    <w:rsid w:val="00CC6370"/>
    <w:rsid w:val="00CC64FE"/>
    <w:rsid w:val="00CC6B88"/>
    <w:rsid w:val="00CD0FA8"/>
    <w:rsid w:val="00CD1E52"/>
    <w:rsid w:val="00CD3F04"/>
    <w:rsid w:val="00CD6392"/>
    <w:rsid w:val="00CE02AC"/>
    <w:rsid w:val="00CE05F4"/>
    <w:rsid w:val="00CE0894"/>
    <w:rsid w:val="00CE1417"/>
    <w:rsid w:val="00CE1513"/>
    <w:rsid w:val="00CE27C4"/>
    <w:rsid w:val="00CE6220"/>
    <w:rsid w:val="00CE63D4"/>
    <w:rsid w:val="00CE66C8"/>
    <w:rsid w:val="00CE6A3B"/>
    <w:rsid w:val="00CF11AF"/>
    <w:rsid w:val="00CF252B"/>
    <w:rsid w:val="00CF4829"/>
    <w:rsid w:val="00CF580A"/>
    <w:rsid w:val="00D01414"/>
    <w:rsid w:val="00D0287E"/>
    <w:rsid w:val="00D03A4F"/>
    <w:rsid w:val="00D0556F"/>
    <w:rsid w:val="00D05CF5"/>
    <w:rsid w:val="00D06009"/>
    <w:rsid w:val="00D10578"/>
    <w:rsid w:val="00D10E1B"/>
    <w:rsid w:val="00D11810"/>
    <w:rsid w:val="00D1290F"/>
    <w:rsid w:val="00D12B4E"/>
    <w:rsid w:val="00D15856"/>
    <w:rsid w:val="00D15957"/>
    <w:rsid w:val="00D16BC8"/>
    <w:rsid w:val="00D20BA3"/>
    <w:rsid w:val="00D21876"/>
    <w:rsid w:val="00D22659"/>
    <w:rsid w:val="00D22D36"/>
    <w:rsid w:val="00D23990"/>
    <w:rsid w:val="00D24CD7"/>
    <w:rsid w:val="00D25800"/>
    <w:rsid w:val="00D2735B"/>
    <w:rsid w:val="00D30F11"/>
    <w:rsid w:val="00D32305"/>
    <w:rsid w:val="00D334EA"/>
    <w:rsid w:val="00D359D0"/>
    <w:rsid w:val="00D37840"/>
    <w:rsid w:val="00D41756"/>
    <w:rsid w:val="00D42495"/>
    <w:rsid w:val="00D429DA"/>
    <w:rsid w:val="00D453D7"/>
    <w:rsid w:val="00D46D16"/>
    <w:rsid w:val="00D46FD4"/>
    <w:rsid w:val="00D53F3F"/>
    <w:rsid w:val="00D606F2"/>
    <w:rsid w:val="00D60991"/>
    <w:rsid w:val="00D61D49"/>
    <w:rsid w:val="00D63051"/>
    <w:rsid w:val="00D63D48"/>
    <w:rsid w:val="00D643F6"/>
    <w:rsid w:val="00D65665"/>
    <w:rsid w:val="00D65A3F"/>
    <w:rsid w:val="00D661B8"/>
    <w:rsid w:val="00D67261"/>
    <w:rsid w:val="00D674E3"/>
    <w:rsid w:val="00D7071B"/>
    <w:rsid w:val="00D71D7A"/>
    <w:rsid w:val="00D7227B"/>
    <w:rsid w:val="00D750BE"/>
    <w:rsid w:val="00D763AC"/>
    <w:rsid w:val="00D766A8"/>
    <w:rsid w:val="00D769CA"/>
    <w:rsid w:val="00D8238A"/>
    <w:rsid w:val="00D83DCE"/>
    <w:rsid w:val="00D84B88"/>
    <w:rsid w:val="00D84F9D"/>
    <w:rsid w:val="00D85D89"/>
    <w:rsid w:val="00D85D98"/>
    <w:rsid w:val="00D8625D"/>
    <w:rsid w:val="00D86A39"/>
    <w:rsid w:val="00D873C2"/>
    <w:rsid w:val="00D90392"/>
    <w:rsid w:val="00D9240D"/>
    <w:rsid w:val="00D93114"/>
    <w:rsid w:val="00D9455F"/>
    <w:rsid w:val="00D9652C"/>
    <w:rsid w:val="00D965A7"/>
    <w:rsid w:val="00D97C42"/>
    <w:rsid w:val="00DA19CC"/>
    <w:rsid w:val="00DA2F9C"/>
    <w:rsid w:val="00DA366F"/>
    <w:rsid w:val="00DA5682"/>
    <w:rsid w:val="00DA5EC5"/>
    <w:rsid w:val="00DA608F"/>
    <w:rsid w:val="00DA6DEA"/>
    <w:rsid w:val="00DA78DE"/>
    <w:rsid w:val="00DB0DB0"/>
    <w:rsid w:val="00DB2D59"/>
    <w:rsid w:val="00DB4000"/>
    <w:rsid w:val="00DB41FD"/>
    <w:rsid w:val="00DB4631"/>
    <w:rsid w:val="00DB4F5A"/>
    <w:rsid w:val="00DB503A"/>
    <w:rsid w:val="00DB688F"/>
    <w:rsid w:val="00DB7255"/>
    <w:rsid w:val="00DB7F7A"/>
    <w:rsid w:val="00DC0A08"/>
    <w:rsid w:val="00DC1214"/>
    <w:rsid w:val="00DC3047"/>
    <w:rsid w:val="00DC64B4"/>
    <w:rsid w:val="00DC670C"/>
    <w:rsid w:val="00DD0313"/>
    <w:rsid w:val="00DD07FE"/>
    <w:rsid w:val="00DD0B84"/>
    <w:rsid w:val="00DD0F0D"/>
    <w:rsid w:val="00DD1458"/>
    <w:rsid w:val="00DD157E"/>
    <w:rsid w:val="00DD54A0"/>
    <w:rsid w:val="00DD5E8A"/>
    <w:rsid w:val="00DD67A8"/>
    <w:rsid w:val="00DD765D"/>
    <w:rsid w:val="00DD76E4"/>
    <w:rsid w:val="00DE2860"/>
    <w:rsid w:val="00DE557D"/>
    <w:rsid w:val="00DE5901"/>
    <w:rsid w:val="00DE6999"/>
    <w:rsid w:val="00DE7CA8"/>
    <w:rsid w:val="00DF1440"/>
    <w:rsid w:val="00DF1E2C"/>
    <w:rsid w:val="00DF25AB"/>
    <w:rsid w:val="00DF4DEF"/>
    <w:rsid w:val="00DF726E"/>
    <w:rsid w:val="00E0091A"/>
    <w:rsid w:val="00E01FFF"/>
    <w:rsid w:val="00E024C0"/>
    <w:rsid w:val="00E027DD"/>
    <w:rsid w:val="00E0628D"/>
    <w:rsid w:val="00E10902"/>
    <w:rsid w:val="00E10A08"/>
    <w:rsid w:val="00E10FE3"/>
    <w:rsid w:val="00E119F4"/>
    <w:rsid w:val="00E17064"/>
    <w:rsid w:val="00E211B9"/>
    <w:rsid w:val="00E22CF5"/>
    <w:rsid w:val="00E244E7"/>
    <w:rsid w:val="00E2602D"/>
    <w:rsid w:val="00E2746F"/>
    <w:rsid w:val="00E3020C"/>
    <w:rsid w:val="00E3232B"/>
    <w:rsid w:val="00E323CB"/>
    <w:rsid w:val="00E32BD9"/>
    <w:rsid w:val="00E33649"/>
    <w:rsid w:val="00E34ED0"/>
    <w:rsid w:val="00E37DE0"/>
    <w:rsid w:val="00E40494"/>
    <w:rsid w:val="00E429AB"/>
    <w:rsid w:val="00E444C1"/>
    <w:rsid w:val="00E4695A"/>
    <w:rsid w:val="00E470EE"/>
    <w:rsid w:val="00E502B0"/>
    <w:rsid w:val="00E50DB2"/>
    <w:rsid w:val="00E50E6A"/>
    <w:rsid w:val="00E52AB4"/>
    <w:rsid w:val="00E52FF0"/>
    <w:rsid w:val="00E53000"/>
    <w:rsid w:val="00E53514"/>
    <w:rsid w:val="00E549D7"/>
    <w:rsid w:val="00E55A33"/>
    <w:rsid w:val="00E56022"/>
    <w:rsid w:val="00E562C6"/>
    <w:rsid w:val="00E61A4F"/>
    <w:rsid w:val="00E6282C"/>
    <w:rsid w:val="00E63473"/>
    <w:rsid w:val="00E64DF5"/>
    <w:rsid w:val="00E655E6"/>
    <w:rsid w:val="00E675DF"/>
    <w:rsid w:val="00E71BF0"/>
    <w:rsid w:val="00E72524"/>
    <w:rsid w:val="00E736C6"/>
    <w:rsid w:val="00E7473E"/>
    <w:rsid w:val="00E7797C"/>
    <w:rsid w:val="00E804FA"/>
    <w:rsid w:val="00E806C9"/>
    <w:rsid w:val="00E80998"/>
    <w:rsid w:val="00E826AE"/>
    <w:rsid w:val="00E82EF2"/>
    <w:rsid w:val="00E837F8"/>
    <w:rsid w:val="00E869D4"/>
    <w:rsid w:val="00E86A73"/>
    <w:rsid w:val="00E86B1D"/>
    <w:rsid w:val="00E90ADE"/>
    <w:rsid w:val="00E910EE"/>
    <w:rsid w:val="00E91F87"/>
    <w:rsid w:val="00E92286"/>
    <w:rsid w:val="00E94081"/>
    <w:rsid w:val="00E943DC"/>
    <w:rsid w:val="00E9481A"/>
    <w:rsid w:val="00E97E06"/>
    <w:rsid w:val="00EA2042"/>
    <w:rsid w:val="00EA227E"/>
    <w:rsid w:val="00EA31E4"/>
    <w:rsid w:val="00EA527A"/>
    <w:rsid w:val="00EA5463"/>
    <w:rsid w:val="00EA5CF6"/>
    <w:rsid w:val="00EA5D4C"/>
    <w:rsid w:val="00EB0024"/>
    <w:rsid w:val="00EB0289"/>
    <w:rsid w:val="00EB02B0"/>
    <w:rsid w:val="00EB054E"/>
    <w:rsid w:val="00EB0A24"/>
    <w:rsid w:val="00EB1F17"/>
    <w:rsid w:val="00EB2027"/>
    <w:rsid w:val="00EB2985"/>
    <w:rsid w:val="00EB3445"/>
    <w:rsid w:val="00EB3BA8"/>
    <w:rsid w:val="00EB4439"/>
    <w:rsid w:val="00EB587B"/>
    <w:rsid w:val="00EB64AC"/>
    <w:rsid w:val="00EB64B3"/>
    <w:rsid w:val="00EB6EF2"/>
    <w:rsid w:val="00EB78A7"/>
    <w:rsid w:val="00EC0F1E"/>
    <w:rsid w:val="00EC2001"/>
    <w:rsid w:val="00EC4393"/>
    <w:rsid w:val="00EC4AAB"/>
    <w:rsid w:val="00EC4D04"/>
    <w:rsid w:val="00EC567E"/>
    <w:rsid w:val="00EC64E1"/>
    <w:rsid w:val="00EC7019"/>
    <w:rsid w:val="00EC7751"/>
    <w:rsid w:val="00EC7C3B"/>
    <w:rsid w:val="00ED0912"/>
    <w:rsid w:val="00ED0B3B"/>
    <w:rsid w:val="00ED1CFE"/>
    <w:rsid w:val="00ED2A8C"/>
    <w:rsid w:val="00ED3062"/>
    <w:rsid w:val="00ED4E5D"/>
    <w:rsid w:val="00ED672E"/>
    <w:rsid w:val="00ED6E1B"/>
    <w:rsid w:val="00ED7DA8"/>
    <w:rsid w:val="00ED7FDE"/>
    <w:rsid w:val="00EE1058"/>
    <w:rsid w:val="00EE1154"/>
    <w:rsid w:val="00EE1498"/>
    <w:rsid w:val="00EE1CBC"/>
    <w:rsid w:val="00EE490D"/>
    <w:rsid w:val="00EE6AD9"/>
    <w:rsid w:val="00EE78BC"/>
    <w:rsid w:val="00EF1897"/>
    <w:rsid w:val="00EF3137"/>
    <w:rsid w:val="00EF4752"/>
    <w:rsid w:val="00EF6F30"/>
    <w:rsid w:val="00EF7181"/>
    <w:rsid w:val="00EF75CF"/>
    <w:rsid w:val="00F006EF"/>
    <w:rsid w:val="00F0295B"/>
    <w:rsid w:val="00F029B8"/>
    <w:rsid w:val="00F03C6C"/>
    <w:rsid w:val="00F07284"/>
    <w:rsid w:val="00F10630"/>
    <w:rsid w:val="00F12835"/>
    <w:rsid w:val="00F14C06"/>
    <w:rsid w:val="00F14C4D"/>
    <w:rsid w:val="00F15629"/>
    <w:rsid w:val="00F15EBF"/>
    <w:rsid w:val="00F16460"/>
    <w:rsid w:val="00F16E1D"/>
    <w:rsid w:val="00F16F13"/>
    <w:rsid w:val="00F171DD"/>
    <w:rsid w:val="00F20917"/>
    <w:rsid w:val="00F21F06"/>
    <w:rsid w:val="00F23620"/>
    <w:rsid w:val="00F23F74"/>
    <w:rsid w:val="00F24629"/>
    <w:rsid w:val="00F253E4"/>
    <w:rsid w:val="00F25D6E"/>
    <w:rsid w:val="00F2732E"/>
    <w:rsid w:val="00F3089C"/>
    <w:rsid w:val="00F31997"/>
    <w:rsid w:val="00F3243D"/>
    <w:rsid w:val="00F3408E"/>
    <w:rsid w:val="00F3440B"/>
    <w:rsid w:val="00F354F1"/>
    <w:rsid w:val="00F378C3"/>
    <w:rsid w:val="00F40604"/>
    <w:rsid w:val="00F40C3C"/>
    <w:rsid w:val="00F41551"/>
    <w:rsid w:val="00F42093"/>
    <w:rsid w:val="00F423D3"/>
    <w:rsid w:val="00F433D4"/>
    <w:rsid w:val="00F435C6"/>
    <w:rsid w:val="00F44E7C"/>
    <w:rsid w:val="00F44FA5"/>
    <w:rsid w:val="00F451E7"/>
    <w:rsid w:val="00F4663B"/>
    <w:rsid w:val="00F468A4"/>
    <w:rsid w:val="00F50229"/>
    <w:rsid w:val="00F50483"/>
    <w:rsid w:val="00F51251"/>
    <w:rsid w:val="00F51514"/>
    <w:rsid w:val="00F515E0"/>
    <w:rsid w:val="00F528C9"/>
    <w:rsid w:val="00F52EE4"/>
    <w:rsid w:val="00F55054"/>
    <w:rsid w:val="00F57DCC"/>
    <w:rsid w:val="00F6074C"/>
    <w:rsid w:val="00F62727"/>
    <w:rsid w:val="00F6347B"/>
    <w:rsid w:val="00F66A06"/>
    <w:rsid w:val="00F676F3"/>
    <w:rsid w:val="00F67A8C"/>
    <w:rsid w:val="00F67C4E"/>
    <w:rsid w:val="00F70A12"/>
    <w:rsid w:val="00F75556"/>
    <w:rsid w:val="00F80B1B"/>
    <w:rsid w:val="00F82909"/>
    <w:rsid w:val="00F834CD"/>
    <w:rsid w:val="00F83DB0"/>
    <w:rsid w:val="00F84063"/>
    <w:rsid w:val="00F84A84"/>
    <w:rsid w:val="00F86947"/>
    <w:rsid w:val="00F86E07"/>
    <w:rsid w:val="00F90976"/>
    <w:rsid w:val="00F94647"/>
    <w:rsid w:val="00F94958"/>
    <w:rsid w:val="00F94F8B"/>
    <w:rsid w:val="00F95390"/>
    <w:rsid w:val="00F9670C"/>
    <w:rsid w:val="00F97952"/>
    <w:rsid w:val="00FA10B5"/>
    <w:rsid w:val="00FA1BB3"/>
    <w:rsid w:val="00FA1FF3"/>
    <w:rsid w:val="00FA62FC"/>
    <w:rsid w:val="00FA6B8F"/>
    <w:rsid w:val="00FB013F"/>
    <w:rsid w:val="00FB1888"/>
    <w:rsid w:val="00FB3D15"/>
    <w:rsid w:val="00FB4A3C"/>
    <w:rsid w:val="00FB572F"/>
    <w:rsid w:val="00FB5D78"/>
    <w:rsid w:val="00FB7761"/>
    <w:rsid w:val="00FC0E30"/>
    <w:rsid w:val="00FC1375"/>
    <w:rsid w:val="00FC2CF9"/>
    <w:rsid w:val="00FC3B7C"/>
    <w:rsid w:val="00FC4C56"/>
    <w:rsid w:val="00FC55CC"/>
    <w:rsid w:val="00FC66E6"/>
    <w:rsid w:val="00FD0556"/>
    <w:rsid w:val="00FD0B9C"/>
    <w:rsid w:val="00FD17F7"/>
    <w:rsid w:val="00FD2288"/>
    <w:rsid w:val="00FD237C"/>
    <w:rsid w:val="00FD3D40"/>
    <w:rsid w:val="00FD5119"/>
    <w:rsid w:val="00FD55B8"/>
    <w:rsid w:val="00FD6E41"/>
    <w:rsid w:val="00FE00D3"/>
    <w:rsid w:val="00FE182C"/>
    <w:rsid w:val="00FE1961"/>
    <w:rsid w:val="00FE4585"/>
    <w:rsid w:val="00FE5406"/>
    <w:rsid w:val="00FE54A1"/>
    <w:rsid w:val="00FE5564"/>
    <w:rsid w:val="00FE56E3"/>
    <w:rsid w:val="00FE5CAC"/>
    <w:rsid w:val="00FE626B"/>
    <w:rsid w:val="00FE7C39"/>
    <w:rsid w:val="00FF156C"/>
    <w:rsid w:val="00FF2399"/>
    <w:rsid w:val="00FF4159"/>
    <w:rsid w:val="00FF586B"/>
    <w:rsid w:val="00FF590D"/>
    <w:rsid w:val="00FF6371"/>
    <w:rsid w:val="00FF64B9"/>
    <w:rsid w:val="0162D5E7"/>
    <w:rsid w:val="017CC10A"/>
    <w:rsid w:val="01C0CDBC"/>
    <w:rsid w:val="026358C8"/>
    <w:rsid w:val="02904488"/>
    <w:rsid w:val="02CE7179"/>
    <w:rsid w:val="031312C1"/>
    <w:rsid w:val="03276A69"/>
    <w:rsid w:val="0332AF89"/>
    <w:rsid w:val="03693A62"/>
    <w:rsid w:val="038BACAE"/>
    <w:rsid w:val="03BE74EB"/>
    <w:rsid w:val="03D73A5A"/>
    <w:rsid w:val="03E0D5A0"/>
    <w:rsid w:val="0465CDA7"/>
    <w:rsid w:val="047F4EEF"/>
    <w:rsid w:val="04F52DDA"/>
    <w:rsid w:val="05773DA1"/>
    <w:rsid w:val="05FA0419"/>
    <w:rsid w:val="060CAA24"/>
    <w:rsid w:val="061E3234"/>
    <w:rsid w:val="0693278D"/>
    <w:rsid w:val="06FE231E"/>
    <w:rsid w:val="071BB090"/>
    <w:rsid w:val="071FD92C"/>
    <w:rsid w:val="07221126"/>
    <w:rsid w:val="076BD61D"/>
    <w:rsid w:val="07C905C6"/>
    <w:rsid w:val="084F7740"/>
    <w:rsid w:val="087B1568"/>
    <w:rsid w:val="08CA99DC"/>
    <w:rsid w:val="08D7D054"/>
    <w:rsid w:val="09347A25"/>
    <w:rsid w:val="096F5344"/>
    <w:rsid w:val="09B6E704"/>
    <w:rsid w:val="09FADDC5"/>
    <w:rsid w:val="0A35A8D5"/>
    <w:rsid w:val="0A9FB573"/>
    <w:rsid w:val="0AD86873"/>
    <w:rsid w:val="0B306046"/>
    <w:rsid w:val="0B89A41D"/>
    <w:rsid w:val="0BAC5D08"/>
    <w:rsid w:val="0BCAD7E1"/>
    <w:rsid w:val="0C9D6C72"/>
    <w:rsid w:val="0CF27E9E"/>
    <w:rsid w:val="0D24B22F"/>
    <w:rsid w:val="0D2BB477"/>
    <w:rsid w:val="0D3A2975"/>
    <w:rsid w:val="0D838426"/>
    <w:rsid w:val="0DA818D7"/>
    <w:rsid w:val="0E0C8D35"/>
    <w:rsid w:val="0E4BD91D"/>
    <w:rsid w:val="0E7CEB76"/>
    <w:rsid w:val="0E8E3671"/>
    <w:rsid w:val="0EB47CF8"/>
    <w:rsid w:val="0ECD69E8"/>
    <w:rsid w:val="0F02F595"/>
    <w:rsid w:val="0F25CEBC"/>
    <w:rsid w:val="0F5C3D07"/>
    <w:rsid w:val="0F669F5E"/>
    <w:rsid w:val="0F7F5FD2"/>
    <w:rsid w:val="0FB6FF9C"/>
    <w:rsid w:val="0FD547B8"/>
    <w:rsid w:val="10110091"/>
    <w:rsid w:val="102B1CF5"/>
    <w:rsid w:val="103DE1E2"/>
    <w:rsid w:val="10453EF1"/>
    <w:rsid w:val="104EE597"/>
    <w:rsid w:val="10C4A736"/>
    <w:rsid w:val="10CF8214"/>
    <w:rsid w:val="1100B5EE"/>
    <w:rsid w:val="116A4950"/>
    <w:rsid w:val="118B21F7"/>
    <w:rsid w:val="11C457CE"/>
    <w:rsid w:val="11CABE85"/>
    <w:rsid w:val="11D8B5DA"/>
    <w:rsid w:val="1215FE84"/>
    <w:rsid w:val="1218C34B"/>
    <w:rsid w:val="121AFCF3"/>
    <w:rsid w:val="1226602F"/>
    <w:rsid w:val="127E8FD9"/>
    <w:rsid w:val="12BB083F"/>
    <w:rsid w:val="12EE39C0"/>
    <w:rsid w:val="12F81DC6"/>
    <w:rsid w:val="13642706"/>
    <w:rsid w:val="1375F703"/>
    <w:rsid w:val="13C49A7B"/>
    <w:rsid w:val="142B0C74"/>
    <w:rsid w:val="1465DF94"/>
    <w:rsid w:val="1478FC89"/>
    <w:rsid w:val="150AFC43"/>
    <w:rsid w:val="152257C0"/>
    <w:rsid w:val="156C6CE3"/>
    <w:rsid w:val="159FF519"/>
    <w:rsid w:val="15A5C837"/>
    <w:rsid w:val="15A7F2FF"/>
    <w:rsid w:val="15AB20C6"/>
    <w:rsid w:val="15C3D3B1"/>
    <w:rsid w:val="1602505E"/>
    <w:rsid w:val="16381870"/>
    <w:rsid w:val="169EAE02"/>
    <w:rsid w:val="1730CCAD"/>
    <w:rsid w:val="176106B1"/>
    <w:rsid w:val="178A859F"/>
    <w:rsid w:val="17D29F8F"/>
    <w:rsid w:val="180FAC6B"/>
    <w:rsid w:val="18641A43"/>
    <w:rsid w:val="186A27E7"/>
    <w:rsid w:val="187B15D9"/>
    <w:rsid w:val="18D867F9"/>
    <w:rsid w:val="192699B6"/>
    <w:rsid w:val="19710CD8"/>
    <w:rsid w:val="19CEDD1A"/>
    <w:rsid w:val="1B3ED1F8"/>
    <w:rsid w:val="1BAE37F2"/>
    <w:rsid w:val="1BB29288"/>
    <w:rsid w:val="1BC8852B"/>
    <w:rsid w:val="1BE51837"/>
    <w:rsid w:val="1C492A92"/>
    <w:rsid w:val="1C97B650"/>
    <w:rsid w:val="1CB2A914"/>
    <w:rsid w:val="1D2F4868"/>
    <w:rsid w:val="1D40B81E"/>
    <w:rsid w:val="1D4EE490"/>
    <w:rsid w:val="1DC41902"/>
    <w:rsid w:val="1E79DEAD"/>
    <w:rsid w:val="1E92D8C4"/>
    <w:rsid w:val="1EE95C96"/>
    <w:rsid w:val="1F2CE3F6"/>
    <w:rsid w:val="1F3EA354"/>
    <w:rsid w:val="1FB90B72"/>
    <w:rsid w:val="20406127"/>
    <w:rsid w:val="2115CC3B"/>
    <w:rsid w:val="211CEB37"/>
    <w:rsid w:val="21705809"/>
    <w:rsid w:val="21846F99"/>
    <w:rsid w:val="21C0F7BF"/>
    <w:rsid w:val="21D158CE"/>
    <w:rsid w:val="21F1EC24"/>
    <w:rsid w:val="21F2E809"/>
    <w:rsid w:val="224C801A"/>
    <w:rsid w:val="2361B568"/>
    <w:rsid w:val="23918722"/>
    <w:rsid w:val="23AEB72D"/>
    <w:rsid w:val="23BA0A60"/>
    <w:rsid w:val="23E0EF2F"/>
    <w:rsid w:val="23E7A58B"/>
    <w:rsid w:val="240A9EC0"/>
    <w:rsid w:val="241562C6"/>
    <w:rsid w:val="24187850"/>
    <w:rsid w:val="2443BB6D"/>
    <w:rsid w:val="24670BBC"/>
    <w:rsid w:val="24B68AD4"/>
    <w:rsid w:val="24CB41DF"/>
    <w:rsid w:val="24EBB874"/>
    <w:rsid w:val="2636D94B"/>
    <w:rsid w:val="26465502"/>
    <w:rsid w:val="2662FAEF"/>
    <w:rsid w:val="2678F476"/>
    <w:rsid w:val="26961093"/>
    <w:rsid w:val="27026386"/>
    <w:rsid w:val="271467D0"/>
    <w:rsid w:val="27546573"/>
    <w:rsid w:val="27A7FBCA"/>
    <w:rsid w:val="27CEA4D0"/>
    <w:rsid w:val="285870E2"/>
    <w:rsid w:val="288DADC4"/>
    <w:rsid w:val="28FA1E91"/>
    <w:rsid w:val="2926B55F"/>
    <w:rsid w:val="299FDD1C"/>
    <w:rsid w:val="29DD1C38"/>
    <w:rsid w:val="2A2F6D86"/>
    <w:rsid w:val="2A44EE1E"/>
    <w:rsid w:val="2A4A5FD3"/>
    <w:rsid w:val="2A94B095"/>
    <w:rsid w:val="2BCA31DE"/>
    <w:rsid w:val="2C7CE4ED"/>
    <w:rsid w:val="2CB0FD5D"/>
    <w:rsid w:val="2CB5BFD6"/>
    <w:rsid w:val="2D01CC41"/>
    <w:rsid w:val="2D310D6B"/>
    <w:rsid w:val="2D3EDFAA"/>
    <w:rsid w:val="2D4DE95B"/>
    <w:rsid w:val="2DD2B069"/>
    <w:rsid w:val="2DE7787D"/>
    <w:rsid w:val="2DEA67D4"/>
    <w:rsid w:val="2DF6F628"/>
    <w:rsid w:val="2E75C1A1"/>
    <w:rsid w:val="2EE746AC"/>
    <w:rsid w:val="2F1FCB40"/>
    <w:rsid w:val="2F287ECE"/>
    <w:rsid w:val="2F57E9F6"/>
    <w:rsid w:val="2F8B61DC"/>
    <w:rsid w:val="2FF6B2EF"/>
    <w:rsid w:val="300AAD99"/>
    <w:rsid w:val="30454FAE"/>
    <w:rsid w:val="304EC3C4"/>
    <w:rsid w:val="306AEDD2"/>
    <w:rsid w:val="30DB184C"/>
    <w:rsid w:val="30E1F288"/>
    <w:rsid w:val="3100296C"/>
    <w:rsid w:val="314E7939"/>
    <w:rsid w:val="31F9294A"/>
    <w:rsid w:val="320A7C93"/>
    <w:rsid w:val="322226BD"/>
    <w:rsid w:val="323C2BB6"/>
    <w:rsid w:val="329FEB92"/>
    <w:rsid w:val="32A71878"/>
    <w:rsid w:val="32C447D1"/>
    <w:rsid w:val="3379FB6E"/>
    <w:rsid w:val="338DE5B0"/>
    <w:rsid w:val="34306EAE"/>
    <w:rsid w:val="3479578E"/>
    <w:rsid w:val="3498EC4B"/>
    <w:rsid w:val="34B3597E"/>
    <w:rsid w:val="34F27E16"/>
    <w:rsid w:val="360AFB2F"/>
    <w:rsid w:val="3665158F"/>
    <w:rsid w:val="36A4D7DA"/>
    <w:rsid w:val="36B06487"/>
    <w:rsid w:val="37043812"/>
    <w:rsid w:val="3788F04A"/>
    <w:rsid w:val="37C805B9"/>
    <w:rsid w:val="37FDA715"/>
    <w:rsid w:val="37FFB207"/>
    <w:rsid w:val="389891BA"/>
    <w:rsid w:val="389B5D35"/>
    <w:rsid w:val="389E30E2"/>
    <w:rsid w:val="38D593B0"/>
    <w:rsid w:val="38FA0AD1"/>
    <w:rsid w:val="39046305"/>
    <w:rsid w:val="3948178A"/>
    <w:rsid w:val="3953AEB1"/>
    <w:rsid w:val="395D7B53"/>
    <w:rsid w:val="3989E09C"/>
    <w:rsid w:val="3995C571"/>
    <w:rsid w:val="39D0D371"/>
    <w:rsid w:val="3A20A2DA"/>
    <w:rsid w:val="3A4274F6"/>
    <w:rsid w:val="3A4D3FAD"/>
    <w:rsid w:val="3AD279A5"/>
    <w:rsid w:val="3B2A68BE"/>
    <w:rsid w:val="3B783632"/>
    <w:rsid w:val="3BAA196D"/>
    <w:rsid w:val="3BD50CAE"/>
    <w:rsid w:val="3C1CBA97"/>
    <w:rsid w:val="3C4BD3DD"/>
    <w:rsid w:val="3C8ECA8F"/>
    <w:rsid w:val="3CB07BD4"/>
    <w:rsid w:val="3D836AAF"/>
    <w:rsid w:val="3D9BAEFD"/>
    <w:rsid w:val="3DE3292C"/>
    <w:rsid w:val="3E6C5295"/>
    <w:rsid w:val="3EBE9F4F"/>
    <w:rsid w:val="3F0FFD00"/>
    <w:rsid w:val="3F2EFA72"/>
    <w:rsid w:val="3F3C5BA8"/>
    <w:rsid w:val="3FC45405"/>
    <w:rsid w:val="3FD9ACB3"/>
    <w:rsid w:val="3FF2652F"/>
    <w:rsid w:val="3FFF8E64"/>
    <w:rsid w:val="403A802F"/>
    <w:rsid w:val="41570B1A"/>
    <w:rsid w:val="417E87B8"/>
    <w:rsid w:val="42550A77"/>
    <w:rsid w:val="4289EF06"/>
    <w:rsid w:val="430D67D6"/>
    <w:rsid w:val="436F5FC5"/>
    <w:rsid w:val="43B13500"/>
    <w:rsid w:val="43CD4C59"/>
    <w:rsid w:val="44457457"/>
    <w:rsid w:val="444DFE97"/>
    <w:rsid w:val="44A1BDF1"/>
    <w:rsid w:val="44BCC9AB"/>
    <w:rsid w:val="44E49C5E"/>
    <w:rsid w:val="44FB8D38"/>
    <w:rsid w:val="45231943"/>
    <w:rsid w:val="459E6748"/>
    <w:rsid w:val="45A9D22F"/>
    <w:rsid w:val="45A9D6B7"/>
    <w:rsid w:val="45D2AF7A"/>
    <w:rsid w:val="460D066E"/>
    <w:rsid w:val="465B021E"/>
    <w:rsid w:val="47024310"/>
    <w:rsid w:val="470C39E8"/>
    <w:rsid w:val="4732D139"/>
    <w:rsid w:val="473357A5"/>
    <w:rsid w:val="47BF77EC"/>
    <w:rsid w:val="489FA723"/>
    <w:rsid w:val="48D9F86F"/>
    <w:rsid w:val="48DEDAFF"/>
    <w:rsid w:val="49016C28"/>
    <w:rsid w:val="493F67FD"/>
    <w:rsid w:val="4A340AD4"/>
    <w:rsid w:val="4A5506F9"/>
    <w:rsid w:val="4A6686B9"/>
    <w:rsid w:val="4AAA7BE5"/>
    <w:rsid w:val="4AD0FCEB"/>
    <w:rsid w:val="4B00B5A3"/>
    <w:rsid w:val="4B121617"/>
    <w:rsid w:val="4B2A2CE3"/>
    <w:rsid w:val="4B32A6FD"/>
    <w:rsid w:val="4B7A358A"/>
    <w:rsid w:val="4B863EC0"/>
    <w:rsid w:val="4BC0DEC2"/>
    <w:rsid w:val="4C0AB2E0"/>
    <w:rsid w:val="4C234388"/>
    <w:rsid w:val="4C33FB92"/>
    <w:rsid w:val="4C9F74E8"/>
    <w:rsid w:val="4D875BE1"/>
    <w:rsid w:val="4DC90632"/>
    <w:rsid w:val="4E150C62"/>
    <w:rsid w:val="4E70B4C1"/>
    <w:rsid w:val="4ED6A13C"/>
    <w:rsid w:val="4EDEA067"/>
    <w:rsid w:val="4F3B07D9"/>
    <w:rsid w:val="4F40FC02"/>
    <w:rsid w:val="4F886629"/>
    <w:rsid w:val="4FB31ED5"/>
    <w:rsid w:val="502A85CB"/>
    <w:rsid w:val="502C1883"/>
    <w:rsid w:val="506375B0"/>
    <w:rsid w:val="506E25BF"/>
    <w:rsid w:val="512E4347"/>
    <w:rsid w:val="51522A17"/>
    <w:rsid w:val="5163CAFD"/>
    <w:rsid w:val="516C00D1"/>
    <w:rsid w:val="51D35BF5"/>
    <w:rsid w:val="526DAF85"/>
    <w:rsid w:val="52B40AB9"/>
    <w:rsid w:val="52DE6476"/>
    <w:rsid w:val="538F1103"/>
    <w:rsid w:val="53A53E1F"/>
    <w:rsid w:val="53AB9A78"/>
    <w:rsid w:val="53E2C4F2"/>
    <w:rsid w:val="5403308D"/>
    <w:rsid w:val="545275FE"/>
    <w:rsid w:val="5455C5B7"/>
    <w:rsid w:val="54649076"/>
    <w:rsid w:val="548EE380"/>
    <w:rsid w:val="54E9E17C"/>
    <w:rsid w:val="551CA97A"/>
    <w:rsid w:val="5538AB14"/>
    <w:rsid w:val="558E723C"/>
    <w:rsid w:val="5592730F"/>
    <w:rsid w:val="55AA695B"/>
    <w:rsid w:val="55BB2DB4"/>
    <w:rsid w:val="560FBE2D"/>
    <w:rsid w:val="56EE40BA"/>
    <w:rsid w:val="5714CF62"/>
    <w:rsid w:val="5747CF2E"/>
    <w:rsid w:val="57F08A6F"/>
    <w:rsid w:val="57FCAF69"/>
    <w:rsid w:val="5801BAE3"/>
    <w:rsid w:val="5807E9A4"/>
    <w:rsid w:val="58274E6F"/>
    <w:rsid w:val="58344089"/>
    <w:rsid w:val="5873D373"/>
    <w:rsid w:val="58A7ACB6"/>
    <w:rsid w:val="58A9CBC2"/>
    <w:rsid w:val="58D4E5AA"/>
    <w:rsid w:val="58DEED6D"/>
    <w:rsid w:val="58EBDB3D"/>
    <w:rsid w:val="58F6500C"/>
    <w:rsid w:val="5945ABE8"/>
    <w:rsid w:val="594B190A"/>
    <w:rsid w:val="59959E0A"/>
    <w:rsid w:val="5995C6C9"/>
    <w:rsid w:val="59EF6749"/>
    <w:rsid w:val="59F5D3C9"/>
    <w:rsid w:val="5A59E713"/>
    <w:rsid w:val="5A999EAF"/>
    <w:rsid w:val="5AB32E0B"/>
    <w:rsid w:val="5AFCF9C2"/>
    <w:rsid w:val="5B7248D6"/>
    <w:rsid w:val="5BA480BA"/>
    <w:rsid w:val="5BAF0C79"/>
    <w:rsid w:val="5BC8FD36"/>
    <w:rsid w:val="5BD8D00E"/>
    <w:rsid w:val="5C247FD3"/>
    <w:rsid w:val="5C480321"/>
    <w:rsid w:val="5C77BAF9"/>
    <w:rsid w:val="5D363856"/>
    <w:rsid w:val="5D6C10EE"/>
    <w:rsid w:val="5DA4F6A9"/>
    <w:rsid w:val="5DC6ED5C"/>
    <w:rsid w:val="5E268202"/>
    <w:rsid w:val="5E823FA9"/>
    <w:rsid w:val="5E851C6F"/>
    <w:rsid w:val="5F8A91AE"/>
    <w:rsid w:val="5F8E4465"/>
    <w:rsid w:val="5F9468C8"/>
    <w:rsid w:val="5FC48DA2"/>
    <w:rsid w:val="5FE7C405"/>
    <w:rsid w:val="607DDAB7"/>
    <w:rsid w:val="60C6BC6B"/>
    <w:rsid w:val="61B181D9"/>
    <w:rsid w:val="61E85874"/>
    <w:rsid w:val="61EF0FD0"/>
    <w:rsid w:val="620EA517"/>
    <w:rsid w:val="6212EEAF"/>
    <w:rsid w:val="621AD7A9"/>
    <w:rsid w:val="621D21C2"/>
    <w:rsid w:val="621F34F5"/>
    <w:rsid w:val="6232BC8E"/>
    <w:rsid w:val="623FACF5"/>
    <w:rsid w:val="625F2F94"/>
    <w:rsid w:val="636F93BD"/>
    <w:rsid w:val="637FBCAD"/>
    <w:rsid w:val="63A12DE6"/>
    <w:rsid w:val="63AC491A"/>
    <w:rsid w:val="63E9793F"/>
    <w:rsid w:val="63EF7C55"/>
    <w:rsid w:val="641B0BA1"/>
    <w:rsid w:val="646A8BBB"/>
    <w:rsid w:val="64904A29"/>
    <w:rsid w:val="64CA251D"/>
    <w:rsid w:val="64CBBB0F"/>
    <w:rsid w:val="651D1782"/>
    <w:rsid w:val="654D5BE4"/>
    <w:rsid w:val="65633C55"/>
    <w:rsid w:val="659E8A6E"/>
    <w:rsid w:val="65C47BA9"/>
    <w:rsid w:val="662970AF"/>
    <w:rsid w:val="6635AA81"/>
    <w:rsid w:val="672EF0B0"/>
    <w:rsid w:val="674DFBED"/>
    <w:rsid w:val="675E90E8"/>
    <w:rsid w:val="67889168"/>
    <w:rsid w:val="67F453EA"/>
    <w:rsid w:val="683E790F"/>
    <w:rsid w:val="6848E383"/>
    <w:rsid w:val="6864D6BF"/>
    <w:rsid w:val="6874A131"/>
    <w:rsid w:val="68815D4E"/>
    <w:rsid w:val="68AD884F"/>
    <w:rsid w:val="691B20A4"/>
    <w:rsid w:val="692FFEF1"/>
    <w:rsid w:val="6952E29C"/>
    <w:rsid w:val="69B80DDB"/>
    <w:rsid w:val="69C61CE2"/>
    <w:rsid w:val="69E83F92"/>
    <w:rsid w:val="6BC25E76"/>
    <w:rsid w:val="6BE68FD0"/>
    <w:rsid w:val="6C42E629"/>
    <w:rsid w:val="6C79E476"/>
    <w:rsid w:val="6C93C8B1"/>
    <w:rsid w:val="6D04EE12"/>
    <w:rsid w:val="6D723677"/>
    <w:rsid w:val="6D93FA5C"/>
    <w:rsid w:val="6DBBC441"/>
    <w:rsid w:val="6DFCAA2E"/>
    <w:rsid w:val="6E5AECC7"/>
    <w:rsid w:val="6E6CD709"/>
    <w:rsid w:val="6EA6128B"/>
    <w:rsid w:val="6EC8F122"/>
    <w:rsid w:val="6ED6794F"/>
    <w:rsid w:val="6ED84F44"/>
    <w:rsid w:val="6F346C7E"/>
    <w:rsid w:val="6F69078F"/>
    <w:rsid w:val="6F96BAF8"/>
    <w:rsid w:val="6FEF2197"/>
    <w:rsid w:val="6FEFB1A5"/>
    <w:rsid w:val="704C20AC"/>
    <w:rsid w:val="70520F1D"/>
    <w:rsid w:val="7066209F"/>
    <w:rsid w:val="7071B7C4"/>
    <w:rsid w:val="707A7913"/>
    <w:rsid w:val="70CA6F44"/>
    <w:rsid w:val="70D506E8"/>
    <w:rsid w:val="70E0BAEA"/>
    <w:rsid w:val="71089E6C"/>
    <w:rsid w:val="714A7EB5"/>
    <w:rsid w:val="7170B271"/>
    <w:rsid w:val="717B6D4D"/>
    <w:rsid w:val="71CBF0E2"/>
    <w:rsid w:val="727EB89F"/>
    <w:rsid w:val="72EE576F"/>
    <w:rsid w:val="72F8CA4C"/>
    <w:rsid w:val="73156D17"/>
    <w:rsid w:val="734B89D1"/>
    <w:rsid w:val="73D03658"/>
    <w:rsid w:val="741A0A24"/>
    <w:rsid w:val="744B8AD5"/>
    <w:rsid w:val="7474FA5B"/>
    <w:rsid w:val="74C32B36"/>
    <w:rsid w:val="74E64E0D"/>
    <w:rsid w:val="7516616A"/>
    <w:rsid w:val="75209071"/>
    <w:rsid w:val="76298F45"/>
    <w:rsid w:val="762BC9AF"/>
    <w:rsid w:val="766782E3"/>
    <w:rsid w:val="767DCA7D"/>
    <w:rsid w:val="76E3EA72"/>
    <w:rsid w:val="7701E157"/>
    <w:rsid w:val="7710D916"/>
    <w:rsid w:val="776E66C1"/>
    <w:rsid w:val="77D5A9BB"/>
    <w:rsid w:val="78173E70"/>
    <w:rsid w:val="784BFDE4"/>
    <w:rsid w:val="78BC9FED"/>
    <w:rsid w:val="78D2035E"/>
    <w:rsid w:val="791769F6"/>
    <w:rsid w:val="79316948"/>
    <w:rsid w:val="796E12C1"/>
    <w:rsid w:val="797E51CC"/>
    <w:rsid w:val="79954CF2"/>
    <w:rsid w:val="79C6ACE8"/>
    <w:rsid w:val="79C6E79D"/>
    <w:rsid w:val="79D56181"/>
    <w:rsid w:val="79F3CBAF"/>
    <w:rsid w:val="7A19DD51"/>
    <w:rsid w:val="7A248FE8"/>
    <w:rsid w:val="7A6ACBD8"/>
    <w:rsid w:val="7A7943EB"/>
    <w:rsid w:val="7A7E8343"/>
    <w:rsid w:val="7B05974F"/>
    <w:rsid w:val="7B08F1AC"/>
    <w:rsid w:val="7B0EEF95"/>
    <w:rsid w:val="7B36D824"/>
    <w:rsid w:val="7B419769"/>
    <w:rsid w:val="7B7E4A1A"/>
    <w:rsid w:val="7BD9A85A"/>
    <w:rsid w:val="7BDCCD59"/>
    <w:rsid w:val="7BEF93F6"/>
    <w:rsid w:val="7C1FC010"/>
    <w:rsid w:val="7C360445"/>
    <w:rsid w:val="7CA591FD"/>
    <w:rsid w:val="7CDA4879"/>
    <w:rsid w:val="7CDAFFF4"/>
    <w:rsid w:val="7D22D989"/>
    <w:rsid w:val="7D22DF07"/>
    <w:rsid w:val="7D5AC93D"/>
    <w:rsid w:val="7DE26FEF"/>
    <w:rsid w:val="7E7DAF2C"/>
    <w:rsid w:val="7EB6E589"/>
    <w:rsid w:val="7EEFFFF7"/>
    <w:rsid w:val="7FD5D8C2"/>
    <w:rsid w:val="7FFB8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7CADDD"/>
  <w14:defaultImageDpi w14:val="330"/>
  <w15:docId w15:val="{41870852-2A9C-4FE3-BAD6-73D0BA2D0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rial_DLCDStyleGuide"/>
    <w:qFormat/>
    <w:rsid w:val="00CB0237"/>
    <w:pPr>
      <w:spacing w:after="160" w:line="259" w:lineRule="auto"/>
    </w:pPr>
    <w:rPr>
      <w:rFonts w:ascii="Arial" w:eastAsiaTheme="minorHAnsi" w:hAnsi="Arial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237"/>
    <w:pPr>
      <w:pBdr>
        <w:top w:val="single" w:sz="8" w:space="4" w:color="002F86" w:themeColor="text1"/>
        <w:left w:val="single" w:sz="8" w:space="4" w:color="002F86" w:themeColor="text1"/>
        <w:bottom w:val="single" w:sz="8" w:space="4" w:color="002F86" w:themeColor="text1"/>
        <w:right w:val="single" w:sz="8" w:space="4" w:color="002F86" w:themeColor="text1"/>
      </w:pBdr>
      <w:shd w:val="clear" w:color="auto" w:fill="002F86" w:themeFill="text1"/>
      <w:outlineLvl w:val="0"/>
    </w:pPr>
    <w:rPr>
      <w:b/>
      <w:color w:val="FFFFFF" w:themeColor="background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0237"/>
    <w:pPr>
      <w:keepNext/>
      <w:keepLines/>
      <w:pBdr>
        <w:bottom w:val="single" w:sz="4" w:space="1" w:color="002F86" w:themeColor="text1"/>
      </w:pBdr>
      <w:spacing w:before="240" w:after="80"/>
      <w:outlineLvl w:val="1"/>
    </w:pPr>
    <w:rPr>
      <w:rFonts w:eastAsiaTheme="majorEastAsia" w:cs="Arial"/>
      <w:b/>
      <w:color w:val="002F87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0237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002F86"/>
      <w:sz w:val="32"/>
      <w:szCs w:val="32"/>
    </w:rPr>
  </w:style>
  <w:style w:type="paragraph" w:styleId="Heading4">
    <w:name w:val="heading 4"/>
    <w:basedOn w:val="Heading5"/>
    <w:next w:val="Normal"/>
    <w:link w:val="Heading4Char"/>
    <w:uiPriority w:val="9"/>
    <w:unhideWhenUsed/>
    <w:qFormat/>
    <w:rsid w:val="00CB0237"/>
    <w:pPr>
      <w:outlineLvl w:val="3"/>
    </w:pPr>
    <w:rPr>
      <w:b w:val="0"/>
      <w:i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B0237"/>
    <w:pPr>
      <w:outlineLvl w:val="4"/>
    </w:pPr>
    <w:rPr>
      <w:rFonts w:eastAsiaTheme="minorEastAsia" w:cs="Arial"/>
      <w:b/>
      <w:bCs/>
      <w:color w:val="002F86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CB0237"/>
    <w:pPr>
      <w:spacing w:line="276" w:lineRule="auto"/>
      <w:outlineLvl w:val="5"/>
    </w:pPr>
    <w:rPr>
      <w:rFonts w:eastAsia="Aptos" w:cs="Arial"/>
      <w:b/>
      <w:bCs/>
      <w:i/>
      <w:iCs/>
      <w:color w:val="57595C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CB0237"/>
    <w:pPr>
      <w:keepNext/>
      <w:keepLines/>
      <w:spacing w:before="40"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Heading7"/>
    <w:next w:val="Normal"/>
    <w:link w:val="Heading8Char"/>
    <w:uiPriority w:val="9"/>
    <w:unhideWhenUsed/>
    <w:qFormat/>
    <w:rsid w:val="00CB0237"/>
    <w:pPr>
      <w:keepNext w:val="0"/>
      <w:keepLines w:val="0"/>
      <w:spacing w:before="80" w:after="40"/>
      <w:outlineLvl w:val="7"/>
    </w:pPr>
    <w:rPr>
      <w:rFonts w:eastAsiaTheme="minorHAnsi" w:cstheme="minorBidi"/>
      <w:iCs w:val="0"/>
      <w:color w:val="008465" w:themeColor="accent2" w:themeShade="BF"/>
    </w:rPr>
  </w:style>
  <w:style w:type="paragraph" w:styleId="Heading9">
    <w:name w:val="heading 9"/>
    <w:aliases w:val="Captions"/>
    <w:basedOn w:val="Heading8"/>
    <w:next w:val="Normal"/>
    <w:link w:val="Heading9Char"/>
    <w:uiPriority w:val="9"/>
    <w:unhideWhenUsed/>
    <w:qFormat/>
    <w:rsid w:val="00CB0237"/>
    <w:pPr>
      <w:contextualSpacing/>
      <w:outlineLvl w:val="8"/>
    </w:pPr>
    <w:rPr>
      <w:i w:val="0"/>
      <w:color w:val="82858A" w:themeColor="background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SanSerifFont">
    <w:name w:val="Normal San Serif Font"/>
    <w:pPr>
      <w:spacing w:after="180"/>
    </w:pPr>
    <w:rPr>
      <w:rFonts w:ascii="Arial" w:eastAsia="Times" w:hAnsi="Arial"/>
    </w:rPr>
  </w:style>
  <w:style w:type="paragraph" w:customStyle="1" w:styleId="Bullet0">
    <w:name w:val="Bullet"/>
    <w:basedOn w:val="Normal"/>
    <w:pPr>
      <w:numPr>
        <w:numId w:val="3"/>
      </w:numPr>
      <w:spacing w:after="120"/>
    </w:pPr>
  </w:style>
  <w:style w:type="paragraph" w:customStyle="1" w:styleId="CommentInternal">
    <w:name w:val="Comment Internal"/>
    <w:basedOn w:val="Normal"/>
    <w:pPr>
      <w:spacing w:before="60" w:after="60"/>
      <w:ind w:left="864" w:right="864"/>
    </w:pPr>
    <w:rPr>
      <w:rFonts w:ascii="Geneva" w:eastAsia="Times" w:hAnsi="Geneva"/>
      <w:color w:val="FF0000"/>
      <w:sz w:val="20"/>
    </w:rPr>
  </w:style>
  <w:style w:type="paragraph" w:customStyle="1" w:styleId="CommentClient">
    <w:name w:val="Comment Client"/>
    <w:basedOn w:val="CommentInternal"/>
    <w:rPr>
      <w:rFonts w:ascii="Courier New" w:hAnsi="Courier New"/>
      <w:color w:val="0000FF"/>
    </w:rPr>
  </w:style>
  <w:style w:type="paragraph" w:styleId="CommentText">
    <w:name w:val="annotation text"/>
    <w:link w:val="CommentTextChar"/>
    <w:uiPriority w:val="99"/>
    <w:semiHidden/>
    <w:pPr>
      <w:spacing w:before="60" w:after="60"/>
      <w:ind w:left="1440" w:right="1440"/>
    </w:pPr>
    <w:rPr>
      <w:rFonts w:ascii="Chicago" w:eastAsia="Times" w:hAnsi="Chicago"/>
      <w:color w:val="0000FF"/>
      <w:sz w:val="26"/>
    </w:rPr>
  </w:style>
  <w:style w:type="character" w:styleId="FootnoteReference">
    <w:name w:val="footnote reference"/>
    <w:semiHidden/>
    <w:rsid w:val="00E211B9"/>
    <w:rPr>
      <w:rFonts w:asciiTheme="minorHAnsi" w:hAnsiTheme="minorHAnsi"/>
      <w:position w:val="0"/>
      <w:sz w:val="18"/>
      <w:vertAlign w:val="superscript"/>
    </w:rPr>
  </w:style>
  <w:style w:type="paragraph" w:styleId="FootnoteText">
    <w:name w:val="footnote text"/>
    <w:basedOn w:val="Normal"/>
    <w:semiHidden/>
    <w:qFormat/>
    <w:rsid w:val="003F5443"/>
    <w:pPr>
      <w:spacing w:after="180"/>
    </w:pPr>
    <w:rPr>
      <w:sz w:val="18"/>
    </w:rPr>
  </w:style>
  <w:style w:type="paragraph" w:customStyle="1" w:styleId="HangingIndent">
    <w:name w:val="Hanging Indent"/>
    <w:basedOn w:val="Normal"/>
    <w:pPr>
      <w:ind w:left="720" w:hanging="360"/>
    </w:pPr>
  </w:style>
  <w:style w:type="paragraph" w:styleId="Header">
    <w:name w:val="header"/>
    <w:basedOn w:val="NormalSanSerifFont"/>
    <w:rsid w:val="00B10474"/>
    <w:pPr>
      <w:tabs>
        <w:tab w:val="center" w:pos="4680"/>
        <w:tab w:val="right" w:pos="9360"/>
      </w:tabs>
    </w:pPr>
    <w:rPr>
      <w:rFonts w:asciiTheme="majorHAnsi" w:hAnsiTheme="majorHAnsi"/>
      <w:sz w:val="18"/>
    </w:rPr>
  </w:style>
  <w:style w:type="paragraph" w:styleId="Footer">
    <w:name w:val="footer"/>
    <w:basedOn w:val="Normal"/>
    <w:link w:val="FooterChar"/>
    <w:uiPriority w:val="99"/>
    <w:rsid w:val="003B2043"/>
    <w:pPr>
      <w:tabs>
        <w:tab w:val="center" w:pos="4320"/>
        <w:tab w:val="right" w:pos="8640"/>
      </w:tabs>
    </w:pPr>
    <w:rPr>
      <w:sz w:val="18"/>
    </w:rPr>
  </w:style>
  <w:style w:type="character" w:styleId="PageNumber">
    <w:name w:val="page number"/>
    <w:basedOn w:val="DefaultParagraphFont"/>
  </w:style>
  <w:style w:type="paragraph" w:customStyle="1" w:styleId="tabletitle">
    <w:name w:val="table title"/>
    <w:basedOn w:val="Normal"/>
    <w:pPr>
      <w:keepNext/>
      <w:spacing w:before="60" w:after="60"/>
    </w:pPr>
    <w:rPr>
      <w:rFonts w:eastAsia="Times"/>
      <w:b/>
    </w:rPr>
  </w:style>
  <w:style w:type="paragraph" w:customStyle="1" w:styleId="tablesource">
    <w:name w:val="table source"/>
    <w:basedOn w:val="Normal"/>
    <w:pPr>
      <w:keepNext/>
      <w:spacing w:before="60"/>
    </w:pPr>
    <w:rPr>
      <w:rFonts w:eastAsia="Times"/>
      <w:sz w:val="16"/>
    </w:rPr>
  </w:style>
  <w:style w:type="paragraph" w:styleId="NormalWeb">
    <w:name w:val="Normal (Web)"/>
    <w:basedOn w:val="Normal"/>
    <w:uiPriority w:val="99"/>
    <w:semiHidden/>
    <w:unhideWhenUsed/>
    <w:rsid w:val="00432986"/>
    <w:pPr>
      <w:spacing w:before="100" w:beforeAutospacing="1" w:after="100" w:afterAutospacing="1"/>
    </w:pPr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B0237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002F86" w:themeColor="text1"/>
        <w:left w:val="single" w:sz="4" w:space="0" w:color="002F86" w:themeColor="text1"/>
        <w:bottom w:val="single" w:sz="4" w:space="0" w:color="002F86" w:themeColor="text1"/>
        <w:right w:val="single" w:sz="4" w:space="0" w:color="002F86" w:themeColor="text1"/>
        <w:insideH w:val="single" w:sz="4" w:space="0" w:color="002F86" w:themeColor="text1"/>
        <w:insideV w:val="single" w:sz="4" w:space="0" w:color="002F86" w:themeColor="text1"/>
      </w:tblBorders>
    </w:tblPr>
  </w:style>
  <w:style w:type="paragraph" w:customStyle="1" w:styleId="TableText">
    <w:name w:val="Table Text"/>
    <w:next w:val="Normal"/>
    <w:link w:val="TableTextChar"/>
    <w:qFormat/>
    <w:rsid w:val="00F44FA5"/>
    <w:rPr>
      <w:rFonts w:asciiTheme="majorHAnsi" w:hAnsiTheme="majorHAnsi"/>
      <w:sz w:val="24"/>
    </w:rPr>
  </w:style>
  <w:style w:type="paragraph" w:customStyle="1" w:styleId="bullet">
    <w:name w:val="bullet"/>
    <w:basedOn w:val="Normal"/>
    <w:rsid w:val="00CD4863"/>
    <w:pPr>
      <w:numPr>
        <w:numId w:val="4"/>
      </w:numPr>
      <w:spacing w:after="120"/>
    </w:pPr>
    <w:rPr>
      <w:rFonts w:ascii="Garamond" w:hAnsi="Garamond" w:cs="Arial"/>
    </w:rPr>
  </w:style>
  <w:style w:type="character" w:styleId="Hyperlink">
    <w:name w:val="Hyperlink"/>
    <w:uiPriority w:val="99"/>
    <w:unhideWhenUsed/>
    <w:rsid w:val="00514676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46C25"/>
    <w:rPr>
      <w:color w:val="800080"/>
      <w:u w:val="single"/>
    </w:rPr>
  </w:style>
  <w:style w:type="paragraph" w:styleId="BodyText">
    <w:name w:val="Body Text"/>
    <w:basedOn w:val="Normal"/>
    <w:link w:val="BodyTextChar"/>
    <w:rsid w:val="00EE42CC"/>
    <w:pPr>
      <w:spacing w:after="0"/>
    </w:pPr>
    <w:rPr>
      <w:rFonts w:ascii="Times" w:eastAsia="Times" w:hAnsi="Times"/>
      <w:sz w:val="28"/>
      <w:lang w:eastAsia="zh-CN"/>
    </w:rPr>
  </w:style>
  <w:style w:type="character" w:customStyle="1" w:styleId="BodyTextChar">
    <w:name w:val="Body Text Char"/>
    <w:link w:val="BodyText"/>
    <w:rsid w:val="00EE42CC"/>
    <w:rPr>
      <w:rFonts w:ascii="Times" w:eastAsia="Times" w:hAnsi="Times"/>
      <w:sz w:val="2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081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081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E94081"/>
    <w:pPr>
      <w:autoSpaceDE w:val="0"/>
      <w:autoSpaceDN w:val="0"/>
      <w:adjustRightInd w:val="0"/>
    </w:pPr>
    <w:rPr>
      <w:rFonts w:ascii="Franklin Gothic Book" w:eastAsiaTheme="minorEastAsia" w:hAnsi="Franklin Gothic Book" w:cs="Franklin Gothic Book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9408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B0237"/>
    <w:rPr>
      <w:rFonts w:ascii="Arial" w:eastAsiaTheme="minorHAnsi" w:hAnsi="Arial" w:cstheme="minorBidi"/>
      <w:b/>
      <w:color w:val="FFFFFF" w:themeColor="background1"/>
      <w:sz w:val="40"/>
      <w:szCs w:val="40"/>
      <w:shd w:val="clear" w:color="auto" w:fill="002F86" w:themeFill="text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16942"/>
    <w:pPr>
      <w:spacing w:after="0"/>
    </w:pPr>
    <w:rPr>
      <w:rFonts w:ascii="Times New Roman" w:hAnsi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16942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qFormat/>
    <w:rsid w:val="002C10EF"/>
    <w:pPr>
      <w:spacing w:after="18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73F46"/>
    <w:rPr>
      <w:rFonts w:asciiTheme="majorHAnsi" w:hAnsiTheme="majorHAnsi"/>
    </w:rPr>
  </w:style>
  <w:style w:type="character" w:styleId="EndnoteReference">
    <w:name w:val="endnote reference"/>
    <w:uiPriority w:val="99"/>
    <w:unhideWhenUsed/>
    <w:rsid w:val="001A42E3"/>
    <w:rPr>
      <w:rFonts w:asciiTheme="minorHAnsi" w:hAnsiTheme="minorHAnsi"/>
      <w:sz w:val="18"/>
      <w:vertAlign w:val="superscript"/>
    </w:rPr>
  </w:style>
  <w:style w:type="paragraph" w:customStyle="1" w:styleId="Source">
    <w:name w:val="Source"/>
    <w:basedOn w:val="Normal"/>
    <w:next w:val="Normal"/>
    <w:link w:val="SourceChar"/>
    <w:qFormat/>
    <w:rsid w:val="00F44FA5"/>
    <w:rPr>
      <w:sz w:val="20"/>
    </w:rPr>
  </w:style>
  <w:style w:type="character" w:customStyle="1" w:styleId="SourceChar">
    <w:name w:val="Source Char"/>
    <w:basedOn w:val="DefaultParagraphFont"/>
    <w:link w:val="Source"/>
    <w:rsid w:val="00F94958"/>
    <w:rPr>
      <w:rFonts w:asciiTheme="majorHAnsi" w:hAnsiTheme="majorHAnsi"/>
    </w:rPr>
  </w:style>
  <w:style w:type="paragraph" w:styleId="Title">
    <w:name w:val="Title"/>
    <w:basedOn w:val="Normal"/>
    <w:next w:val="Normal"/>
    <w:link w:val="TitleChar"/>
    <w:uiPriority w:val="10"/>
    <w:rsid w:val="00252F41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F41"/>
    <w:rPr>
      <w:rFonts w:ascii="Chicago" w:eastAsia="Times" w:hAnsi="Chicago"/>
      <w:color w:val="0000FF"/>
      <w:sz w:val="26"/>
    </w:rPr>
  </w:style>
  <w:style w:type="paragraph" w:styleId="BlockText">
    <w:name w:val="Block Text"/>
    <w:basedOn w:val="Normal"/>
    <w:uiPriority w:val="99"/>
    <w:semiHidden/>
    <w:unhideWhenUsed/>
    <w:rsid w:val="00B54B71"/>
    <w:pPr>
      <w:ind w:left="1152" w:right="1152"/>
    </w:pPr>
    <w:rPr>
      <w:rFonts w:asciiTheme="minorHAnsi" w:eastAsiaTheme="minorEastAsia" w:hAnsiTheme="minorHAnsi"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27DC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DC3"/>
    <w:pPr>
      <w:spacing w:before="0" w:after="240"/>
      <w:ind w:left="0" w:right="0"/>
    </w:pPr>
    <w:rPr>
      <w:rFonts w:asciiTheme="majorHAnsi" w:eastAsia="Times New Roman" w:hAnsiTheme="majorHAnsi"/>
      <w:b/>
      <w:bCs/>
      <w:color w:val="auto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DC3"/>
    <w:rPr>
      <w:rFonts w:asciiTheme="majorHAnsi" w:eastAsia="Times" w:hAnsiTheme="majorHAnsi"/>
      <w:b/>
      <w:bCs/>
      <w:color w:val="0000FF"/>
      <w:sz w:val="26"/>
    </w:rPr>
  </w:style>
  <w:style w:type="character" w:customStyle="1" w:styleId="TableTextChar">
    <w:name w:val="Table Text Char"/>
    <w:basedOn w:val="DefaultParagraphFont"/>
    <w:link w:val="TableText"/>
    <w:rsid w:val="008E4A37"/>
    <w:rPr>
      <w:rFonts w:asciiTheme="majorHAnsi" w:hAnsiTheme="majorHAnsi"/>
      <w:sz w:val="24"/>
    </w:rPr>
  </w:style>
  <w:style w:type="table" w:styleId="GridTable2">
    <w:name w:val="Grid Table 2"/>
    <w:basedOn w:val="TableNormal"/>
    <w:uiPriority w:val="47"/>
    <w:rsid w:val="009B088D"/>
    <w:tblPr>
      <w:tblStyleRowBandSize w:val="1"/>
      <w:tblStyleColBandSize w:val="1"/>
      <w:tblBorders>
        <w:top w:val="single" w:sz="2" w:space="0" w:color="1D6CFF" w:themeColor="text1" w:themeTint="99"/>
        <w:bottom w:val="single" w:sz="2" w:space="0" w:color="1D6CFF" w:themeColor="text1" w:themeTint="99"/>
        <w:insideH w:val="single" w:sz="2" w:space="0" w:color="1D6CFF" w:themeColor="text1" w:themeTint="99"/>
        <w:insideV w:val="single" w:sz="2" w:space="0" w:color="1D6CFF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D6CFF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D6CFF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DFF" w:themeFill="text1" w:themeFillTint="33"/>
      </w:tcPr>
    </w:tblStylePr>
    <w:tblStylePr w:type="band1Horz">
      <w:tblPr/>
      <w:tcPr>
        <w:shd w:val="clear" w:color="auto" w:fill="B3CDFF" w:themeFill="text1" w:themeFillTint="33"/>
      </w:tcPr>
    </w:tblStylePr>
  </w:style>
  <w:style w:type="table" w:styleId="GridTable4">
    <w:name w:val="Grid Table 4"/>
    <w:basedOn w:val="TableNormal"/>
    <w:uiPriority w:val="49"/>
    <w:rsid w:val="00CB0237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002F86" w:themeColor="text1"/>
        <w:left w:val="single" w:sz="4" w:space="0" w:color="002F86" w:themeColor="text1"/>
        <w:bottom w:val="single" w:sz="4" w:space="0" w:color="002F86" w:themeColor="text1"/>
        <w:right w:val="single" w:sz="4" w:space="0" w:color="002F86" w:themeColor="text1"/>
        <w:insideH w:val="single" w:sz="4" w:space="0" w:color="002F86" w:themeColor="text1"/>
        <w:insideV w:val="single" w:sz="4" w:space="0" w:color="002F86" w:themeColor="text1"/>
      </w:tblBorders>
    </w:tblPr>
    <w:tcPr>
      <w:tcMar>
        <w:top w:w="144" w:type="dxa"/>
        <w:left w:w="144" w:type="dxa"/>
        <w:bottom w:w="144" w:type="dxa"/>
        <w:right w:w="144" w:type="dxa"/>
      </w:tcMa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F86" w:themeColor="text1"/>
          <w:left w:val="single" w:sz="4" w:space="0" w:color="002F86" w:themeColor="text1"/>
          <w:bottom w:val="nil"/>
          <w:right w:val="single" w:sz="4" w:space="0" w:color="002F86" w:themeColor="text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2F86" w:themeFill="text1"/>
      </w:tcPr>
    </w:tblStylePr>
    <w:tblStylePr w:type="lastRow">
      <w:rPr>
        <w:b/>
        <w:bCs/>
      </w:rPr>
      <w:tblPr/>
      <w:tcPr>
        <w:tcBorders>
          <w:top w:val="double" w:sz="4" w:space="0" w:color="002F8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DFF" w:themeFill="text1" w:themeFillTint="33"/>
      </w:tcPr>
    </w:tblStylePr>
    <w:tblStylePr w:type="band1Horz">
      <w:tblPr/>
      <w:tcPr>
        <w:shd w:val="clear" w:color="auto" w:fill="B3CDFF" w:themeFill="tex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C456E4"/>
    <w:pPr>
      <w:widowControl w:val="0"/>
      <w:autoSpaceDE w:val="0"/>
      <w:autoSpaceDN w:val="0"/>
      <w:spacing w:after="0"/>
    </w:pPr>
    <w:rPr>
      <w:rFonts w:ascii="Arial MT" w:eastAsia="Arial MT" w:hAnsi="Arial MT" w:cs="Arial MT"/>
      <w:sz w:val="22"/>
      <w:szCs w:val="22"/>
    </w:rPr>
  </w:style>
  <w:style w:type="paragraph" w:styleId="Revision">
    <w:name w:val="Revision"/>
    <w:hidden/>
    <w:uiPriority w:val="99"/>
    <w:semiHidden/>
    <w:rsid w:val="00703EDF"/>
    <w:rPr>
      <w:rFonts w:asciiTheme="majorHAnsi" w:hAnsiTheme="majorHAnsi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50B3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D84F9D"/>
    <w:pPr>
      <w:spacing w:after="200"/>
    </w:pPr>
    <w:rPr>
      <w:i/>
      <w:iCs/>
      <w:color w:val="002F86" w:themeColor="text2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9317D6"/>
    <w:rPr>
      <w:color w:val="2B579A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6F6B01"/>
    <w:rPr>
      <w:rFonts w:asciiTheme="majorHAnsi" w:hAnsiTheme="majorHAnsi"/>
      <w:sz w:val="18"/>
    </w:rPr>
  </w:style>
  <w:style w:type="paragraph" w:customStyle="1" w:styleId="CallOutBoxHeader">
    <w:name w:val="Call Out Box Header"/>
    <w:basedOn w:val="Heading4"/>
    <w:link w:val="CallOutBoxHeaderChar"/>
    <w:qFormat/>
    <w:rsid w:val="00CB0237"/>
    <w:pPr>
      <w:spacing w:after="0"/>
    </w:pPr>
    <w:rPr>
      <w:b/>
      <w:color w:val="FFFFFF" w:themeColor="background1"/>
      <w:sz w:val="36"/>
    </w:rPr>
  </w:style>
  <w:style w:type="character" w:customStyle="1" w:styleId="CallOutBoxHeaderChar">
    <w:name w:val="Call Out Box Header Char"/>
    <w:basedOn w:val="DefaultParagraphFont"/>
    <w:link w:val="CallOutBoxHeader"/>
    <w:rsid w:val="00CB0237"/>
    <w:rPr>
      <w:rFonts w:ascii="Arial" w:eastAsiaTheme="minorEastAsia" w:hAnsi="Arial" w:cs="Arial"/>
      <w:b/>
      <w:color w:val="FFFFFF" w:themeColor="background1"/>
      <w:sz w:val="36"/>
      <w:szCs w:val="24"/>
    </w:rPr>
  </w:style>
  <w:style w:type="paragraph" w:customStyle="1" w:styleId="CallOutSubheader">
    <w:name w:val="Call Out Subheader"/>
    <w:basedOn w:val="Heading5"/>
    <w:link w:val="CallOutSubheaderChar"/>
    <w:qFormat/>
    <w:rsid w:val="00CB0237"/>
    <w:rPr>
      <w:b w:val="0"/>
      <w:bCs w:val="0"/>
      <w:i/>
      <w:iCs/>
      <w:sz w:val="28"/>
      <w:szCs w:val="28"/>
    </w:rPr>
  </w:style>
  <w:style w:type="character" w:customStyle="1" w:styleId="CallOutSubheaderChar">
    <w:name w:val="Call Out Subheader Char"/>
    <w:basedOn w:val="DefaultParagraphFont"/>
    <w:link w:val="CallOutSubheader"/>
    <w:rsid w:val="00CB0237"/>
    <w:rPr>
      <w:rFonts w:ascii="Arial" w:eastAsiaTheme="minorEastAsia" w:hAnsi="Arial" w:cs="Arial"/>
      <w:b/>
      <w:bCs/>
      <w:i/>
      <w:iCs/>
      <w:color w:val="002F86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B0237"/>
    <w:rPr>
      <w:rFonts w:ascii="Arial" w:eastAsiaTheme="majorEastAsia" w:hAnsi="Arial" w:cs="Arial"/>
      <w:b/>
      <w:color w:val="002F87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B0237"/>
    <w:rPr>
      <w:rFonts w:ascii="Arial" w:eastAsiaTheme="majorEastAsia" w:hAnsi="Arial" w:cstheme="majorBidi"/>
      <w:b/>
      <w:bCs/>
      <w:color w:val="002F86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CB0237"/>
    <w:rPr>
      <w:rFonts w:ascii="Arial" w:eastAsiaTheme="minorEastAsia" w:hAnsi="Arial" w:cs="Arial"/>
      <w:b/>
      <w:bCs/>
      <w:color w:val="002F86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B0237"/>
    <w:rPr>
      <w:rFonts w:ascii="Arial" w:eastAsiaTheme="minorEastAsia" w:hAnsi="Arial" w:cs="Arial"/>
      <w:bCs/>
      <w:i/>
      <w:color w:val="002F86" w:themeColor="text1"/>
      <w:sz w:val="2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B0237"/>
    <w:rPr>
      <w:rFonts w:ascii="Arial" w:eastAsia="Aptos" w:hAnsi="Arial" w:cs="Arial"/>
      <w:b/>
      <w:bCs/>
      <w:i/>
      <w:iCs/>
      <w:color w:val="57595C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B023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B0237"/>
    <w:rPr>
      <w:rFonts w:ascii="Arial" w:eastAsiaTheme="minorHAnsi" w:hAnsi="Arial" w:cstheme="minorBidi"/>
      <w:i/>
      <w:color w:val="008465" w:themeColor="accent2" w:themeShade="BF"/>
      <w:sz w:val="24"/>
      <w:szCs w:val="24"/>
    </w:rPr>
  </w:style>
  <w:style w:type="character" w:customStyle="1" w:styleId="Heading9Char">
    <w:name w:val="Heading 9 Char"/>
    <w:aliases w:val="Captions Char"/>
    <w:basedOn w:val="DefaultParagraphFont"/>
    <w:link w:val="Heading9"/>
    <w:uiPriority w:val="9"/>
    <w:rsid w:val="00CB0237"/>
    <w:rPr>
      <w:rFonts w:ascii="Arial" w:eastAsiaTheme="minorHAnsi" w:hAnsi="Arial" w:cstheme="minorBidi"/>
      <w:color w:val="82858A" w:themeColor="background2" w:themeShade="BF"/>
      <w:szCs w:val="24"/>
    </w:rPr>
  </w:style>
  <w:style w:type="table" w:styleId="ListTable3-Accent1">
    <w:name w:val="List Table 3 Accent 1"/>
    <w:basedOn w:val="TableNormal"/>
    <w:uiPriority w:val="48"/>
    <w:rsid w:val="00CB0237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61B3E3" w:themeColor="accent1"/>
        <w:left w:val="single" w:sz="4" w:space="0" w:color="61B3E3" w:themeColor="accent1"/>
        <w:bottom w:val="single" w:sz="4" w:space="0" w:color="61B3E3" w:themeColor="accent1"/>
        <w:right w:val="single" w:sz="4" w:space="0" w:color="61B3E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1B3E3" w:themeFill="accent1"/>
      </w:tcPr>
    </w:tblStylePr>
    <w:tblStylePr w:type="lastRow">
      <w:rPr>
        <w:b/>
        <w:bCs/>
      </w:rPr>
      <w:tblPr/>
      <w:tcPr>
        <w:tcBorders>
          <w:top w:val="double" w:sz="4" w:space="0" w:color="61B3E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B3E3" w:themeColor="accent1"/>
          <w:right w:val="single" w:sz="4" w:space="0" w:color="61B3E3" w:themeColor="accent1"/>
        </w:tcBorders>
      </w:tcPr>
    </w:tblStylePr>
    <w:tblStylePr w:type="band1Horz">
      <w:tblPr/>
      <w:tcPr>
        <w:tcBorders>
          <w:top w:val="single" w:sz="4" w:space="0" w:color="61B3E3" w:themeColor="accent1"/>
          <w:bottom w:val="single" w:sz="4" w:space="0" w:color="61B3E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B3E3" w:themeColor="accent1"/>
          <w:left w:val="nil"/>
        </w:tcBorders>
      </w:tcPr>
    </w:tblStylePr>
    <w:tblStylePr w:type="swCell">
      <w:tblPr/>
      <w:tcPr>
        <w:tcBorders>
          <w:top w:val="double" w:sz="4" w:space="0" w:color="61B3E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B0237"/>
    <w:rPr>
      <w:rFonts w:ascii="Arial" w:eastAsiaTheme="minorHAnsi" w:hAnsi="Arial" w:cstheme="minorBidi"/>
      <w:kern w:val="2"/>
      <w:sz w:val="24"/>
      <w:szCs w:val="22"/>
      <w14:ligatures w14:val="standardContextual"/>
    </w:rPr>
    <w:tblPr>
      <w:tblStyleRowBandSize w:val="1"/>
      <w:tblStyleColBandSize w:val="1"/>
      <w:tblBorders>
        <w:top w:val="single" w:sz="18" w:space="0" w:color="008465" w:themeColor="accent2" w:themeShade="BF"/>
        <w:left w:val="single" w:sz="18" w:space="0" w:color="008465" w:themeColor="accent2" w:themeShade="BF"/>
        <w:bottom w:val="single" w:sz="18" w:space="0" w:color="008465" w:themeColor="accent2" w:themeShade="BF"/>
        <w:right w:val="single" w:sz="18" w:space="0" w:color="008465" w:themeColor="accent2" w:themeShade="BF"/>
        <w:insideH w:val="single" w:sz="18" w:space="0" w:color="008465" w:themeColor="accent2" w:themeShade="BF"/>
        <w:insideV w:val="single" w:sz="18" w:space="0" w:color="008465" w:themeColor="accent2" w:themeShade="BF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18" w:space="0" w:color="008465" w:themeColor="accent2" w:themeShade="BF"/>
          <w:left w:val="single" w:sz="18" w:space="0" w:color="008465" w:themeColor="accent2" w:themeShade="BF"/>
          <w:bottom w:val="single" w:sz="18" w:space="0" w:color="008465" w:themeColor="accent2" w:themeShade="BF"/>
          <w:right w:val="single" w:sz="18" w:space="0" w:color="008465" w:themeColor="accent2" w:themeShade="BF"/>
          <w:insideH w:val="nil"/>
          <w:insideV w:val="nil"/>
        </w:tcBorders>
        <w:shd w:val="clear" w:color="auto" w:fill="008465" w:themeFill="accent2" w:themeFillShade="BF"/>
      </w:tcPr>
    </w:tblStylePr>
    <w:tblStylePr w:type="lastRow">
      <w:rPr>
        <w:b/>
        <w:bCs/>
      </w:rPr>
      <w:tblPr/>
      <w:tcPr>
        <w:tcBorders>
          <w:top w:val="double" w:sz="4" w:space="0" w:color="00B18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188" w:themeColor="accent2"/>
          <w:right w:val="single" w:sz="4" w:space="0" w:color="00B188" w:themeColor="accent2"/>
        </w:tcBorders>
      </w:tcPr>
    </w:tblStylePr>
    <w:tblStylePr w:type="band1Horz">
      <w:tblPr/>
      <w:tcPr>
        <w:tcBorders>
          <w:top w:val="single" w:sz="4" w:space="0" w:color="00B188" w:themeColor="accent2"/>
          <w:bottom w:val="single" w:sz="4" w:space="0" w:color="00B18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188" w:themeColor="accent2"/>
          <w:left w:val="nil"/>
        </w:tcBorders>
      </w:tcPr>
    </w:tblStylePr>
    <w:tblStylePr w:type="swCell">
      <w:tblPr/>
      <w:tcPr>
        <w:tcBorders>
          <w:top w:val="double" w:sz="4" w:space="0" w:color="00B18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B0237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18" w:space="0" w:color="A3CF60" w:themeColor="accent3"/>
        <w:left w:val="single" w:sz="18" w:space="0" w:color="A3CF60" w:themeColor="accent3"/>
        <w:bottom w:val="single" w:sz="18" w:space="0" w:color="A3CF60" w:themeColor="accent3"/>
        <w:right w:val="single" w:sz="18" w:space="0" w:color="A3CF60" w:themeColor="accent3"/>
        <w:insideH w:val="single" w:sz="18" w:space="0" w:color="A3CF60" w:themeColor="accent3"/>
        <w:insideV w:val="single" w:sz="18" w:space="0" w:color="A3CF60" w:themeColor="accent3"/>
      </w:tblBorders>
    </w:tblPr>
    <w:tcPr>
      <w:tcMar>
        <w:top w:w="144" w:type="dxa"/>
        <w:left w:w="144" w:type="dxa"/>
        <w:bottom w:w="144" w:type="dxa"/>
        <w:right w:w="144" w:type="dxa"/>
      </w:tcMar>
    </w:tcPr>
    <w:tblStylePr w:type="firstRow">
      <w:rPr>
        <w:b/>
        <w:bCs/>
        <w:color w:val="002F86" w:themeColor="text1"/>
      </w:rPr>
      <w:tblPr/>
      <w:tcPr>
        <w:shd w:val="clear" w:color="auto" w:fill="A3CF60" w:themeFill="accent3"/>
      </w:tcPr>
    </w:tblStylePr>
    <w:tblStylePr w:type="lastRow">
      <w:rPr>
        <w:b/>
        <w:bCs/>
      </w:rPr>
      <w:tblPr/>
      <w:tcPr>
        <w:tcBorders>
          <w:top w:val="double" w:sz="4" w:space="0" w:color="A3CF6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60" w:themeColor="accent3"/>
          <w:right w:val="single" w:sz="4" w:space="0" w:color="A3CF60" w:themeColor="accent3"/>
        </w:tcBorders>
      </w:tcPr>
    </w:tblStylePr>
    <w:tblStylePr w:type="band1Horz">
      <w:tblPr/>
      <w:tcPr>
        <w:tcBorders>
          <w:top w:val="single" w:sz="4" w:space="0" w:color="A3CF60" w:themeColor="accent3"/>
          <w:bottom w:val="single" w:sz="4" w:space="0" w:color="A3CF6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60" w:themeColor="accent3"/>
          <w:left w:val="nil"/>
        </w:tcBorders>
      </w:tcPr>
    </w:tblStylePr>
    <w:tblStylePr w:type="swCell">
      <w:tblPr/>
      <w:tcPr>
        <w:tcBorders>
          <w:top w:val="double" w:sz="4" w:space="0" w:color="A3CF60" w:themeColor="accent3"/>
          <w:right w:val="nil"/>
        </w:tcBorders>
      </w:tcPr>
    </w:tblStylePr>
  </w:style>
  <w:style w:type="table" w:styleId="GridTable2-Accent5">
    <w:name w:val="Grid Table 2 Accent 5"/>
    <w:basedOn w:val="TableNormal"/>
    <w:uiPriority w:val="47"/>
    <w:rsid w:val="00CB0237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2" w:space="0" w:color="1D6CFF" w:themeColor="accent5" w:themeTint="99"/>
        <w:bottom w:val="single" w:sz="2" w:space="0" w:color="1D6CFF" w:themeColor="accent5" w:themeTint="99"/>
        <w:insideH w:val="single" w:sz="2" w:space="0" w:color="1D6CFF" w:themeColor="accent5" w:themeTint="99"/>
        <w:insideV w:val="single" w:sz="2" w:space="0" w:color="1D6C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D6C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D6C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DFF" w:themeFill="accent5" w:themeFillTint="33"/>
      </w:tcPr>
    </w:tblStylePr>
    <w:tblStylePr w:type="band1Horz">
      <w:tblPr/>
      <w:tcPr>
        <w:shd w:val="clear" w:color="auto" w:fill="B3CDFF" w:themeFill="accent5" w:themeFillTint="33"/>
      </w:tcPr>
    </w:tblStylePr>
  </w:style>
  <w:style w:type="table" w:styleId="GridTable3-Accent5">
    <w:name w:val="Grid Table 3 Accent 5"/>
    <w:basedOn w:val="TableNormal"/>
    <w:uiPriority w:val="48"/>
    <w:rsid w:val="00CB0237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1D6CFF" w:themeColor="accent5" w:themeTint="99"/>
        <w:left w:val="single" w:sz="4" w:space="0" w:color="1D6CFF" w:themeColor="accent5" w:themeTint="99"/>
        <w:bottom w:val="single" w:sz="4" w:space="0" w:color="1D6CFF" w:themeColor="accent5" w:themeTint="99"/>
        <w:right w:val="single" w:sz="4" w:space="0" w:color="1D6CFF" w:themeColor="accent5" w:themeTint="99"/>
        <w:insideH w:val="single" w:sz="4" w:space="0" w:color="1D6CFF" w:themeColor="accent5" w:themeTint="99"/>
        <w:insideV w:val="single" w:sz="4" w:space="0" w:color="1D6C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3CDFF" w:themeFill="accent5" w:themeFillTint="33"/>
      </w:tcPr>
    </w:tblStylePr>
    <w:tblStylePr w:type="band1Horz">
      <w:tblPr/>
      <w:tcPr>
        <w:shd w:val="clear" w:color="auto" w:fill="B3CDFF" w:themeFill="accent5" w:themeFillTint="33"/>
      </w:tcPr>
    </w:tblStylePr>
    <w:tblStylePr w:type="neCell">
      <w:tblPr/>
      <w:tcPr>
        <w:tcBorders>
          <w:bottom w:val="single" w:sz="4" w:space="0" w:color="1D6CFF" w:themeColor="accent5" w:themeTint="99"/>
        </w:tcBorders>
      </w:tcPr>
    </w:tblStylePr>
    <w:tblStylePr w:type="nwCell">
      <w:tblPr/>
      <w:tcPr>
        <w:tcBorders>
          <w:bottom w:val="single" w:sz="4" w:space="0" w:color="1D6CFF" w:themeColor="accent5" w:themeTint="99"/>
        </w:tcBorders>
      </w:tcPr>
    </w:tblStylePr>
    <w:tblStylePr w:type="seCell">
      <w:tblPr/>
      <w:tcPr>
        <w:tcBorders>
          <w:top w:val="single" w:sz="4" w:space="0" w:color="1D6CFF" w:themeColor="accent5" w:themeTint="99"/>
        </w:tcBorders>
      </w:tcPr>
    </w:tblStylePr>
    <w:tblStylePr w:type="swCell">
      <w:tblPr/>
      <w:tcPr>
        <w:tcBorders>
          <w:top w:val="single" w:sz="4" w:space="0" w:color="1D6CFF" w:themeColor="accent5" w:themeTint="99"/>
        </w:tcBorders>
      </w:tcPr>
    </w:tblStylePr>
  </w:style>
  <w:style w:type="table" w:styleId="GridTable4-Accent5">
    <w:name w:val="Grid Table 4 Accent 5"/>
    <w:basedOn w:val="TableNormal"/>
    <w:uiPriority w:val="49"/>
    <w:rsid w:val="00CB0237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1D6CFF" w:themeColor="accent5" w:themeTint="99"/>
        <w:left w:val="single" w:sz="4" w:space="0" w:color="1D6CFF" w:themeColor="accent5" w:themeTint="99"/>
        <w:bottom w:val="single" w:sz="4" w:space="0" w:color="1D6CFF" w:themeColor="accent5" w:themeTint="99"/>
        <w:right w:val="single" w:sz="4" w:space="0" w:color="1D6CFF" w:themeColor="accent5" w:themeTint="99"/>
        <w:insideH w:val="single" w:sz="4" w:space="0" w:color="1D6CFF" w:themeColor="accent5" w:themeTint="99"/>
        <w:insideV w:val="single" w:sz="4" w:space="0" w:color="1D6C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F86" w:themeColor="accent5"/>
          <w:left w:val="single" w:sz="4" w:space="0" w:color="002F86" w:themeColor="accent5"/>
          <w:bottom w:val="single" w:sz="4" w:space="0" w:color="002F86" w:themeColor="accent5"/>
          <w:right w:val="single" w:sz="4" w:space="0" w:color="002F86" w:themeColor="accent5"/>
          <w:insideH w:val="nil"/>
          <w:insideV w:val="nil"/>
        </w:tcBorders>
        <w:shd w:val="clear" w:color="auto" w:fill="002F86" w:themeFill="accent5"/>
      </w:tcPr>
    </w:tblStylePr>
    <w:tblStylePr w:type="lastRow">
      <w:rPr>
        <w:b/>
        <w:bCs/>
      </w:rPr>
      <w:tblPr/>
      <w:tcPr>
        <w:tcBorders>
          <w:top w:val="double" w:sz="4" w:space="0" w:color="002F8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DFF" w:themeFill="accent5" w:themeFillTint="33"/>
      </w:tcPr>
    </w:tblStylePr>
    <w:tblStylePr w:type="band1Horz">
      <w:tblPr/>
      <w:tcPr>
        <w:shd w:val="clear" w:color="auto" w:fill="B3CD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B0237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FDF6DA" w:themeColor="accent6" w:themeTint="99"/>
        <w:left w:val="single" w:sz="4" w:space="0" w:color="FDF6DA" w:themeColor="accent6" w:themeTint="99"/>
        <w:bottom w:val="single" w:sz="4" w:space="0" w:color="FDF6DA" w:themeColor="accent6" w:themeTint="99"/>
        <w:right w:val="single" w:sz="4" w:space="0" w:color="FDF6DA" w:themeColor="accent6" w:themeTint="99"/>
        <w:insideH w:val="single" w:sz="4" w:space="0" w:color="FDF6DA" w:themeColor="accent6" w:themeTint="99"/>
        <w:insideV w:val="single" w:sz="4" w:space="0" w:color="FDF6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DF1C3" w:themeColor="accent6"/>
          <w:left w:val="single" w:sz="4" w:space="0" w:color="FDF1C3" w:themeColor="accent6"/>
          <w:bottom w:val="single" w:sz="4" w:space="0" w:color="FDF1C3" w:themeColor="accent6"/>
          <w:right w:val="single" w:sz="4" w:space="0" w:color="FDF1C3" w:themeColor="accent6"/>
          <w:insideH w:val="nil"/>
          <w:insideV w:val="nil"/>
        </w:tcBorders>
        <w:shd w:val="clear" w:color="auto" w:fill="FDF1C3" w:themeFill="accent6"/>
      </w:tcPr>
    </w:tblStylePr>
    <w:tblStylePr w:type="lastRow">
      <w:rPr>
        <w:b/>
        <w:bCs/>
      </w:rPr>
      <w:tblPr/>
      <w:tcPr>
        <w:tcBorders>
          <w:top w:val="double" w:sz="4" w:space="0" w:color="FDF1C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CF2" w:themeFill="accent6" w:themeFillTint="33"/>
      </w:tcPr>
    </w:tblStylePr>
    <w:tblStylePr w:type="band1Horz">
      <w:tblPr/>
      <w:tcPr>
        <w:shd w:val="clear" w:color="auto" w:fill="FEFC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B0237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3CD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F86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F86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F8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F86" w:themeFill="text1"/>
      </w:tcPr>
    </w:tblStylePr>
    <w:tblStylePr w:type="band1Vert">
      <w:tblPr/>
      <w:tcPr>
        <w:shd w:val="clear" w:color="auto" w:fill="689CFF" w:themeFill="text1" w:themeFillTint="66"/>
      </w:tcPr>
    </w:tblStylePr>
    <w:tblStylePr w:type="band1Horz">
      <w:tblPr/>
      <w:tcPr>
        <w:shd w:val="clear" w:color="auto" w:fill="689CFF" w:themeFill="text1" w:themeFillTint="66"/>
      </w:tcPr>
    </w:tblStylePr>
  </w:style>
  <w:style w:type="table" w:styleId="GridTable5Dark-Accent5">
    <w:name w:val="Grid Table 5 Dark Accent 5"/>
    <w:basedOn w:val="TableNormal"/>
    <w:uiPriority w:val="50"/>
    <w:rsid w:val="00CB0237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3CDFF" w:themeFill="accent5" w:themeFillTint="33"/>
      <w:tcMar>
        <w:top w:w="144" w:type="dxa"/>
        <w:left w:w="144" w:type="dxa"/>
        <w:bottom w:w="144" w:type="dxa"/>
        <w:right w:w="144" w:type="dxa"/>
      </w:tcMar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F8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F8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F8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F86" w:themeFill="accent5"/>
      </w:tcPr>
    </w:tblStylePr>
    <w:tblStylePr w:type="band1Vert">
      <w:tblPr/>
      <w:tcPr>
        <w:shd w:val="clear" w:color="auto" w:fill="689CFF" w:themeFill="accent5" w:themeFillTint="66"/>
      </w:tcPr>
    </w:tblStylePr>
    <w:tblStylePr w:type="band1Horz">
      <w:tblPr/>
      <w:tcPr>
        <w:shd w:val="clear" w:color="auto" w:fill="689CFF" w:themeFill="accent5" w:themeFillTint="66"/>
      </w:tcPr>
    </w:tblStylePr>
  </w:style>
  <w:style w:type="table" w:styleId="ListTable3">
    <w:name w:val="List Table 3"/>
    <w:basedOn w:val="TableNormal"/>
    <w:uiPriority w:val="48"/>
    <w:rsid w:val="00F16F13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002F86" w:themeColor="text1"/>
        <w:left w:val="single" w:sz="4" w:space="0" w:color="002F86" w:themeColor="text1"/>
        <w:bottom w:val="single" w:sz="4" w:space="0" w:color="002F86" w:themeColor="text1"/>
        <w:right w:val="single" w:sz="4" w:space="0" w:color="002F86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F86" w:themeFill="text1"/>
      </w:tcPr>
    </w:tblStylePr>
    <w:tblStylePr w:type="lastRow">
      <w:rPr>
        <w:b/>
        <w:bCs/>
      </w:rPr>
      <w:tblPr/>
      <w:tcPr>
        <w:tcBorders>
          <w:top w:val="double" w:sz="4" w:space="0" w:color="002F86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shd w:val="clear" w:color="auto" w:fill="B3CDFF" w:themeFill="text1" w:themeFillTint="33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F86" w:themeColor="text1"/>
          <w:right w:val="single" w:sz="4" w:space="0" w:color="002F86" w:themeColor="text1"/>
        </w:tcBorders>
      </w:tcPr>
    </w:tblStylePr>
    <w:tblStylePr w:type="band1Horz">
      <w:tblPr/>
      <w:tcPr>
        <w:tcBorders>
          <w:top w:val="single" w:sz="4" w:space="0" w:color="002F86" w:themeColor="text1"/>
          <w:bottom w:val="single" w:sz="4" w:space="0" w:color="002F8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F86" w:themeColor="text1"/>
          <w:left w:val="nil"/>
        </w:tcBorders>
      </w:tcPr>
    </w:tblStylePr>
    <w:tblStylePr w:type="swCell">
      <w:tblPr/>
      <w:tcPr>
        <w:tcBorders>
          <w:top w:val="double" w:sz="4" w:space="0" w:color="002F86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gp.AAA\Application%20Data\Microsoft\Templates\CPW%20External%20Memo.dot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02F86"/>
      </a:dk1>
      <a:lt1>
        <a:srgbClr val="FFFFFF"/>
      </a:lt1>
      <a:dk2>
        <a:srgbClr val="002F86"/>
      </a:dk2>
      <a:lt2>
        <a:srgbClr val="B1B3B6"/>
      </a:lt2>
      <a:accent1>
        <a:srgbClr val="61B3E3"/>
      </a:accent1>
      <a:accent2>
        <a:srgbClr val="00B188"/>
      </a:accent2>
      <a:accent3>
        <a:srgbClr val="A3CF60"/>
      </a:accent3>
      <a:accent4>
        <a:srgbClr val="F6CE3C"/>
      </a:accent4>
      <a:accent5>
        <a:srgbClr val="002F86"/>
      </a:accent5>
      <a:accent6>
        <a:srgbClr val="FDF1C3"/>
      </a:accent6>
      <a:hlink>
        <a:srgbClr val="2D78FF"/>
      </a:hlink>
      <a:folHlink>
        <a:srgbClr val="1D6CF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34150F2B68D45B2230F6EDD11E597" ma:contentTypeVersion="7" ma:contentTypeDescription="Create a new document." ma:contentTypeScope="" ma:versionID="0e0df8e1169237cb7944d200290db558">
  <xsd:schema xmlns:xsd="http://www.w3.org/2001/XMLSchema" xmlns:xs="http://www.w3.org/2001/XMLSchema" xmlns:p="http://schemas.microsoft.com/office/2006/metadata/properties" xmlns:ns1="http://schemas.microsoft.com/sharepoint/v3" xmlns:ns2="11f6e35f-0468-40ad-8c48-bd091c853554" xmlns:ns3="8bff90d1-7f43-4171-8b0b-4091e4c5cce0" targetNamespace="http://schemas.microsoft.com/office/2006/metadata/properties" ma:root="true" ma:fieldsID="88854525261de3295bc24a22fd86b4b0" ns1:_="" ns2:_="" ns3:_="">
    <xsd:import namespace="http://schemas.microsoft.com/sharepoint/v3"/>
    <xsd:import namespace="11f6e35f-0468-40ad-8c48-bd091c853554"/>
    <xsd:import namespace="8bff90d1-7f43-4171-8b0b-4091e4c5cce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Keep_x0020_Fil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6e35f-0468-40ad-8c48-bd091c85355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f90d1-7f43-4171-8b0b-4091e4c5cce0" elementFormDefault="qualified">
    <xsd:import namespace="http://schemas.microsoft.com/office/2006/documentManagement/types"/>
    <xsd:import namespace="http://schemas.microsoft.com/office/infopath/2007/PartnerControls"/>
    <xsd:element name="Keep_x0020_File_x003f_" ma:index="7" nillable="true" ma:displayName="Keep File?" ma:internalName="Keep_x0020_File_x003f_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eep_x0020_File_x003f_ xmlns="8bff90d1-7f43-4171-8b0b-4091e4c5cce0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49EB565-ACF1-4962-BD6A-B8300689A7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9DEEDC-0351-4700-9C27-A76D5907309A}"/>
</file>

<file path=customXml/itemProps3.xml><?xml version="1.0" encoding="utf-8"?>
<ds:datastoreItem xmlns:ds="http://schemas.openxmlformats.org/officeDocument/2006/customXml" ds:itemID="{EB9646F0-BE6F-420F-9B5B-59940390BAEE}">
  <ds:schemaRefs>
    <ds:schemaRef ds:uri="http://schemas.microsoft.com/office/2006/metadata/properties"/>
    <ds:schemaRef ds:uri="http://schemas.microsoft.com/office/infopath/2007/PartnerControls"/>
    <ds:schemaRef ds:uri="f54961ff-ba2e-448f-b122-a84f6644ee27"/>
    <ds:schemaRef ds:uri="3b718bc7-e01a-4a81-8007-aed744480523"/>
  </ds:schemaRefs>
</ds:datastoreItem>
</file>

<file path=customXml/itemProps4.xml><?xml version="1.0" encoding="utf-8"?>
<ds:datastoreItem xmlns:ds="http://schemas.openxmlformats.org/officeDocument/2006/customXml" ds:itemID="{A4FD78CA-6463-4761-9241-2F9602A76F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79d039-fcd0-4045-9c78-4cfb2eba0904}" enabled="1" method="Privileged" siteId="{aa3f6932-fa7c-47b4-a0ce-a598cad161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CPW External Memo.dot</Template>
  <TotalTime>2</TotalTime>
  <Pages>9</Pages>
  <Words>911</Words>
  <Characters>5198</Characters>
  <Application>Microsoft Office Word</Application>
  <DocSecurity>0</DocSecurity>
  <Lines>43</Lines>
  <Paragraphs>12</Paragraphs>
  <ScaleCrop>false</ScaleCrop>
  <Company>Community Planning Workshop</Company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G10_Guidebook_AppendixD_HPS_Action_Template</dc:title>
  <dc:subject/>
  <dc:creator>Bob Parker</dc:creator>
  <cp:keywords/>
  <dc:description/>
  <cp:lastModifiedBy>WEINAND Julia R * DLCD</cp:lastModifiedBy>
  <cp:revision>2</cp:revision>
  <cp:lastPrinted>2009-10-09T00:32:00Z</cp:lastPrinted>
  <dcterms:created xsi:type="dcterms:W3CDTF">2026-10-12T23:19:00Z</dcterms:created>
  <dcterms:modified xsi:type="dcterms:W3CDTF">2026-10-12T23:19:00Z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b431efd735e397f68e3d260990d8488d13da0a3ed8bcde0f9c0d612d263e05d3</vt:lpwstr>
  </property>
  <property fmtid="{D5CDD505-2E9C-101B-9397-08002B2CF9AE}" pid="4" name="ContentTypeId">
    <vt:lpwstr>0x010100B7A34150F2B68D45B2230F6EDD11E597</vt:lpwstr>
  </property>
</Properties>
</file>