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comments.xml" ContentType="application/vnd.openxmlformats-officedocument.wordprocessingml.comment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B18" w:rsidRPr="00DD5B18" w:rsidRDefault="00DD5B18" w:rsidP="00DD5B18">
      <w:pPr>
        <w:pStyle w:val="Heading3"/>
        <w:rPr>
          <w:rStyle w:val="Bold"/>
          <w:b/>
          <w:bCs w:val="0"/>
          <w:color w:val="002060"/>
          <w:sz w:val="40"/>
        </w:rPr>
        <w:bidi w:val="1"/>
      </w:pPr>
      <w:r>
        <w:rPr>
          <w:noProof/>
          <w:sz w:val="28"/>
          <w:b w:val="1"/>
          <w:bCs w:val="1"/>
          <w:i w:val="0"/>
          <w:iCs w:val="0"/>
          <w:u w:val="none"/>
          <w:rtl w:val="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248920</wp:posOffset>
            </wp:positionH>
            <wp:positionV relativeFrom="paragraph">
              <wp:posOffset>36195</wp:posOffset>
            </wp:positionV>
            <wp:extent cx="7279005" cy="2174875"/>
            <wp:effectExtent l="0" t="0" r="0" b="0"/>
            <wp:wrapTight wrapText="bothSides">
              <wp:wrapPolygon edited="0">
                <wp:start x="0" y="0"/>
                <wp:lineTo x="0" y="21379"/>
                <wp:lineTo x="21538" y="21379"/>
                <wp:lineTo x="21538" y="0"/>
                <wp:lineTo x="0" y="0"/>
              </wp:wrapPolygon>
            </wp:wrapTight>
            <wp:docPr id="234" name="Picture 234" descr="Group hands rais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oydc_home-1024x327[1]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4"/>
                    <a:stretch/>
                  </pic:blipFill>
                  <pic:spPr bwMode="auto">
                    <a:xfrm>
                      <a:off x="0" y="0"/>
                      <a:ext cx="7279005" cy="21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b w:val="1"/>
          <w:bCs w:val="1"/>
          <w:i w:val="0"/>
          <w:iCs w:val="0"/>
          <w:u w:val="none"/>
          <w:rtl w:val="0"/>
        </w:rPr>
        <w:pict>
          <v:group id="Group 254" o:spid="_x0000_s1026" alt="&quot;&quot;" style="position:absolute;margin-left:19.4pt;margin-top:176.7pt;width:573.1pt;height:235.6pt;z-index:251660288;mso-position-horizontal-relative:page;mso-width-relative:margin;mso-height-relative:margin" coordorigin="292,762" coordsize="30133,5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Decorative box" style="position:absolute;left:292;top:762;width:30133;height:5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OWsUA&#10;AADcAAAADwAAAGRycy9kb3ducmV2LnhtbESPW2vCQBCF3wv+h2WEvjWbWkhLdJWiWAKCYAzSxyE7&#10;uWB2NmRXk/77bkHo4+FcPs5qM5lO3GlwrWUFr1EMgri0uuVaQXHev3yAcB5ZY2eZFPyQg8169rTC&#10;VNuRT3TPfS3CCLsUFTTe96mUrmzIoItsTxy8yg4GfZBDLfWAYxg3nVzEcSINthwIDfa0bai85jcT&#10;IMevLNvLnA+79+q7uBzO1emyU+p5Pn0uQXia/H/40c60gsVbA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Y5axQAAANwAAAAPAAAAAAAAAAAAAAAAAJgCAABkcnMv&#10;ZG93bnJldi54bWxQSwUGAAAAAAQABAD1AAAAigMAAAAA&#10;" fillcolor="#c6e9f9 [1303]" stroked="f">
              <v:textbox inset="18pt,172.8pt,18pt,18pt">
                <w:txbxContent>
                  <w:p w:rsidR="00DD5B18" w:rsidRPr="00DD5B18" w:rsidRDefault="00DD5B18" w:rsidP="00DD5B18">
                    <w:pPr>
                      <w:pStyle w:val="Heading3"/>
                      <w:rPr>
                        <w:rFonts w:eastAsiaTheme="minorHAnsi" w:cstheme="minorBidi"/>
                        <w:b w:val="0"/>
                        <w:caps w:val="0"/>
                        <w:color w:val="auto"/>
                        <w:sz w:val="96"/>
                        <w:szCs w:val="96"/>
                      </w:rPr>
                    </w:pPr>
                  </w:p>
                  <w:p w:rsidR="00DD5B18" w:rsidRPr="00DD5B18" w:rsidRDefault="00DD5B18" w:rsidP="00DD5B18">
                    <w:pPr>
                      <w:pStyle w:val="Heading3"/>
                      <w:rPr>
                        <w:color w:val="002060"/>
                      </w:rPr>
                    </w:pPr>
                  </w:p>
                  <w:p w:rsidR="00DD5B18" w:rsidRPr="00DD5B18" w:rsidRDefault="00DD5B18" w:rsidP="00DD5B18">
                    <w:pPr>
                      <w:pStyle w:val="Heading3"/>
                      <w:rPr>
                        <w:color w:val="002060"/>
                      </w:rPr>
                    </w:pPr>
                  </w:p>
                  <w:p w:rsidR="00DD5B18" w:rsidRPr="00DD5B18" w:rsidRDefault="00DD5B18" w:rsidP="00DD5B18"/>
                  <w:p w:rsidR="00DD5B18" w:rsidRPr="00DD5B18" w:rsidRDefault="00DD5B18" w:rsidP="00DD5B18"/>
                  <w:p w:rsidR="00DD5B18" w:rsidRPr="00DD5B18" w:rsidRDefault="00DD5B18" w:rsidP="00DD5B18">
                    <w:pPr>
                      <w:pStyle w:val="Heading3"/>
                      <w:rPr>
                        <w:color w:val="002060"/>
                        <w:sz w:val="20"/>
                      </w:rPr>
                    </w:pPr>
                  </w:p>
                </w:txbxContent>
              </v:textbox>
            </v:shape>
            <v:shape id="Text Box 244" o:spid="_x0000_s1028" type="#_x0000_t202" style="position:absolute;left:896;top:13609;width:28814;height:37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jM8MA&#10;AADcAAAADwAAAGRycy9kb3ducmV2LnhtbESPQWvCQBSE74X+h+UVvJS6qUaR1FWKIPQkNMb7I/ua&#10;Dc2+DXmrSf99tyD0OMzMN8x2P/lO3WiQNrCB13kGirgOtuXGQHU+vmxASUS22AUmAz8ksN89Pmyx&#10;sGHkT7qVsVEJwlKgARdjX2gttSOPMg89cfK+wuAxJjk02g44Jrjv9CLL1tpjy2nBYU8HR/V3efUG&#10;Vicu+TyKu1SburtI9Sz58mTM7Gl6fwMVaYr/4Xv7wxpY5Dn8nUlH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7jM8MAAADcAAAADwAAAAAAAAAAAAAAAACYAgAAZHJzL2Rv&#10;d25yZXYueG1sUEsFBgAAAAAEAAQA9QAAAIgDAAAAAA==&#10;" fillcolor="#c6e9f9 [1303]" stroked="f" strokeweight=".5pt">
              <v:textbox>
                <w:txbxContent>
                  <w:p w:rsidR="00DD5B18" w:rsidRPr="00DD5B18" w:rsidRDefault="00DD5B18" w:rsidP="00DD5B18">
                    <w:pPr>
                      <w:spacing w:after="0"/>
                      <w:jc w:val="center"/>
                      <w:rPr>
                        <w:b/>
                        <w:color w:val="002060"/>
                        <w:sz w:val="52"/>
                      </w:rPr>
                      <w:bidi w:val="1"/>
                    </w:pPr>
                    <w:r>
                      <w:rPr>
                        <w:color w:val="002060"/>
                        <w:sz w:val="52"/>
                        <w:highlight w:val="yellow"/>
                        <w:lang w:val="ar"/>
                        <w:b w:val="1"/>
                        <w:bCs w:val="1"/>
                        <w:i w:val="0"/>
                        <w:iCs w:val="0"/>
                        <w:u w:val="none"/>
                        <w:rtl w:val="1"/>
                      </w:rPr>
                      <w:t xml:space="preserve">[ المنطقة التعليمية</w:t>
                    </w:r>
                    <w:r>
                      <w:rPr>
                        <w:color w:val="002060"/>
                        <w:sz w:val="52"/>
                        <w:lang w:val="ar"/>
                        <w:b w:val="1"/>
                        <w:bCs w:val="1"/>
                        <w:i w:val="0"/>
                        <w:iCs w:val="0"/>
                        <w:u w:val="none"/>
                        <w:rtl w:val="1"/>
                      </w:rPr>
                      <w:t xml:space="preserve">] جلسة مُخصصة للمدخلات المُقدمة من المجتمع المحلي</w:t>
                    </w:r>
                  </w:p>
                  <w:p w:rsidR="00DD5B18" w:rsidRPr="00DD5B18" w:rsidRDefault="00DD5B18" w:rsidP="00DD5B18">
                    <w:pPr>
                      <w:spacing w:after="0"/>
                      <w:jc w:val="center"/>
                      <w:rPr>
                        <w:color w:val="002060"/>
                        <w:sz w:val="44"/>
                      </w:rPr>
                      <w:bidi w:val="1"/>
                    </w:pPr>
                    <w:r>
                      <w:rPr>
                        <w:color w:val="002060"/>
                        <w:sz w:val="44"/>
                        <w:lang w:val="ar"/>
                        <w:b w:val="0"/>
                        <w:bCs w:val="0"/>
                        <w:i w:val="0"/>
                        <w:iCs w:val="0"/>
                        <w:u w:val="none"/>
                        <w:rtl w:val="1"/>
                      </w:rPr>
                      <w:t xml:space="preserve">قانون حق كل طالب في إحراز النجاح يصادف نقطة تحول في مجال التعليم في ولاية أوريغون.</w:t>
                    </w:r>
                    <w:r>
                      <w:rPr>
                        <w:color w:val="002060"/>
                        <w:sz w:val="44"/>
                        <w:lang w:val="ar"/>
                        <w:b w:val="0"/>
                        <w:bCs w:val="0"/>
                        <w:i w:val="0"/>
                        <w:iCs w:val="0"/>
                        <w:u w:val="none"/>
                        <w:rtl w:val="1"/>
                      </w:rPr>
                      <w:t xml:space="preserve"> منطقتنا التعليمية تطلع  بدور مهم. </w:t>
                    </w:r>
                    <w:r>
                      <w:rPr>
                        <w:color w:val="002060"/>
                        <w:sz w:val="44"/>
                        <w:lang w:val="ar"/>
                        <w:b w:val="0"/>
                        <w:bCs w:val="0"/>
                        <w:i w:val="0"/>
                        <w:iCs w:val="0"/>
                        <w:u w:val="none"/>
                        <w:rtl w:val="1"/>
                      </w:rPr>
                      <w:t xml:space="preserve"> نحتاج إلى مدخلاتك للمساعدة في وضع خطة لتلبية احتياجات طلابنا ومجتمعنا على أفضل وجه.</w:t>
                    </w:r>
                  </w:p>
                  <w:p w:rsidR="00DD5B18" w:rsidRPr="00DD5B18" w:rsidRDefault="00DD5B18" w:rsidP="00DD5B18">
                    <w:pPr>
                      <w:spacing w:after="0"/>
                      <w:jc w:val="center"/>
                      <w:rPr>
                        <w:b/>
                        <w:color w:val="002060"/>
                        <w:sz w:val="52"/>
                      </w:rPr>
                      <w:bidi w:val="1"/>
                    </w:pPr>
                    <w:r>
                      <w:rPr>
                        <w:color w:val="002060"/>
                        <w:sz w:val="52"/>
                        <w:lang w:val="ar"/>
                        <w:b w:val="1"/>
                        <w:bCs w:val="1"/>
                        <w:i w:val="0"/>
                        <w:iCs w:val="0"/>
                        <w:u w:val="none"/>
                        <w:rtl w:val="1"/>
                      </w:rPr>
                      <w:t xml:space="preserve">صوتك يهمنا.</w:t>
                    </w:r>
                  </w:p>
                  <w:p w:rsidR="00DD5B18" w:rsidRPr="00DD5B18" w:rsidRDefault="00DD5B18" w:rsidP="00DD5B18">
                    <w:pPr>
                      <w:spacing w:after="0"/>
                      <w:rPr>
                        <w:color w:val="002060"/>
                        <w:sz w:val="28"/>
                      </w:rPr>
                    </w:pPr>
                  </w:p>
                  <w:p w:rsidR="00DD5B18" w:rsidRPr="00DD5B18" w:rsidRDefault="00DD5B18" w:rsidP="00DD5B18">
                    <w:pPr>
                      <w:spacing w:after="0"/>
                      <w:rPr>
                        <w:color w:val="002060"/>
                        <w:sz w:val="28"/>
                      </w:rPr>
                    </w:pPr>
                  </w:p>
                </w:txbxContent>
              </v:textbox>
            </v:shape>
            <v:shape id="Text Box 246" o:spid="_x0000_s1029" type="#_x0000_t202" style="position:absolute;left:636;top:1739;width:29621;height:13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Y38MA&#10;AADcAAAADwAAAGRycy9kb3ducmV2LnhtbESPQWvCQBSE74X+h+UVeil1U6si0VVKoeBJMIn3R/Y1&#10;G8y+DXlbk/77rlDwOMzMN8x2P/lOXWmQNrCBt1kGirgOtuXGQFV+va5BSUS22AUmA78ksN89Pmwx&#10;t2HkE12L2KgEYcnRgIuxz7WW2pFHmYWeOHnfYfAYkxwabQccE9x3ep5lK+2x5bTgsKdPR/Wl+PEG&#10;lkcuuBzFnat13Z2lepHF+9GY56fpYwMq0hTv4f/2wRqYL1ZwO5OOgN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DY38MAAADcAAAADwAAAAAAAAAAAAAAAACYAgAAZHJzL2Rv&#10;d25yZXYueG1sUEsFBgAAAAAEAAQA9QAAAIgDAAAAAA==&#10;" fillcolor="#c6e9f9 [1303]" stroked="f" strokeweight=".5pt">
              <v:textbox>
                <w:txbxContent>
                  <w:p w:rsidR="00DD5B18" w:rsidRPr="00DD5B18" w:rsidRDefault="00DD5B18" w:rsidP="00DD5B18">
                    <w:pPr>
                      <w:jc w:val="center"/>
                      <w:rPr>
                        <w:b/>
                        <w:color w:val="002060"/>
                        <w:sz w:val="96"/>
                      </w:rPr>
                      <w:bidi w:val="1"/>
                    </w:pPr>
                    <w:r>
                      <w:rPr>
                        <w:color w:val="002060"/>
                        <w:sz w:val="96"/>
                        <w:lang w:val="ar"/>
                        <w:b w:val="1"/>
                        <w:bCs w:val="1"/>
                        <w:i w:val="0"/>
                        <w:iCs w:val="0"/>
                        <w:u w:val="none"/>
                        <w:rtl w:val="1"/>
                      </w:rPr>
                      <w:t xml:space="preserve">إنضم إلى الحوار!</w:t>
                    </w:r>
                  </w:p>
                </w:txbxContent>
              </v:textbox>
            </v:shape>
            <w10:wrap anchorx="page"/>
          </v:group>
        </w:pict>
      </w:r>
    </w:p>
    <w:p w:rsidR="00DD5B18" w:rsidRPr="00DD5B18" w:rsidRDefault="00DD5B18" w:rsidP="00DD5B18">
      <w:pPr>
        <w:pStyle w:val="Heading3"/>
        <w:rPr>
          <w:rStyle w:val="Bold"/>
          <w:b/>
          <w:bCs w:val="0"/>
          <w:color w:val="002060"/>
          <w:sz w:val="16"/>
        </w:rPr>
      </w:pPr>
    </w:p>
    <w:p w:rsidR="00DD5B18" w:rsidRPr="00DD5B18" w:rsidRDefault="00DD5B18" w:rsidP="00DD5B18">
      <w:pPr>
        <w:rPr>
          <w:sz w:val="28"/>
        </w:rPr>
        <w:bidi w:val="1"/>
      </w:pPr>
      <w:r>
        <w:rPr>
          <w:sz w:val="28"/>
          <w:b w:val="0"/>
          <w:bCs w:val="0"/>
          <w:i w:val="0"/>
          <w:iCs w:val="0"/>
          <w:u w:val="none"/>
          <w:rtl w:val="0"/>
        </w:rPr>
        <w:pict>
          <v:shape id="Text Box 253" o:spid="_x0000_s1030" type="#_x0000_t202" style="position:absolute;margin-left:-13.85pt;margin-top:578.1pt;width:387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" fillcolor="white [3201]" stroked="f" strokeweight=".5pt">
            <v:textbox>
              <w:txbxContent>
                <w:p w:rsidR="00DD5B18" w:rsidRPr="00DD5B18" w:rsidRDefault="00DD5B18" w:rsidP="00DD5B18">
                  <w:pPr>
                    <w:spacing w:after="0"/>
                    <w:rPr>
                      <w:b/>
                      <w:color w:val="002060"/>
                      <w:sz w:val="40"/>
                    </w:rPr>
                    <w:bidi w:val="1"/>
                  </w:pPr>
                  <w:r>
                    <w:rPr>
                      <w:color w:val="002060"/>
                      <w:sz w:val="40"/>
                      <w:lang w:val="ar"/>
                      <w:b w:val="1"/>
                      <w:bCs w:val="1"/>
                      <w:i w:val="0"/>
                      <w:iCs w:val="0"/>
                      <w:u w:val="none"/>
                      <w:rtl w:val="1"/>
                    </w:rPr>
                    <w:t xml:space="preserve">لمزيد من المعلومات</w:t>
                  </w:r>
                </w:p>
                <w:p w:rsidR="00DD5B18" w:rsidRPr="00DD5B18" w:rsidRDefault="00DD5B18" w:rsidP="00DD5B18">
                  <w:pPr>
                    <w:spacing w:after="0"/>
                    <w:rPr>
                      <w:color w:val="002060"/>
                      <w:sz w:val="28"/>
                    </w:rPr>
                    <w:bidi w:val="1"/>
                  </w:pPr>
                  <w:r>
                    <w:rPr>
                      <w:color w:val="000000" w:themeColor="text1"/>
                      <w:sz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اتصل بـ بيل ت. هانسيل | </w:t>
                  </w:r>
                  <w:hyperlink r:id="rId11" w:history="1">
                    <w:r>
                      <w:rPr>
                        <w:rStyle w:val="Hyperlink"/>
                        <w:sz w:val="28"/>
                        <w:lang w:val="ar"/>
                        <w:b w:val="0"/>
                        <w:bCs w:val="0"/>
                        <w:i w:val="0"/>
                        <w:iCs w:val="0"/>
                        <w:u w:val="none"/>
                        <w:rtl w:val="1"/>
                      </w:rPr>
                      <w:t xml:space="preserve"> </w:t>
                    </w:r>
                    <w:r>
                      <w:rPr>
                        <w:rStyle w:val="Hyperlink"/>
                        <w:sz w:val="28"/>
                        <w:b w:val="0"/>
                        <w:bCs w:val="0"/>
                        <w:i w:val="0"/>
                        <w:iCs w:val="0"/>
                        <w:u w:val="none"/>
                        <w:rtl w:val="0"/>
                      </w:rPr>
                      <w:t xml:space="preserve">bill.hansell@state.or.us</w:t>
                    </w:r>
                    <w:r>
                      <w:rPr>
                        <w:rStyle w:val="Hyperlink"/>
                        <w:sz w:val="28"/>
                        <w:lang w:val="ar"/>
                        <w:b w:val="0"/>
                        <w:bCs w:val="0"/>
                        <w:i w:val="0"/>
                        <w:iCs w:val="0"/>
                        <w:u w:val="none"/>
                        <w:rtl w:val="1"/>
                      </w:rPr>
                      <w:t xml:space="preserve"> </w:t>
                    </w:r>
                  </w:hyperlink>
                  <w:r>
                    <w:rPr>
                      <w:color w:val="1B75BC" w:themeColor="accent1"/>
                      <w:sz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  </w:t>
                  </w:r>
                  <w:r>
                    <w:rPr>
                      <w:color w:val="1B75BC" w:themeColor="accent1"/>
                      <w:sz w:val="28"/>
                      <w:b w:val="0"/>
                      <w:bCs w:val="0"/>
                      <w:i w:val="0"/>
                      <w:iCs w:val="0"/>
                      <w:u w:val="none"/>
                      <w:rtl w:val="0"/>
                    </w:rPr>
                    <w:t xml:space="preserve">  </w:t>
                  </w:r>
                </w:p>
                <w:p w:rsidR="00DD5B18" w:rsidRPr="00DD5B18" w:rsidRDefault="00DD5B18" w:rsidP="00DD5B18">
                  <w:pPr>
                    <w:spacing w:after="0"/>
                    <w:rPr>
                      <w:color w:val="002060"/>
                      <w:sz w:val="28"/>
                    </w:rPr>
                    <w:bidi w:val="1"/>
                  </w:pPr>
                  <w:r>
                    <w:rPr>
                      <w:color w:val="002060"/>
                      <w:sz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قم بزيارة صفحة الويب لدينا في </w:t>
                  </w:r>
                  <w:hyperlink r:id="rId12" w:history="1">
                    <w:r>
                      <w:rPr>
                        <w:rStyle w:val="Hyperlink"/>
                        <w:sz w:val="28"/>
                        <w:lang w:val="ar"/>
                        <w:b w:val="0"/>
                        <w:bCs w:val="0"/>
                        <w:i w:val="0"/>
                        <w:iCs w:val="0"/>
                        <w:u w:val="none"/>
                        <w:rtl w:val="1"/>
                      </w:rPr>
                      <w:t xml:space="preserve"> </w:t>
                    </w:r>
                    <w:r>
                      <w:rPr>
                        <w:rStyle w:val="Hyperlink"/>
                        <w:sz w:val="28"/>
                        <w:b w:val="0"/>
                        <w:bCs w:val="0"/>
                        <w:i w:val="0"/>
                        <w:iCs w:val="0"/>
                        <w:u w:val="single"/>
                        <w:rtl w:val="0"/>
                      </w:rPr>
                      <w:t xml:space="preserve">www.oregonyouthdevelopmentcouncil.org</w:t>
                    </w:r>
                    <w:r>
                      <w:rPr>
                        <w:rStyle w:val="Hyperlink"/>
                        <w:sz w:val="28"/>
                        <w:lang w:val="ar"/>
                        <w:b w:val="0"/>
                        <w:bCs w:val="0"/>
                        <w:i w:val="0"/>
                        <w:iCs w:val="0"/>
                        <w:u w:val="none"/>
                        <w:rtl w:val="1"/>
                      </w:rPr>
                      <w:t xml:space="preserve"> </w:t>
                    </w:r>
                  </w:hyperlink>
                  <w:r>
                    <w:rPr>
                      <w:color w:val="1B75BC" w:themeColor="accent1"/>
                      <w:sz w:val="28"/>
                      <w:b w:val="0"/>
                      <w:bCs w:val="0"/>
                      <w:i w:val="0"/>
                      <w:iCs w:val="0"/>
                      <w:u w:val="none"/>
                      <w:rtl w:val="0"/>
                    </w:rPr>
                    <w:t xml:space="preserve"> </w:t>
                  </w:r>
                </w:p>
                <w:p w:rsidR="00DD5B18" w:rsidRPr="00DD5B18" w:rsidRDefault="00DD5B18" w:rsidP="00DD5B18">
                  <w:pPr>
                    <w:spacing w:after="0"/>
                    <w:rPr>
                      <w:color w:val="002060"/>
                      <w:sz w:val="28"/>
                    </w:rPr>
                  </w:pPr>
                </w:p>
                <w:p w:rsidR="00DD5B18" w:rsidRPr="00DD5B18" w:rsidRDefault="00DD5B18" w:rsidP="00DD5B18">
                  <w:pPr>
                    <w:rPr>
                      <w:b/>
                      <w:color w:val="002060"/>
                      <w:sz w:val="40"/>
                    </w:rPr>
                  </w:pPr>
                </w:p>
                <w:p w:rsidR="00DD5B18" w:rsidRPr="00DD5B18" w:rsidRDefault="00DD5B18" w:rsidP="00DD5B18">
                  <w:pPr>
                    <w:rPr>
                      <w:b/>
                      <w:color w:val="002060"/>
                      <w:sz w:val="40"/>
                    </w:rPr>
                  </w:pPr>
                </w:p>
              </w:txbxContent>
            </v:textbox>
          </v:shape>
        </w:pict>
      </w:r>
      <w:r>
        <w:rPr>
          <w:sz w:val="28"/>
          <w:b w:val="0"/>
          <w:bCs w:val="0"/>
          <w:i w:val="0"/>
          <w:iCs w:val="0"/>
          <w:u w:val="none"/>
          <w:rtl w:val="0"/>
        </w:rPr>
        <w:t xml:space="preserve"> </w:t>
      </w:r>
    </w:p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>
      <w:pPr>
        <w:bidi w:val="1"/>
      </w:pPr>
      <w:r>
        <w:rPr>
          <w:b w:val="0"/>
          <w:bCs w:val="0"/>
          <w:i w:val="0"/>
          <w:iCs w:val="0"/>
          <w:u w:val="none"/>
          <w:rtl w:val="0"/>
        </w:rPr>
        <w:pict>
          <v:shape id="Text Box 250" o:spid="_x0000_s1031" type="#_x0000_t202" style="position:absolute;margin-left:25.05pt;margin-top:21.9pt;width:561.6pt;height:2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" fillcolor="white [3201]" stroked="f" strokeweight=".5pt">
            <v:textbox>
              <w:txbxContent>
                <w:p w:rsidR="00DD5B18" w:rsidRPr="00DD5B18" w:rsidRDefault="00DD5B18" w:rsidP="00DD5B18">
                  <w:pPr>
                    <w:spacing w:after="0"/>
                    <w:rPr>
                      <w:b/>
                      <w:color w:val="002060"/>
                      <w:sz w:val="40"/>
                    </w:rPr>
                    <w:bidi w:val="1"/>
                  </w:pPr>
                  <w:r>
                    <w:rPr>
                      <w:color w:val="002060"/>
                      <w:sz w:val="40"/>
                      <w:lang w:val="ar"/>
                      <w:b w:val="1"/>
                      <w:bCs w:val="1"/>
                      <w:i w:val="0"/>
                      <w:iCs w:val="0"/>
                      <w:u w:val="none"/>
                      <w:rtl w:val="1"/>
                    </w:rPr>
                    <w:t xml:space="preserve">التاريخ – التوقيت – المكان </w:t>
                  </w:r>
                  <w:r>
                    <w:rPr>
                      <w:color w:val="002060"/>
                      <w:sz w:val="40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 </w:t>
                  </w:r>
                </w:p>
                <w:p w:rsidR="00DD5B18" w:rsidRPr="00DD5B18" w:rsidRDefault="00DD5B18" w:rsidP="00DD5B18">
                  <w:pPr>
                    <w:spacing w:after="0"/>
                    <w:rPr>
                      <w:sz w:val="28"/>
                      <w:szCs w:val="28"/>
                    </w:rPr>
                    <w:bidi w:val="1"/>
                  </w:pPr>
                  <w:r>
                    <w:rPr>
                      <w:sz w:val="28"/>
                      <w:szCs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الاجتماع الأول: [</w:t>
                  </w:r>
                  <w:r>
                    <w:rPr>
                      <w:sz w:val="28"/>
                      <w:szCs w:val="28"/>
                      <w:highlight w:val="yellow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التاريخ</w:t>
                  </w:r>
                  <w:r>
                    <w:rPr>
                      <w:sz w:val="28"/>
                      <w:szCs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]، [</w:t>
                  </w:r>
                  <w:r>
                    <w:rPr>
                      <w:sz w:val="28"/>
                      <w:szCs w:val="28"/>
                      <w:highlight w:val="yellow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التوقيت</w:t>
                  </w:r>
                  <w:r>
                    <w:rPr>
                      <w:sz w:val="28"/>
                      <w:szCs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]، [</w:t>
                  </w:r>
                  <w:r>
                    <w:rPr>
                      <w:sz w:val="28"/>
                      <w:szCs w:val="28"/>
                      <w:highlight w:val="yellow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المكان]</w:t>
                  </w:r>
                </w:p>
                <w:p w:rsidR="00DD5B18" w:rsidRPr="00DD5B18" w:rsidRDefault="00DD5B18" w:rsidP="00DD5B18">
                  <w:pPr>
                    <w:spacing w:after="0"/>
                    <w:rPr>
                      <w:sz w:val="28"/>
                      <w:szCs w:val="28"/>
                    </w:rPr>
                    <w:bidi w:val="1"/>
                  </w:pPr>
                  <w:r>
                    <w:rPr>
                      <w:sz w:val="28"/>
                      <w:szCs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الاجتماع الثاني: [</w:t>
                  </w:r>
                  <w:r>
                    <w:rPr>
                      <w:sz w:val="28"/>
                      <w:szCs w:val="28"/>
                      <w:highlight w:val="yellow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التاريخ</w:t>
                  </w:r>
                  <w:r>
                    <w:rPr>
                      <w:sz w:val="28"/>
                      <w:szCs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]، [</w:t>
                  </w:r>
                  <w:r>
                    <w:rPr>
                      <w:sz w:val="28"/>
                      <w:szCs w:val="28"/>
                      <w:highlight w:val="yellow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التوقيت</w:t>
                  </w:r>
                  <w:r>
                    <w:rPr>
                      <w:sz w:val="28"/>
                      <w:szCs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]، [</w:t>
                  </w:r>
                  <w:r>
                    <w:rPr>
                      <w:sz w:val="28"/>
                      <w:szCs w:val="28"/>
                      <w:highlight w:val="yellow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المكان]</w:t>
                  </w:r>
                </w:p>
                <w:p w:rsidR="00DD5B18" w:rsidRPr="00DD5B18" w:rsidRDefault="00DD5B18" w:rsidP="00DD5B18">
                  <w:pPr>
                    <w:spacing w:after="0"/>
                    <w:rPr>
                      <w:color w:val="000000" w:themeColor="text1"/>
                      <w:sz w:val="28"/>
                    </w:rPr>
                  </w:pPr>
                </w:p>
                <w:p w:rsidR="00DD5B18" w:rsidRPr="00DD5B18" w:rsidRDefault="00DD5B18" w:rsidP="00DD5B18">
                  <w:pPr>
                    <w:spacing w:after="0"/>
                    <w:rPr>
                      <w:b/>
                      <w:color w:val="002060"/>
                      <w:sz w:val="40"/>
                    </w:rPr>
                    <w:bidi w:val="1"/>
                  </w:pPr>
                  <w:r>
                    <w:rPr>
                      <w:color w:val="002060"/>
                      <w:sz w:val="40"/>
                      <w:lang w:val="ar"/>
                      <w:b w:val="1"/>
                      <w:bCs w:val="1"/>
                      <w:i w:val="0"/>
                      <w:iCs w:val="0"/>
                      <w:u w:val="none"/>
                      <w:rtl w:val="1"/>
                    </w:rPr>
                    <w:t xml:space="preserve">هل أنت غير قادر على الانضمام إلى جلسة المدخلات؟ </w:t>
                  </w:r>
                  <w:r>
                    <w:rPr>
                      <w:color w:val="002060"/>
                      <w:sz w:val="40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 </w:t>
                  </w:r>
                </w:p>
                <w:p w:rsidR="00DD5B18" w:rsidRPr="00DD5B18" w:rsidRDefault="00DD5B18" w:rsidP="00DD5B18">
                  <w:pPr>
                    <w:spacing w:after="0"/>
                    <w:rPr>
                      <w:color w:val="000000" w:themeColor="text1"/>
                      <w:sz w:val="28"/>
                    </w:rPr>
                    <w:bidi w:val="1"/>
                  </w:pPr>
                  <w:r>
                    <w:rPr>
                      <w:color w:val="000000" w:themeColor="text1"/>
                      <w:sz w:val="28"/>
                      <w:highlight w:val="yellow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[ تعرف على طرق أخرى للمشاركة هنا، على سبيل المثال ، الاستبيان]</w:t>
                  </w:r>
                </w:p>
                <w:p w:rsidR="00DD5B18" w:rsidRPr="00DD5B18" w:rsidRDefault="00DD5B18" w:rsidP="00DD5B18">
                  <w:pPr>
                    <w:spacing w:after="0"/>
                    <w:rPr>
                      <w:color w:val="000000" w:themeColor="text1"/>
                      <w:sz w:val="28"/>
                    </w:rPr>
                  </w:pPr>
                </w:p>
                <w:p w:rsidR="00DD5B18" w:rsidRPr="00DD5B18" w:rsidRDefault="00DD5B18" w:rsidP="00DD5B18">
                  <w:pPr>
                    <w:spacing w:after="0"/>
                    <w:rPr>
                      <w:b/>
                      <w:color w:val="002060"/>
                      <w:sz w:val="40"/>
                    </w:rPr>
                    <w:bidi w:val="1"/>
                  </w:pPr>
                  <w:r>
                    <w:rPr>
                      <w:color w:val="002060"/>
                      <w:sz w:val="40"/>
                      <w:lang w:val="ar"/>
                      <w:b w:val="1"/>
                      <w:bCs w:val="1"/>
                      <w:i w:val="0"/>
                      <w:iCs w:val="0"/>
                      <w:u w:val="none"/>
                      <w:rtl w:val="1"/>
                    </w:rPr>
                    <w:t xml:space="preserve">لمزيد من المعلومات</w:t>
                  </w:r>
                </w:p>
                <w:p w:rsidR="00DD5B18" w:rsidRPr="00DD5B18" w:rsidRDefault="00DD5B18" w:rsidP="00DD5B18">
                  <w:pPr>
                    <w:spacing w:after="0"/>
                    <w:rPr>
                      <w:sz w:val="28"/>
                    </w:rPr>
                    <w:bidi w:val="1"/>
                  </w:pPr>
                  <w:r>
                    <w:rPr>
                      <w:sz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قم بزيارة صفحة الويب لدينا في </w:t>
                  </w:r>
                  <w:hyperlink r:id="rId14" w:history="1">
                    <w:r>
                      <w:rPr>
                        <w:rStyle w:val="Hyperlink"/>
                        <w:sz w:val="28"/>
                        <w:lang w:val="ar"/>
                        <w:b w:val="0"/>
                        <w:bCs w:val="0"/>
                        <w:i w:val="0"/>
                        <w:iCs w:val="0"/>
                        <w:u w:val="none"/>
                        <w:rtl w:val="1"/>
                      </w:rPr>
                      <w:t xml:space="preserve"> </w:t>
                    </w:r>
                    <w:r>
                      <w:rPr>
                        <w:rStyle w:val="Hyperlink"/>
                        <w:sz w:val="28"/>
                        <w:lang w:val="ar"/>
                        <w:b w:val="0"/>
                        <w:bCs w:val="0"/>
                        <w:i w:val="0"/>
                        <w:iCs w:val="0"/>
                        <w:u w:val="single"/>
                        <w:rtl w:val="1"/>
                      </w:rPr>
                      <w:t xml:space="preserve">[صفحة الويب]</w:t>
                    </w:r>
                    <w:r>
                      <w:rPr>
                        <w:rStyle w:val="Hyperlink"/>
                        <w:sz w:val="28"/>
                        <w:lang w:val="ar"/>
                        <w:b w:val="0"/>
                        <w:bCs w:val="0"/>
                        <w:i w:val="0"/>
                        <w:iCs w:val="0"/>
                        <w:u w:val="none"/>
                        <w:rtl w:val="1"/>
                      </w:rPr>
                      <w:t xml:space="preserve"> </w:t>
                    </w:r>
                  </w:hyperlink>
                  <w:r>
                    <w:rPr>
                      <w:sz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 أو اتصل بموظفينا:</w:t>
                  </w:r>
                </w:p>
                <w:p w:rsidR="00DD5B18" w:rsidRPr="00DD5B18" w:rsidRDefault="00DD5B18" w:rsidP="00DD5B18">
                  <w:pPr>
                    <w:spacing w:after="0"/>
                    <w:rPr>
                      <w:sz w:val="28"/>
                    </w:rPr>
                    <w:bidi w:val="1"/>
                  </w:pPr>
                  <w:r>
                    <w:rPr>
                      <w:sz w:val="28"/>
                      <w:highlight w:val="yellow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اسم الموظف</w:t>
                  </w:r>
                  <w:r>
                    <w:rPr>
                      <w:sz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 | [</w:t>
                  </w:r>
                  <w:r>
                    <w:rPr>
                      <w:sz w:val="28"/>
                      <w:highlight w:val="yellow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البريد الإلكتروني</w:t>
                  </w:r>
                  <w:r>
                    <w:rPr>
                      <w:sz w:val="28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] | [</w:t>
                  </w:r>
                  <w:r>
                    <w:rPr>
                      <w:sz w:val="28"/>
                      <w:highlight w:val="yellow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الهاتف</w:t>
                  </w:r>
                  <w:r>
                    <w:rPr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]</w:t>
                  </w:r>
                </w:p>
                <w:p w:rsidR="00DD5B18" w:rsidRPr="00DD5B18" w:rsidRDefault="00DD5B18" w:rsidP="00DD5B18">
                  <w:pPr>
                    <w:spacing w:after="0"/>
                    <w:rPr>
                      <w:sz w:val="24"/>
                    </w:rPr>
                  </w:pPr>
                </w:p>
                <w:p w:rsidR="00DD5B18" w:rsidRPr="00DD5B18" w:rsidRDefault="00DD5B18" w:rsidP="00DD5B18">
                  <w:pPr>
                    <w:spacing w:after="0"/>
                    <w:rPr>
                      <w:sz w:val="24"/>
                    </w:rPr>
                    <w:bidi w:val="1"/>
                  </w:pPr>
                  <w:r>
                    <w:rPr>
                      <w:sz w:val="24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تابع على تويتر: @</w:t>
                  </w:r>
                  <w:r>
                    <w:rPr>
                      <w:sz w:val="24"/>
                      <w:b w:val="0"/>
                      <w:bCs w:val="0"/>
                      <w:i w:val="0"/>
                      <w:iCs w:val="0"/>
                      <w:u w:val="none"/>
                      <w:rtl w:val="0"/>
                    </w:rPr>
                    <w:t xml:space="preserve">ORDeptEd</w:t>
                  </w:r>
                  <w:r>
                    <w:rPr>
                      <w:sz w:val="24"/>
                      <w:lang w:val="ar"/>
                      <w:b w:val="0"/>
                      <w:bCs w:val="0"/>
                      <w:i w:val="0"/>
                      <w:iCs w:val="0"/>
                      <w:u w:val="none"/>
                      <w:rtl w:val="1"/>
                    </w:rPr>
                    <w:t xml:space="preserve">  #قانون حق كل طالب في إحراز النجاح</w:t>
                  </w:r>
                </w:p>
              </w:txbxContent>
            </v:textbox>
            <w10:wrap anchorx="page"/>
          </v:shape>
        </w:pict>
      </w:r>
    </w:p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DD5B18" w:rsidRPr="00DD5B18" w:rsidRDefault="00DD5B18" w:rsidP="00DD5B18"/>
    <w:p w:rsidR="000F7C15" w:rsidRPr="00DD5B18" w:rsidRDefault="000F7C15" w:rsidP="00DD5B18">
      <w:pPr>
        <w:jc w:val="right"/>
      </w:pPr>
    </w:p>
    <w:sectPr w:rsidR="000F7C15" w:rsidRPr="00DD5B18" w:rsidSect="00E66D1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 w:code="1"/>
      <w:pgMar w:top="1080" w:right="720" w:bottom="720" w:left="720" w:header="720" w:footer="720" w:gutter="0"/>
      <w:cols w:space="18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235" w:rsidRDefault="00A55235" w:rsidP="00B41ECA">
      <w:pPr>
        <w:bidi w:val="1"/>
      </w:pPr>
      <w:r>
        <w:separator/>
      </w:r>
    </w:p>
  </w:endnote>
  <w:endnote w:type="continuationSeparator" w:id="0">
    <w:p w:rsidR="00A55235" w:rsidRDefault="00A55235" w:rsidP="00B41ECA">
      <w:pPr>
        <w:bidi w:val="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B18" w:rsidRDefault="00DD5B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162" w:rsidRPr="00C74162" w:rsidRDefault="00C74162" w:rsidP="00C74162">
    <w:pPr>
      <w:pStyle w:val="Footer"/>
      <w:jc w:val="right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D14" w:rsidRPr="00DD5B18" w:rsidRDefault="00E66D14" w:rsidP="00DD5B18">
    <w:pPr>
      <w:pStyle w:val="Footer"/>
      <w:rPr>
        <w:sz w:val="20"/>
        <w:szCs w:val="20"/>
      </w:rPr>
      <w:bidi w:val="1"/>
    </w:pPr>
    <w:r>
      <w:rPr>
        <w:sz w:val="20"/>
        <w:szCs w:val="20"/>
        <w:lang w:val="ar"/>
        <w:b w:val="0"/>
        <w:bCs w:val="0"/>
        <w:i w:val="0"/>
        <w:iCs w:val="0"/>
        <w:u w:val="none"/>
        <w:rtl w:val="1"/>
      </w:rPr>
      <w:t xml:space="preserve">أعرف المزيد: </w:t>
    </w:r>
    <w:hyperlink r:id="rId1" w:history="1">
      <w:r>
        <w:rPr>
          <w:rStyle w:val="Hyperlink"/>
          <w:sz w:val="20"/>
          <w:szCs w:val="20"/>
          <w:lang w:val="ar"/>
          <w:b w:val="0"/>
          <w:bCs w:val="0"/>
          <w:i w:val="0"/>
          <w:iCs w:val="0"/>
          <w:u w:val="none"/>
          <w:rtl w:val="1"/>
        </w:rPr>
        <w:t xml:space="preserve"> </w:t>
      </w:r>
      <w:r>
        <w:rPr>
          <w:rStyle w:val="Hyperlink"/>
          <w:sz w:val="20"/>
          <w:szCs w:val="20"/>
          <w:b w:val="0"/>
          <w:bCs w:val="0"/>
          <w:i w:val="0"/>
          <w:iCs w:val="0"/>
          <w:u w:val="none"/>
          <w:rtl w:val="0"/>
        </w:rPr>
        <w:t xml:space="preserve">https://www.oregon.gov/ode/StudentSuccess/Pages/default.aspx</w:t>
      </w:r>
      <w:r>
        <w:rPr>
          <w:rStyle w:val="Hyperlink"/>
          <w:sz w:val="20"/>
          <w:szCs w:val="20"/>
          <w:lang w:val="ar"/>
          <w:b w:val="0"/>
          <w:bCs w:val="0"/>
          <w:i w:val="0"/>
          <w:iCs w:val="0"/>
          <w:u w:val="none"/>
          <w:rtl w:val="1"/>
        </w:rPr>
        <w:t xml:space="preserve"> </w:t>
      </w:r>
    </w:hyperlink>
    <w:r>
      <w:rPr>
        <w:sz w:val="20"/>
        <w:szCs w:val="20"/>
        <w:lang w:val="ar"/>
        <w:b w:val="0"/>
        <w:bCs w:val="0"/>
        <w:i w:val="0"/>
        <w:iCs w:val="0"/>
        <w:u w:val="none"/>
        <w:rtl w:val="1"/>
      </w:rPr>
      <w:ptab w:relativeTo="margin" w:alignment="left" w:leader="none"/>
    </w:r>
    <w:r>
      <w:rPr>
        <w:sz w:val="20"/>
        <w:szCs w:val="20"/>
        <w:lang w:val="ar"/>
        <w:b w:val="0"/>
        <w:bCs w:val="0"/>
        <w:i w:val="0"/>
        <w:iCs w:val="0"/>
        <w:u w:val="none"/>
        <w:rtl w:val="1"/>
      </w:rPr>
      <w:t xml:space="preserve">[أضف شعار المنطقة]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235" w:rsidRDefault="00A55235" w:rsidP="00B41ECA">
      <w:pPr>
        <w:bidi w:val="1"/>
      </w:pPr>
      <w:r>
        <w:separator/>
      </w:r>
    </w:p>
  </w:footnote>
  <w:footnote w:type="continuationSeparator" w:id="0">
    <w:p w:rsidR="00A55235" w:rsidRDefault="00A55235" w:rsidP="00B41ECA">
      <w:pPr>
        <w:bidi w:val="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B18" w:rsidRDefault="00DD5B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B18" w:rsidRDefault="00DD5B1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971" w:rsidRPr="00DD5B18" w:rsidRDefault="000C1971" w:rsidP="00DD5B18">
    <w:pPr>
      <w:pStyle w:val="Header"/>
      <w:jc w:val="center"/>
      <w:bidi w:val="1"/>
    </w:pPr>
    <w:r>
      <w:rPr>
        <w:b w:val="0"/>
        <w:bCs w:val="0"/>
        <w:i w:val="0"/>
        <w:iCs w:val="0"/>
        <w:u w:val="none"/>
        <w:rtl w:val="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453909</wp:posOffset>
          </wp:positionH>
          <wp:positionV relativeFrom="margin">
            <wp:posOffset>-830580</wp:posOffset>
          </wp:positionV>
          <wp:extent cx="5930900" cy="878205"/>
          <wp:effectExtent l="0" t="0" r="0" b="0"/>
          <wp:wrapSquare wrapText="bothSides"/>
          <wp:docPr id="2" name="Picture 2" descr="Student Success Act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Communications\Logos\Student Success Logos 2019\57133_ODE_StudentSuccessAct logo_2019-FINAL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C1971" w:rsidRPr="00DD5B18" w:rsidRDefault="000C1971" w:rsidP="00DD5B18">
    <w:pPr>
      <w:pStyle w:val="Header"/>
      <w:jc w:val="center"/>
    </w:pPr>
  </w:p>
  <w:p w:rsidR="00EC70C9" w:rsidRPr="00DD5B18" w:rsidRDefault="00EC70C9" w:rsidP="00DD5B1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.4pt;height:99.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" o:bullet="t">
        <v:imagedata r:id="rId1" o:title="" croptop="-2864f" cropbottom="-2564f" cropleft="-6495f" cropright="-4049f"/>
      </v:shape>
    </w:pict>
  </w:numPicBullet>
  <w:abstractNum w:abstractNumId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09AB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F74ED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F631F5"/>
    <w:multiLevelType w:val="hybridMultilevel"/>
    <w:tmpl w:val="8392E1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69220E8"/>
    <w:multiLevelType w:val="hybridMultilevel"/>
    <w:tmpl w:val="278ED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A83D68"/>
    <w:multiLevelType w:val="hybridMultilevel"/>
    <w:tmpl w:val="073AA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C7464E"/>
    <w:multiLevelType w:val="hybridMultilevel"/>
    <w:tmpl w:val="CF00B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2A1C95"/>
    <w:multiLevelType w:val="hybridMultilevel"/>
    <w:tmpl w:val="8DD2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490CE0"/>
    <w:multiLevelType w:val="hybridMultilevel"/>
    <w:tmpl w:val="4DF28B1A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>
    <w:nsid w:val="3F8168A1"/>
    <w:multiLevelType w:val="hybridMultilevel"/>
    <w:tmpl w:val="3B9EACC6"/>
    <w:lvl w:ilvl="0" w:tplc="D980C65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2F25D5"/>
    <w:multiLevelType w:val="hybridMultilevel"/>
    <w:tmpl w:val="5F64DB48"/>
    <w:lvl w:ilvl="0" w:tplc="12E64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A644EEB"/>
    <w:multiLevelType w:val="hybridMultilevel"/>
    <w:tmpl w:val="379242BC"/>
    <w:lvl w:ilvl="0" w:tplc="84C042A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17"/>
  </w:num>
  <w:num w:numId="15">
    <w:abstractNumId w:val="15"/>
  </w:num>
  <w:num w:numId="16">
    <w:abstractNumId w:val="18"/>
  </w:num>
  <w:num w:numId="17">
    <w:abstractNumId w:val="10"/>
  </w:num>
  <w:num w:numId="18">
    <w:abstractNumId w:val="13"/>
  </w:num>
  <w:num w:numId="19">
    <w:abstractNumId w:val="14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2F0"/>
    <w:rsid w:val="00003676"/>
    <w:rsid w:val="00011417"/>
    <w:rsid w:val="000B01A7"/>
    <w:rsid w:val="000C1971"/>
    <w:rsid w:val="000C5F65"/>
    <w:rsid w:val="000E1ACF"/>
    <w:rsid w:val="000F7C15"/>
    <w:rsid w:val="00152495"/>
    <w:rsid w:val="00165F12"/>
    <w:rsid w:val="00176C0F"/>
    <w:rsid w:val="00180A53"/>
    <w:rsid w:val="00186C4F"/>
    <w:rsid w:val="001A0392"/>
    <w:rsid w:val="001B5452"/>
    <w:rsid w:val="001C5F36"/>
    <w:rsid w:val="001D0FE1"/>
    <w:rsid w:val="001D486B"/>
    <w:rsid w:val="00210A7A"/>
    <w:rsid w:val="00211072"/>
    <w:rsid w:val="0027664F"/>
    <w:rsid w:val="002B65CD"/>
    <w:rsid w:val="002E6912"/>
    <w:rsid w:val="002F0572"/>
    <w:rsid w:val="00300CE7"/>
    <w:rsid w:val="0038247D"/>
    <w:rsid w:val="00382B55"/>
    <w:rsid w:val="003B789D"/>
    <w:rsid w:val="003E28E6"/>
    <w:rsid w:val="003F0B37"/>
    <w:rsid w:val="004114A4"/>
    <w:rsid w:val="004640E1"/>
    <w:rsid w:val="00470AC4"/>
    <w:rsid w:val="0048375B"/>
    <w:rsid w:val="00487B09"/>
    <w:rsid w:val="004A4B88"/>
    <w:rsid w:val="00532EC4"/>
    <w:rsid w:val="00535B52"/>
    <w:rsid w:val="00550FE2"/>
    <w:rsid w:val="0055527E"/>
    <w:rsid w:val="00561FD1"/>
    <w:rsid w:val="00570E77"/>
    <w:rsid w:val="0059395E"/>
    <w:rsid w:val="005A1169"/>
    <w:rsid w:val="005A4851"/>
    <w:rsid w:val="005B7DAC"/>
    <w:rsid w:val="005F5524"/>
    <w:rsid w:val="006011C9"/>
    <w:rsid w:val="00610EAA"/>
    <w:rsid w:val="006212F0"/>
    <w:rsid w:val="00655A8A"/>
    <w:rsid w:val="0067454B"/>
    <w:rsid w:val="00675EB4"/>
    <w:rsid w:val="00676FC1"/>
    <w:rsid w:val="00690658"/>
    <w:rsid w:val="006A75D1"/>
    <w:rsid w:val="00711DD5"/>
    <w:rsid w:val="00752095"/>
    <w:rsid w:val="0076616D"/>
    <w:rsid w:val="007749A9"/>
    <w:rsid w:val="00780B2F"/>
    <w:rsid w:val="00797BAB"/>
    <w:rsid w:val="007B5DBD"/>
    <w:rsid w:val="007C49CA"/>
    <w:rsid w:val="00800DFA"/>
    <w:rsid w:val="0081382A"/>
    <w:rsid w:val="00826750"/>
    <w:rsid w:val="00836EB5"/>
    <w:rsid w:val="00877E79"/>
    <w:rsid w:val="008A2B9E"/>
    <w:rsid w:val="008A35DC"/>
    <w:rsid w:val="008A3ED1"/>
    <w:rsid w:val="008D4562"/>
    <w:rsid w:val="008E4CF3"/>
    <w:rsid w:val="008E53B9"/>
    <w:rsid w:val="0090048B"/>
    <w:rsid w:val="00916CCB"/>
    <w:rsid w:val="009409FB"/>
    <w:rsid w:val="00941FE5"/>
    <w:rsid w:val="0096518D"/>
    <w:rsid w:val="00991003"/>
    <w:rsid w:val="009C3C4E"/>
    <w:rsid w:val="009E2CD7"/>
    <w:rsid w:val="009F5252"/>
    <w:rsid w:val="00A0663B"/>
    <w:rsid w:val="00A161D9"/>
    <w:rsid w:val="00A323CC"/>
    <w:rsid w:val="00A520C2"/>
    <w:rsid w:val="00A55235"/>
    <w:rsid w:val="00AC3C32"/>
    <w:rsid w:val="00AC4DBF"/>
    <w:rsid w:val="00AC7D4D"/>
    <w:rsid w:val="00AD1A6C"/>
    <w:rsid w:val="00AD3984"/>
    <w:rsid w:val="00B0605B"/>
    <w:rsid w:val="00B0787B"/>
    <w:rsid w:val="00B25895"/>
    <w:rsid w:val="00B34DEF"/>
    <w:rsid w:val="00B41ECA"/>
    <w:rsid w:val="00B76577"/>
    <w:rsid w:val="00BA3248"/>
    <w:rsid w:val="00BD6B74"/>
    <w:rsid w:val="00BD7D01"/>
    <w:rsid w:val="00C071DE"/>
    <w:rsid w:val="00C2146A"/>
    <w:rsid w:val="00C535C6"/>
    <w:rsid w:val="00C74162"/>
    <w:rsid w:val="00C903AB"/>
    <w:rsid w:val="00CA2B57"/>
    <w:rsid w:val="00D05824"/>
    <w:rsid w:val="00D131E3"/>
    <w:rsid w:val="00D22834"/>
    <w:rsid w:val="00D273D0"/>
    <w:rsid w:val="00D63275"/>
    <w:rsid w:val="00D65DA0"/>
    <w:rsid w:val="00DA52CE"/>
    <w:rsid w:val="00DC37A2"/>
    <w:rsid w:val="00DC7D58"/>
    <w:rsid w:val="00DD1853"/>
    <w:rsid w:val="00DD5B18"/>
    <w:rsid w:val="00DE2EFA"/>
    <w:rsid w:val="00E0048E"/>
    <w:rsid w:val="00E21866"/>
    <w:rsid w:val="00E36751"/>
    <w:rsid w:val="00E66D14"/>
    <w:rsid w:val="00E709F9"/>
    <w:rsid w:val="00E91C30"/>
    <w:rsid w:val="00EB074A"/>
    <w:rsid w:val="00EB62D0"/>
    <w:rsid w:val="00EC70C9"/>
    <w:rsid w:val="00F44DE5"/>
    <w:rsid w:val="00F71FF5"/>
    <w:rsid w:val="00F727F7"/>
    <w:rsid w:val="00F92717"/>
    <w:rsid w:val="00FB24AE"/>
    <w:rsid w:val="00FD2140"/>
    <w:rsid w:val="00FE0B69"/>
    <w:rsid w:val="00FE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676"/>
    <w:pPr>
      <w:spacing w:line="240" w:lineRule="auto"/>
      <w:jc w:val="left"/>
    </w:pPr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A6C"/>
    <w:pPr>
      <w:keepNext/>
      <w:keepLines/>
      <w:spacing w:before="40" w:after="0"/>
      <w:jc w:val="center"/>
      <w:outlineLvl w:val="0"/>
    </w:pPr>
    <w:rPr>
      <w:rFonts w:eastAsiaTheme="majorEastAsia" w:cstheme="minorHAnsi"/>
      <w:b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CCB"/>
    <w:pPr>
      <w:keepNext/>
      <w:keepLines/>
      <w:spacing w:before="40" w:after="0"/>
      <w:jc w:val="center"/>
      <w:outlineLvl w:val="1"/>
    </w:pPr>
    <w:rPr>
      <w:rFonts w:eastAsiaTheme="majorEastAsia" w:cstheme="minorHAnsi"/>
      <w:caps/>
      <w:color w:val="FFFFFF" w:themeColor="background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0FE1"/>
    <w:pPr>
      <w:keepNext/>
      <w:keepLines/>
      <w:spacing w:before="40" w:after="0"/>
      <w:outlineLvl w:val="2"/>
    </w:pPr>
    <w:rPr>
      <w:rFonts w:eastAsiaTheme="majorEastAsia" w:cstheme="minorHAnsi"/>
      <w:b/>
      <w:caps/>
      <w:color w:val="1B75BC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E28E6"/>
    <w:pPr>
      <w:keepNext/>
      <w:keepLines/>
      <w:spacing w:before="40" w:after="0"/>
      <w:jc w:val="center"/>
      <w:outlineLvl w:val="3"/>
    </w:pPr>
    <w:rPr>
      <w:rFonts w:asciiTheme="majorHAnsi" w:eastAsiaTheme="majorEastAsia" w:hAnsiTheme="majorHAnsi" w:cstheme="majorBidi"/>
      <w:iC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22834"/>
    <w:pPr>
      <w:spacing w:after="200"/>
      <w:jc w:val="center"/>
      <w:outlineLvl w:val="5"/>
    </w:pPr>
    <w:rPr>
      <w:color w:val="000000" w:themeColor="text1"/>
      <w:sz w:val="36"/>
      <w:szCs w:val="32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D22834"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rsid w:val="00AD1A6C"/>
    <w:pPr>
      <w:spacing w:after="400"/>
      <w:contextualSpacing/>
      <w:jc w:val="center"/>
    </w:pPr>
    <w:rPr>
      <w:rFonts w:eastAsiaTheme="majorEastAsia" w:cstheme="majorBidi"/>
      <w:b/>
      <w:color w:val="FFFFFF" w:themeColor="background1"/>
      <w:sz w:val="40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D1A6C"/>
    <w:rPr>
      <w:rFonts w:eastAsiaTheme="majorEastAsia" w:cstheme="majorBidi"/>
      <w:b/>
      <w:noProof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AD1A6C"/>
    <w:rPr>
      <w:rFonts w:eastAsiaTheme="majorEastAsia" w:cstheme="minorHAnsi"/>
      <w:b/>
      <w:noProof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CCB"/>
    <w:rPr>
      <w:rFonts w:eastAsiaTheme="majorEastAsia" w:cstheme="minorHAnsi"/>
      <w:caps/>
      <w:noProof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rsid w:val="000E1AC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qFormat/>
    <w:rsid w:val="0048375B"/>
    <w:pPr>
      <w:keepLines/>
      <w:numPr>
        <w:numId w:val="12"/>
      </w:numPr>
      <w:tabs>
        <w:tab w:val="clear" w:pos="360"/>
        <w:tab w:val="left" w:pos="2736"/>
      </w:tabs>
      <w:spacing w:after="80"/>
      <w:ind w:left="187" w:hanging="187"/>
    </w:pPr>
  </w:style>
  <w:style w:type="paragraph" w:styleId="ListBullet2">
    <w:name w:val="List Bullet 2"/>
    <w:basedOn w:val="Normal"/>
    <w:uiPriority w:val="99"/>
    <w:unhideWhenUsed/>
    <w:rsid w:val="006011C9"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E28E6"/>
    <w:rPr>
      <w:rFonts w:asciiTheme="majorHAnsi" w:eastAsiaTheme="majorEastAsia" w:hAnsiTheme="majorHAnsi" w:cstheme="majorBidi"/>
      <w:iCs/>
      <w:noProof/>
      <w:color w:val="FFFFFF" w:themeColor="background1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22834"/>
    <w:rPr>
      <w:rFonts w:eastAsiaTheme="minorEastAsia"/>
      <w:color w:val="72C9F1" w:themeColor="accent4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D22834"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D22834"/>
    <w:rPr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70C9"/>
  </w:style>
  <w:style w:type="paragraph" w:styleId="Footer">
    <w:name w:val="footer"/>
    <w:basedOn w:val="Normal"/>
    <w:link w:val="Foot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70C9"/>
  </w:style>
  <w:style w:type="character" w:customStyle="1" w:styleId="Heading3Char">
    <w:name w:val="Heading 3 Char"/>
    <w:basedOn w:val="DefaultParagraphFont"/>
    <w:link w:val="Heading3"/>
    <w:uiPriority w:val="9"/>
    <w:rsid w:val="001D0FE1"/>
    <w:rPr>
      <w:rFonts w:eastAsiaTheme="majorEastAsia" w:cstheme="minorHAnsi"/>
      <w:b/>
      <w:caps/>
      <w:noProof/>
      <w:color w:val="1B75BC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003676"/>
    <w:rPr>
      <w:color w:val="1B75BC" w:themeColor="accent1"/>
      <w:u w:val="none"/>
    </w:rPr>
  </w:style>
  <w:style w:type="paragraph" w:customStyle="1" w:styleId="ResourcesText">
    <w:name w:val="Resources Text"/>
    <w:basedOn w:val="Normal"/>
    <w:autoRedefine/>
    <w:qFormat/>
    <w:rsid w:val="00DD1853"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rsid w:val="005F5524"/>
    <w:rPr>
      <w:b/>
      <w:bCs/>
    </w:rPr>
  </w:style>
  <w:style w:type="paragraph" w:customStyle="1" w:styleId="ResourcesLinks">
    <w:name w:val="Resources Links"/>
    <w:basedOn w:val="Normal"/>
    <w:qFormat/>
    <w:rsid w:val="00003676"/>
    <w:pPr>
      <w:suppressAutoHyphens/>
      <w:spacing w:after="80"/>
    </w:pPr>
    <w:rPr>
      <w:color w:val="1B75BC" w:themeColor="accent1"/>
      <w:sz w:val="18"/>
      <w:u w:color="1B75BC" w:themeColor="accent1"/>
    </w:rPr>
  </w:style>
  <w:style w:type="character" w:customStyle="1" w:styleId="WhiteText">
    <w:name w:val="White Text"/>
    <w:uiPriority w:val="1"/>
    <w:qFormat/>
    <w:rsid w:val="004A4B88"/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2F0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572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572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72"/>
    <w:rPr>
      <w:rFonts w:ascii="Segoe UI" w:hAnsi="Segoe UI" w:cs="Segoe UI"/>
      <w:noProof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5824"/>
    <w:rPr>
      <w:color w:val="808080"/>
    </w:rPr>
  </w:style>
  <w:style w:type="table" w:styleId="TableGrid">
    <w:name w:val="Table Grid"/>
    <w:basedOn w:val="TableNormal"/>
    <w:uiPriority w:val="39"/>
    <w:rsid w:val="00F72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youthdevelopmentcouncil.org" TargetMode="External"/><Relationship Id="rId18" Type="http://schemas.openxmlformats.org/officeDocument/2006/relationships/footer" Target="footer2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oregonyouthdevelopmentcouncil.org" TargetMode="External"/><Relationship Id="rId17" Type="http://schemas.openxmlformats.org/officeDocument/2006/relationships/footer" Target="footer1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ll.hansell@state.or.us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omments" Target="comments.xml"/><Relationship Id="rId10" Type="http://schemas.openxmlformats.org/officeDocument/2006/relationships/hyperlink" Target="http://www.oregonyouthdevelopmentcouncil.org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bill.hansell@state.or.us" TargetMode="External"/><Relationship Id="rId14" Type="http://schemas.openxmlformats.org/officeDocument/2006/relationships/hyperlink" Target="http://www.youthdevelopmentcouncil.org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regon.gov/ode/StudentSuccess/Pages/default.asp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Communications\ODE%20Templates,%20Samples%20and%20Guidelines\Coms%20Team%20Samples\One-Pager%20Samples\Grad%20Blueprint.dotx" TargetMode="External"/></Relationships>
</file>

<file path=word/theme/theme1.xml><?xml version="1.0" encoding="utf-8"?>
<a:theme xmlns:a="http://schemas.openxmlformats.org/drawingml/2006/main" name="ODE">
  <a:themeElements>
    <a:clrScheme name="ODE">
      <a:dk1>
        <a:sysClr val="windowText" lastClr="000000"/>
      </a:dk1>
      <a:lt1>
        <a:sysClr val="window" lastClr="FFFFFF"/>
      </a:lt1>
      <a:dk2>
        <a:srgbClr val="344654"/>
      </a:dk2>
      <a:lt2>
        <a:srgbClr val="E2F4FC"/>
      </a:lt2>
      <a:accent1>
        <a:srgbClr val="1B75BC"/>
      </a:accent1>
      <a:accent2>
        <a:srgbClr val="9F2065"/>
      </a:accent2>
      <a:accent3>
        <a:srgbClr val="E26B2A"/>
      </a:accent3>
      <a:accent4>
        <a:srgbClr val="72C9F1"/>
      </a:accent4>
      <a:accent5>
        <a:srgbClr val="408740"/>
      </a:accent5>
      <a:accent6>
        <a:srgbClr val="1B75BC"/>
      </a:accent6>
      <a:hlink>
        <a:srgbClr val="C45BA3"/>
      </a:hlink>
      <a:folHlink>
        <a:srgbClr val="21AAE8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E4031395D90947ABECDA869C06B2A5" ma:contentTypeVersion="7" ma:contentTypeDescription="Create a new document." ma:contentTypeScope="" ma:versionID="a787c52e11333a9464cb0e6fbe9eae54">
  <xsd:schema xmlns:xsd="http://www.w3.org/2001/XMLSchema" xmlns:xs="http://www.w3.org/2001/XMLSchema" xmlns:p="http://schemas.microsoft.com/office/2006/metadata/properties" xmlns:ns1="http://schemas.microsoft.com/sharepoint/v3" xmlns:ns2="3815300f-9bc2-46c5-83e2-2c3e624abb24" xmlns:ns3="54031767-dd6d-417c-ab73-583408f47564" targetNamespace="http://schemas.microsoft.com/office/2006/metadata/properties" ma:root="true" ma:fieldsID="f2e14f5b86c3ce0673d081ad5753ed89" ns1:_="" ns2:_="" ns3:_="">
    <xsd:import namespace="http://schemas.microsoft.com/sharepoint/v3"/>
    <xsd:import namespace="3815300f-9bc2-46c5-83e2-2c3e624abb24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5300f-9bc2-46c5-83e2-2c3e624abb24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stimated_x0020_Creation_x0020_Date xmlns="3815300f-9bc2-46c5-83e2-2c3e624abb24" xsi:nil="true"/>
    <Priority xmlns="3815300f-9bc2-46c5-83e2-2c3e624abb24">New</Priority>
    <Remediation_x0020_Date xmlns="3815300f-9bc2-46c5-83e2-2c3e624abb24">2019-12-04T23:11:00+00:00</Remediation_x0020_Date>
  </documentManagement>
</p:properties>
</file>

<file path=customXml/itemProps1.xml><?xml version="1.0" encoding="utf-8"?>
<ds:datastoreItem xmlns:ds="http://schemas.openxmlformats.org/officeDocument/2006/customXml" ds:itemID="{02C668DF-13FF-4E13-85D2-4445F0E9BB1F}"/>
</file>

<file path=customXml/itemProps2.xml><?xml version="1.0" encoding="utf-8"?>
<ds:datastoreItem xmlns:ds="http://schemas.openxmlformats.org/officeDocument/2006/customXml" ds:itemID="{EBE876CB-1054-4F9B-AB60-10E541BFD9FA}"/>
</file>

<file path=customXml/itemProps3.xml><?xml version="1.0" encoding="utf-8"?>
<ds:datastoreItem xmlns:ds="http://schemas.openxmlformats.org/officeDocument/2006/customXml" ds:itemID="{AA58010D-E21E-4F1B-85CC-5CAF9C2BE422}"/>
</file>

<file path=customXml/itemProps4.xml><?xml version="1.0" encoding="utf-8"?>
<ds:datastoreItem xmlns:ds="http://schemas.openxmlformats.org/officeDocument/2006/customXml" ds:itemID="{15ABF67B-111E-4D0E-8CCC-5C14A0B73772}"/>
</file>

<file path=docProps/app.xml><?xml version="1.0" encoding="utf-8"?>
<Properties xmlns="http://schemas.openxmlformats.org/officeDocument/2006/extended-properties" xmlns:vt="http://schemas.openxmlformats.org/officeDocument/2006/docPropsVTypes">
  <Template>Grad Blueprint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 Pathways and Career Guidance</vt:lpstr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 Pathways and Career Guidance</dc:title>
  <dc:subject/>
  <dc:creator>"boydme"</dc:creator>
  <cp:keywords/>
  <dc:description/>
  <cp:lastModifiedBy>Administrator</cp:lastModifiedBy>
  <cp:revision>4</cp:revision>
  <cp:lastPrinted>2019-06-27T15:51:00Z</cp:lastPrinted>
  <dcterms:created xsi:type="dcterms:W3CDTF">2019-08-14T15:23:00Z</dcterms:created>
  <dcterms:modified xsi:type="dcterms:W3CDTF">2019-08-16T07:03:00Z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0x01010022E4031395D90947ABECDA869C06B2A5</vt:lpwstr>
  </property>
</Properties>
</file>