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DBC923" w14:textId="19415E9A" w:rsidR="00836EB5" w:rsidRDefault="00661C33" w:rsidP="00487B09">
      <w:pPr>
        <w:pStyle w:val="Heading3"/>
        <w:rPr>
          <w:rStyle w:val="Bold"/>
          <w:b/>
          <w:bCs w:val="0"/>
          <w:color w:val="002060"/>
          <w:sz w:val="40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9B8573D" wp14:editId="1EF68747">
                <wp:simplePos x="0" y="0"/>
                <wp:positionH relativeFrom="page">
                  <wp:posOffset>247650</wp:posOffset>
                </wp:positionH>
                <wp:positionV relativeFrom="paragraph">
                  <wp:posOffset>2245360</wp:posOffset>
                </wp:positionV>
                <wp:extent cx="7278370" cy="2992120"/>
                <wp:effectExtent l="0" t="0" r="0" b="5080"/>
                <wp:wrapNone/>
                <wp:docPr id="254" name="Group 254" descr="&quot;&quot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8370" cy="2992120"/>
                          <a:chOff x="29230" y="76200"/>
                          <a:chExt cx="3013325" cy="5127031"/>
                        </a:xfrm>
                      </wpg:grpSpPr>
                      <wps:wsp>
                        <wps:cNvPr id="236" name="Text Box 2" descr="Decorative box"/>
                        <wps:cNvSpPr txBox="1">
                          <a:spLocks noChangeArrowheads="1"/>
                        </wps:cNvSpPr>
                        <wps:spPr bwMode="auto">
                          <a:xfrm>
                            <a:off x="29230" y="76200"/>
                            <a:ext cx="3013325" cy="512703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0B7E83" w14:textId="77777777" w:rsidR="009E2CD7" w:rsidRDefault="009E2CD7" w:rsidP="009E2CD7">
                              <w:pPr>
                                <w:pStyle w:val="Heading3"/>
                                <w:rPr>
                                  <w:rFonts w:eastAsiaTheme="minorHAnsi" w:cstheme="minorBidi"/>
                                  <w:b w:val="0"/>
                                  <w:caps w:val="0"/>
                                  <w:color w:val="auto"/>
                                  <w:sz w:val="96"/>
                                  <w:szCs w:val="96"/>
                                </w:rPr>
                              </w:pPr>
                            </w:p>
                            <w:p w14:paraId="1301355E" w14:textId="77777777" w:rsidR="009E2CD7" w:rsidRDefault="009E2CD7" w:rsidP="009E2CD7">
                              <w:pPr>
                                <w:pStyle w:val="Heading3"/>
                                <w:rPr>
                                  <w:color w:val="002060"/>
                                </w:rPr>
                              </w:pPr>
                            </w:p>
                            <w:p w14:paraId="30691F75" w14:textId="77777777" w:rsidR="009E2CD7" w:rsidRDefault="009E2CD7" w:rsidP="009E2CD7">
                              <w:pPr>
                                <w:pStyle w:val="Heading3"/>
                                <w:rPr>
                                  <w:color w:val="002060"/>
                                </w:rPr>
                              </w:pPr>
                            </w:p>
                            <w:p w14:paraId="4BE889D8" w14:textId="77777777" w:rsidR="009E2CD7" w:rsidRPr="00011417" w:rsidRDefault="009E2CD7" w:rsidP="009E2CD7"/>
                            <w:p w14:paraId="32FD021B" w14:textId="77777777" w:rsidR="009E2CD7" w:rsidRPr="00535B52" w:rsidRDefault="009E2CD7" w:rsidP="009E2CD7"/>
                            <w:p w14:paraId="2F468918" w14:textId="77777777" w:rsidR="009E2CD7" w:rsidRPr="00535B52" w:rsidRDefault="009E2CD7" w:rsidP="009E2CD7">
                              <w:pPr>
                                <w:pStyle w:val="Heading3"/>
                                <w:rPr>
                                  <w:color w:val="002060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228600" tIns="2194560" rIns="228600" bIns="228600" anchor="t" anchorCtr="0">
                          <a:noAutofit/>
                        </wps:bodyPr>
                      </wps:wsp>
                      <wps:wsp>
                        <wps:cNvPr id="244" name="Text Box 244"/>
                        <wps:cNvSpPr txBox="1"/>
                        <wps:spPr>
                          <a:xfrm>
                            <a:off x="89679" y="1360939"/>
                            <a:ext cx="2881349" cy="3823794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A34F31F" w14:textId="77777777" w:rsidR="00570E77" w:rsidRDefault="00570E77" w:rsidP="00570E77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002060"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52"/>
                                </w:rPr>
                                <w:t>Обсуждение нашей роли в жизни сообщества [</w:t>
                              </w:r>
                              <w:proofErr w:type="spellStart"/>
                              <w:r>
                                <w:rPr>
                                  <w:b/>
                                  <w:color w:val="002060"/>
                                  <w:sz w:val="52"/>
                                  <w:highlight w:val="yellow"/>
                                </w:rPr>
                                <w:t>School</w:t>
                              </w:r>
                              <w:proofErr w:type="spellEnd"/>
                              <w:r>
                                <w:rPr>
                                  <w:b/>
                                  <w:color w:val="002060"/>
                                  <w:sz w:val="52"/>
                                  <w:highlight w:val="yellow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2060"/>
                                  <w:sz w:val="52"/>
                                  <w:highlight w:val="yellow"/>
                                </w:rPr>
                                <w:t>District</w:t>
                              </w:r>
                              <w:proofErr w:type="spellEnd"/>
                              <w:r>
                                <w:rPr>
                                  <w:b/>
                                  <w:color w:val="002060"/>
                                  <w:sz w:val="52"/>
                                </w:rPr>
                                <w:t>]</w:t>
                              </w:r>
                            </w:p>
                            <w:p w14:paraId="6C5FBCCF" w14:textId="77777777" w:rsidR="00570E77" w:rsidRPr="00661C33" w:rsidRDefault="00570E77" w:rsidP="00570E77">
                              <w:pPr>
                                <w:spacing w:after="0"/>
                                <w:jc w:val="center"/>
                                <w:rPr>
                                  <w:color w:val="002060"/>
                                  <w:sz w:val="32"/>
                                </w:rPr>
                              </w:pPr>
                              <w:r w:rsidRPr="00661C33">
                                <w:rPr>
                                  <w:color w:val="002060"/>
                                  <w:sz w:val="32"/>
                                </w:rPr>
                                <w:t>Принятие Закона о способствовании успехам в учебе (</w:t>
                              </w:r>
                              <w:proofErr w:type="spellStart"/>
                              <w:r w:rsidRPr="00661C33">
                                <w:rPr>
                                  <w:color w:val="002060"/>
                                  <w:sz w:val="32"/>
                                </w:rPr>
                                <w:t>Student</w:t>
                              </w:r>
                              <w:proofErr w:type="spellEnd"/>
                              <w:r w:rsidRPr="00661C33">
                                <w:rPr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 w:rsidRPr="00661C33">
                                <w:rPr>
                                  <w:color w:val="002060"/>
                                  <w:sz w:val="32"/>
                                </w:rPr>
                                <w:t>Success</w:t>
                              </w:r>
                              <w:proofErr w:type="spellEnd"/>
                              <w:r w:rsidRPr="00661C33">
                                <w:rPr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 w:rsidRPr="00661C33">
                                <w:rPr>
                                  <w:color w:val="002060"/>
                                  <w:sz w:val="32"/>
                                </w:rPr>
                                <w:t>Act</w:t>
                              </w:r>
                              <w:proofErr w:type="spellEnd"/>
                              <w:r w:rsidRPr="00661C33">
                                <w:rPr>
                                  <w:color w:val="002060"/>
                                  <w:sz w:val="32"/>
                                </w:rPr>
                                <w:t>) — поворотный момент в образовании штата Орегон. У нашего округа очень важная роль, и нам нужна ваша помощь в разработке плана, с которым мы сможем наилучшим образом помочь своим учащимся и нашему сообществу.</w:t>
                              </w:r>
                            </w:p>
                            <w:p w14:paraId="2FDB3528" w14:textId="77777777" w:rsidR="0090048B" w:rsidRPr="001C5F36" w:rsidRDefault="00570E77" w:rsidP="00570E77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002060"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52"/>
                                </w:rPr>
                                <w:t>Ваше мнение очень важно.</w:t>
                              </w:r>
                            </w:p>
                            <w:p w14:paraId="0792FF00" w14:textId="77777777" w:rsidR="00E21866" w:rsidRDefault="00E21866" w:rsidP="0055527E">
                              <w:pPr>
                                <w:spacing w:after="0"/>
                                <w:rPr>
                                  <w:color w:val="002060"/>
                                  <w:sz w:val="28"/>
                                </w:rPr>
                              </w:pPr>
                            </w:p>
                            <w:p w14:paraId="2D4D50B5" w14:textId="77777777" w:rsidR="00E21866" w:rsidRPr="0090048B" w:rsidRDefault="00E21866" w:rsidP="0055527E">
                              <w:pPr>
                                <w:spacing w:after="0"/>
                                <w:rPr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Text Box 246"/>
                        <wps:cNvSpPr txBox="1"/>
                        <wps:spPr>
                          <a:xfrm>
                            <a:off x="63642" y="173921"/>
                            <a:ext cx="2962077" cy="1302707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C3DAB15" w14:textId="558FBD4B" w:rsidR="0055527E" w:rsidRPr="0055527E" w:rsidRDefault="00570E77" w:rsidP="0055527E">
                              <w:pPr>
                                <w:jc w:val="center"/>
                                <w:rPr>
                                  <w:b/>
                                  <w:color w:val="002060"/>
                                  <w:sz w:val="96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96"/>
                                </w:rPr>
                                <w:t>Присоединяйтесь!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B8573D" id="Group 254" o:spid="_x0000_s1026" alt="&quot;&quot;" style="position:absolute;margin-left:19.5pt;margin-top:176.8pt;width:573.1pt;height:235.6pt;z-index:251714560;mso-position-horizontal-relative:page;mso-width-relative:margin;mso-height-relative:margin" coordorigin="292,762" coordsize="30133,5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alt="Decorative box" style="position:absolute;left:292;top:762;width:30133;height:51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" fillcolor="#c6e9f9 [1303]" stroked="f">
                  <v:textbox inset="18pt,172.8pt,18pt,18pt">
                    <w:txbxContent>
                      <w:p w14:paraId="4B0B7E83" w14:textId="77777777" w:rsidR="009E2CD7" w:rsidRDefault="009E2CD7" w:rsidP="009E2CD7">
                        <w:pPr>
                          <w:pStyle w:val="Heading3"/>
                          <w:rPr>
                            <w:rFonts w:eastAsiaTheme="minorHAnsi" w:cstheme="minorBidi"/>
                            <w:b w:val="0"/>
                            <w:caps w:val="0"/>
                            <w:color w:val="auto"/>
                            <w:sz w:val="96"/>
                            <w:szCs w:val="96"/>
                          </w:rPr>
                        </w:pPr>
                      </w:p>
                      <w:p w14:paraId="1301355E" w14:textId="77777777" w:rsidR="009E2CD7" w:rsidRDefault="009E2CD7" w:rsidP="009E2CD7">
                        <w:pPr>
                          <w:pStyle w:val="Heading3"/>
                          <w:rPr>
                            <w:color w:val="002060"/>
                          </w:rPr>
                        </w:pPr>
                      </w:p>
                      <w:p w14:paraId="30691F75" w14:textId="77777777" w:rsidR="009E2CD7" w:rsidRDefault="009E2CD7" w:rsidP="009E2CD7">
                        <w:pPr>
                          <w:pStyle w:val="Heading3"/>
                          <w:rPr>
                            <w:color w:val="002060"/>
                          </w:rPr>
                        </w:pPr>
                      </w:p>
                      <w:p w14:paraId="4BE889D8" w14:textId="77777777" w:rsidR="009E2CD7" w:rsidRPr="00011417" w:rsidRDefault="009E2CD7" w:rsidP="009E2CD7"/>
                      <w:p w14:paraId="32FD021B" w14:textId="77777777" w:rsidR="009E2CD7" w:rsidRPr="00535B52" w:rsidRDefault="009E2CD7" w:rsidP="009E2CD7"/>
                      <w:p w14:paraId="2F468918" w14:textId="77777777" w:rsidR="009E2CD7" w:rsidRPr="00535B52" w:rsidRDefault="009E2CD7" w:rsidP="009E2CD7">
                        <w:pPr>
                          <w:pStyle w:val="Heading3"/>
                          <w:rPr>
                            <w:color w:val="002060"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244" o:spid="_x0000_s1028" type="#_x0000_t202" style="position:absolute;left:896;top:13609;width:28814;height:382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" fillcolor="#c6e9f9 [1303]" stroked="f" strokeweight=".5pt">
                  <v:textbox>
                    <w:txbxContent>
                      <w:p w14:paraId="4A34F31F" w14:textId="77777777" w:rsidR="00570E77" w:rsidRDefault="00570E77" w:rsidP="00570E77">
                        <w:pPr>
                          <w:spacing w:after="0"/>
                          <w:jc w:val="center"/>
                          <w:rPr>
                            <w:b/>
                            <w:color w:val="002060"/>
                            <w:sz w:val="52"/>
                          </w:rPr>
                        </w:pPr>
                        <w:r>
                          <w:rPr>
                            <w:b/>
                            <w:color w:val="002060"/>
                            <w:sz w:val="52"/>
                          </w:rPr>
                          <w:t>Обсуждение нашей роли в жизни сообщества [</w:t>
                        </w:r>
                        <w:proofErr w:type="spellStart"/>
                        <w:r>
                          <w:rPr>
                            <w:b/>
                            <w:color w:val="002060"/>
                            <w:sz w:val="52"/>
                            <w:highlight w:val="yellow"/>
                          </w:rPr>
                          <w:t>School</w:t>
                        </w:r>
                        <w:proofErr w:type="spellEnd"/>
                        <w:r>
                          <w:rPr>
                            <w:b/>
                            <w:color w:val="002060"/>
                            <w:sz w:val="52"/>
                            <w:highlight w:val="yellow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2060"/>
                            <w:sz w:val="52"/>
                            <w:highlight w:val="yellow"/>
                          </w:rPr>
                          <w:t>District</w:t>
                        </w:r>
                        <w:proofErr w:type="spellEnd"/>
                        <w:r>
                          <w:rPr>
                            <w:b/>
                            <w:color w:val="002060"/>
                            <w:sz w:val="52"/>
                          </w:rPr>
                          <w:t>]</w:t>
                        </w:r>
                      </w:p>
                      <w:p w14:paraId="6C5FBCCF" w14:textId="77777777" w:rsidR="00570E77" w:rsidRPr="00661C33" w:rsidRDefault="00570E77" w:rsidP="00570E77">
                        <w:pPr>
                          <w:spacing w:after="0"/>
                          <w:jc w:val="center"/>
                          <w:rPr>
                            <w:color w:val="002060"/>
                            <w:sz w:val="32"/>
                          </w:rPr>
                        </w:pPr>
                        <w:r w:rsidRPr="00661C33">
                          <w:rPr>
                            <w:color w:val="002060"/>
                            <w:sz w:val="32"/>
                          </w:rPr>
                          <w:t>Принятие Закона о способствовании успехам в учебе (</w:t>
                        </w:r>
                        <w:proofErr w:type="spellStart"/>
                        <w:r w:rsidRPr="00661C33">
                          <w:rPr>
                            <w:color w:val="002060"/>
                            <w:sz w:val="32"/>
                          </w:rPr>
                          <w:t>Student</w:t>
                        </w:r>
                        <w:proofErr w:type="spellEnd"/>
                        <w:r w:rsidRPr="00661C33">
                          <w:rPr>
                            <w:color w:val="002060"/>
                            <w:sz w:val="32"/>
                          </w:rPr>
                          <w:t xml:space="preserve"> </w:t>
                        </w:r>
                        <w:proofErr w:type="spellStart"/>
                        <w:r w:rsidRPr="00661C33">
                          <w:rPr>
                            <w:color w:val="002060"/>
                            <w:sz w:val="32"/>
                          </w:rPr>
                          <w:t>Success</w:t>
                        </w:r>
                        <w:proofErr w:type="spellEnd"/>
                        <w:r w:rsidRPr="00661C33">
                          <w:rPr>
                            <w:color w:val="002060"/>
                            <w:sz w:val="32"/>
                          </w:rPr>
                          <w:t xml:space="preserve"> </w:t>
                        </w:r>
                        <w:proofErr w:type="spellStart"/>
                        <w:r w:rsidRPr="00661C33">
                          <w:rPr>
                            <w:color w:val="002060"/>
                            <w:sz w:val="32"/>
                          </w:rPr>
                          <w:t>Act</w:t>
                        </w:r>
                        <w:proofErr w:type="spellEnd"/>
                        <w:r w:rsidRPr="00661C33">
                          <w:rPr>
                            <w:color w:val="002060"/>
                            <w:sz w:val="32"/>
                          </w:rPr>
                          <w:t>) — поворотный момент в образовании штата Орегон. У нашего округа очень важная роль, и нам нужна ваша помощь в разработке плана, с которым мы сможем наилучшим образом помочь своим учащимся и нашему сообществу.</w:t>
                        </w:r>
                      </w:p>
                      <w:p w14:paraId="2FDB3528" w14:textId="77777777" w:rsidR="0090048B" w:rsidRPr="001C5F36" w:rsidRDefault="00570E77" w:rsidP="00570E77">
                        <w:pPr>
                          <w:spacing w:after="0"/>
                          <w:jc w:val="center"/>
                          <w:rPr>
                            <w:b/>
                            <w:color w:val="002060"/>
                            <w:sz w:val="52"/>
                          </w:rPr>
                        </w:pPr>
                        <w:r>
                          <w:rPr>
                            <w:b/>
                            <w:color w:val="002060"/>
                            <w:sz w:val="52"/>
                          </w:rPr>
                          <w:t>Ваше мнение очень важно.</w:t>
                        </w:r>
                      </w:p>
                      <w:p w14:paraId="0792FF00" w14:textId="77777777" w:rsidR="00E21866" w:rsidRDefault="00E21866" w:rsidP="0055527E">
                        <w:pPr>
                          <w:spacing w:after="0"/>
                          <w:rPr>
                            <w:color w:val="002060"/>
                            <w:sz w:val="28"/>
                          </w:rPr>
                        </w:pPr>
                      </w:p>
                      <w:p w14:paraId="2D4D50B5" w14:textId="77777777" w:rsidR="00E21866" w:rsidRPr="0090048B" w:rsidRDefault="00E21866" w:rsidP="0055527E">
                        <w:pPr>
                          <w:spacing w:after="0"/>
                          <w:rPr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246" o:spid="_x0000_s1029" type="#_x0000_t202" style="position:absolute;left:636;top:1739;width:29621;height:13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" fillcolor="#c6e9f9 [1303]" stroked="f" strokeweight=".5pt">
                  <v:textbox>
                    <w:txbxContent>
                      <w:p w14:paraId="3C3DAB15" w14:textId="558FBD4B" w:rsidR="0055527E" w:rsidRPr="0055527E" w:rsidRDefault="00570E77" w:rsidP="0055527E">
                        <w:pPr>
                          <w:jc w:val="center"/>
                          <w:rPr>
                            <w:b/>
                            <w:color w:val="002060"/>
                            <w:sz w:val="96"/>
                          </w:rPr>
                        </w:pPr>
                        <w:r>
                          <w:rPr>
                            <w:b/>
                            <w:color w:val="002060"/>
                            <w:sz w:val="96"/>
                          </w:rPr>
                          <w:t>Присоединяйтесь!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C1971">
        <w:rPr>
          <w:noProof/>
          <w:sz w:val="28"/>
        </w:rPr>
        <w:drawing>
          <wp:anchor distT="0" distB="0" distL="114300" distR="114300" simplePos="0" relativeHeight="251703295" behindDoc="1" locked="0" layoutInCell="1" allowOverlap="1" wp14:anchorId="407F82D3" wp14:editId="7BD709F7">
            <wp:simplePos x="0" y="0"/>
            <wp:positionH relativeFrom="page">
              <wp:posOffset>248920</wp:posOffset>
            </wp:positionH>
            <wp:positionV relativeFrom="paragraph">
              <wp:posOffset>36195</wp:posOffset>
            </wp:positionV>
            <wp:extent cx="7279005" cy="2174875"/>
            <wp:effectExtent l="0" t="0" r="0" b="0"/>
            <wp:wrapTight wrapText="bothSides">
              <wp:wrapPolygon edited="0">
                <wp:start x="0" y="0"/>
                <wp:lineTo x="0" y="21379"/>
                <wp:lineTo x="21538" y="21379"/>
                <wp:lineTo x="21538" y="0"/>
                <wp:lineTo x="0" y="0"/>
              </wp:wrapPolygon>
            </wp:wrapTight>
            <wp:docPr id="234" name="Picture 234" descr="Group hands rais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oydc_home-1024x327[1]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4"/>
                    <a:stretch/>
                  </pic:blipFill>
                  <pic:spPr bwMode="auto">
                    <a:xfrm>
                      <a:off x="0" y="0"/>
                      <a:ext cx="7279005" cy="217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007D3" w14:textId="77777777" w:rsidR="00836EB5" w:rsidRPr="001D486B" w:rsidRDefault="00836EB5" w:rsidP="00487B09">
      <w:pPr>
        <w:pStyle w:val="Heading3"/>
        <w:rPr>
          <w:rStyle w:val="Bold"/>
          <w:b/>
          <w:bCs w:val="0"/>
          <w:color w:val="002060"/>
          <w:sz w:val="16"/>
        </w:rPr>
      </w:pPr>
    </w:p>
    <w:p w14:paraId="59F907C3" w14:textId="77777777" w:rsidR="00E66D14" w:rsidRDefault="004114A4" w:rsidP="00836EB5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7C3F189" wp14:editId="2315EF0F">
                <wp:simplePos x="0" y="0"/>
                <wp:positionH relativeFrom="column">
                  <wp:posOffset>-175639</wp:posOffset>
                </wp:positionH>
                <wp:positionV relativeFrom="paragraph">
                  <wp:posOffset>7341787</wp:posOffset>
                </wp:positionV>
                <wp:extent cx="4914900" cy="914400"/>
                <wp:effectExtent l="0" t="0" r="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2236E3" w14:textId="77777777" w:rsidR="00E709F9" w:rsidRDefault="00E709F9" w:rsidP="00DC37A2">
                            <w:pPr>
                              <w:spacing w:after="0"/>
                              <w:rPr>
                                <w:b/>
                                <w:color w:val="00206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40"/>
                              </w:rPr>
                              <w:t>Для получения дополнительной информации</w:t>
                            </w:r>
                          </w:p>
                          <w:p w14:paraId="13A07C28" w14:textId="77777777" w:rsidR="00E709F9" w:rsidRDefault="00DC37A2" w:rsidP="00DC37A2">
                            <w:pPr>
                              <w:spacing w:after="0"/>
                              <w:rPr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</w:rPr>
                              <w:t xml:space="preserve">Напишите Биллу Т.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</w:rPr>
                              <w:t>Хэнселлу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</w:rPr>
                              <w:t>Bill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</w:rPr>
                              <w:t xml:space="preserve"> T.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</w:rPr>
                              <w:t>Hansell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</w:rPr>
                              <w:t>) |</w:t>
                            </w:r>
                            <w:r>
                              <w:rPr>
                                <w:color w:val="002060"/>
                                <w:sz w:val="28"/>
                              </w:rPr>
                              <w:t xml:space="preserve"> </w:t>
                            </w:r>
                            <w:hyperlink r:id="rId9" w:history="1">
                              <w:r>
                                <w:rPr>
                                  <w:rStyle w:val="Hyperlink"/>
                                  <w:sz w:val="28"/>
                                  <w:u w:val="single"/>
                                </w:rPr>
                                <w:t>bill.hansell@state.or.us</w:t>
                              </w:r>
                            </w:hyperlink>
                            <w:r>
                              <w:rPr>
                                <w:color w:val="002060"/>
                                <w:sz w:val="28"/>
                              </w:rPr>
                              <w:t xml:space="preserve">  </w:t>
                            </w:r>
                          </w:p>
                          <w:p w14:paraId="0EC7CE45" w14:textId="77777777" w:rsidR="00DC37A2" w:rsidRPr="00DC37A2" w:rsidRDefault="00DC37A2" w:rsidP="00DC37A2">
                            <w:pPr>
                              <w:spacing w:after="0"/>
                              <w:rPr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</w:rPr>
                              <w:t xml:space="preserve">Посетите страницу </w:t>
                            </w:r>
                            <w:hyperlink r:id="rId10" w:history="1">
                              <w:r>
                                <w:rPr>
                                  <w:rStyle w:val="Hyperlink"/>
                                  <w:sz w:val="28"/>
                                  <w:u w:val="single"/>
                                </w:rPr>
                                <w:t>www.oregonyouthdevelopmentcouncil.org</w:t>
                              </w:r>
                            </w:hyperlink>
                            <w:r>
                              <w:rPr>
                                <w:color w:val="002060"/>
                                <w:sz w:val="28"/>
                              </w:rPr>
                              <w:t xml:space="preserve"> </w:t>
                            </w:r>
                          </w:p>
                          <w:p w14:paraId="2240E856" w14:textId="77777777" w:rsidR="00DC37A2" w:rsidRPr="00E709F9" w:rsidRDefault="00DC37A2" w:rsidP="00DC37A2">
                            <w:pPr>
                              <w:spacing w:after="0"/>
                              <w:rPr>
                                <w:color w:val="002060"/>
                                <w:sz w:val="28"/>
                              </w:rPr>
                            </w:pPr>
                          </w:p>
                          <w:p w14:paraId="2F1DF8B8" w14:textId="77777777" w:rsidR="00E709F9" w:rsidRDefault="00E709F9">
                            <w:pPr>
                              <w:rPr>
                                <w:b/>
                                <w:color w:val="002060"/>
                                <w:sz w:val="40"/>
                              </w:rPr>
                            </w:pPr>
                          </w:p>
                          <w:p w14:paraId="2BDB7DA4" w14:textId="77777777" w:rsidR="00E709F9" w:rsidRPr="00E709F9" w:rsidRDefault="00E709F9">
                            <w:pPr>
                              <w:rPr>
                                <w:b/>
                                <w:color w:val="00206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3" o:spid="_x0000_s1030" type="#_x0000_t202" style="position:absolute;margin-left:-13.85pt;margin-top:578.1pt;width:387pt;height:1in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" fillcolor="white [3201]" stroked="f" strokeweight=".5pt">
                <v:textbox>
                  <w:txbxContent>
                    <w:p w:rsidR="00E709F9" w:rsidRDefault="00E709F9" w:rsidP="00DC37A2">
                      <w:pPr>
                        <w:spacing w:after="0"/>
                        <w:rPr>
                          <w:b/>
                          <w:color w:val="002060"/>
                          <w:sz w:val="40"/>
                        </w:rPr>
                      </w:pPr>
                      <w:r>
                        <w:rPr>
                          <w:b/>
                          <w:color w:val="002060"/>
                          <w:sz w:val="40"/>
                        </w:rPr>
                        <w:t xml:space="preserve">Для получения дополнительной информации</w:t>
                      </w:r>
                    </w:p>
                    <w:p w:rsidR="00E709F9" w:rsidRDefault="00DC37A2" w:rsidP="00DC37A2">
                      <w:pPr>
                        <w:spacing w:after="0"/>
                        <w:rPr>
                          <w:color w:val="002060"/>
                          <w:sz w:val="28"/>
                        </w:rPr>
                      </w:pPr>
                      <w:r>
                        <w:rPr>
                          <w:sz w:val="28"/>
                          <w:color w:val="000000" w:themeColor="text1"/>
                        </w:rPr>
                        <w:t xml:space="preserve">Напишите Биллу Т. Хэнселлу (Bill T. Hansell) |</w:t>
                      </w:r>
                      <w:r>
                        <w:rPr>
                          <w:sz w:val="28"/>
                          <w:color w:val="002060"/>
                        </w:rPr>
                        <w:t xml:space="preserve"> </w:t>
                      </w:r>
                      <w:hyperlink r:id="rId11" w:history="1">
                        <w:r>
                          <w:rPr>
                            <w:rStyle w:val="Hyperlink"/>
                            <w:sz w:val="28"/>
                            <w:u w:val="single"/>
                          </w:rPr>
                          <w:t xml:space="preserve">bill.hansell@state.or.us</w:t>
                        </w:r>
                      </w:hyperlink>
                      <w:r>
                        <w:rPr>
                          <w:color w:val="002060"/>
                          <w:sz w:val="28"/>
                        </w:rPr>
                        <w:t xml:space="preserve">  </w:t>
                      </w:r>
                    </w:p>
                    <w:p w:rsidR="00DC37A2" w:rsidRPr="00DC37A2" w:rsidRDefault="00DC37A2" w:rsidP="00DC37A2">
                      <w:pPr>
                        <w:spacing w:after="0"/>
                        <w:rPr>
                          <w:color w:val="002060"/>
                          <w:sz w:val="28"/>
                        </w:rPr>
                      </w:pPr>
                      <w:r>
                        <w:rPr>
                          <w:color w:val="002060"/>
                          <w:sz w:val="28"/>
                        </w:rPr>
                        <w:t xml:space="preserve">Посетите страницу </w:t>
                      </w:r>
                      <w:hyperlink r:id="rId12" w:history="1">
                        <w:r>
                          <w:rPr>
                            <w:rStyle w:val="Hyperlink"/>
                            <w:sz w:val="28"/>
                            <w:u w:val="single"/>
                          </w:rPr>
                          <w:t xml:space="preserve">www.oregonyouthdevelopmentcouncil.org</w:t>
                        </w:r>
                      </w:hyperlink>
                      <w:r>
                        <w:rPr>
                          <w:color w:val="002060"/>
                          <w:sz w:val="28"/>
                        </w:rPr>
                        <w:t xml:space="preserve"> </w:t>
                      </w:r>
                    </w:p>
                    <w:p w:rsidR="00DC37A2" w:rsidRPr="00E709F9" w:rsidRDefault="00DC37A2" w:rsidP="00DC37A2">
                      <w:pPr>
                        <w:spacing w:after="0"/>
                        <w:rPr>
                          <w:color w:val="002060"/>
                          <w:sz w:val="28"/>
                        </w:rPr>
                      </w:pPr>
                    </w:p>
                    <w:p w:rsidR="00E709F9" w:rsidRDefault="00E709F9">
                      <w:pPr>
                        <w:rPr>
                          <w:b/>
                          <w:color w:val="002060"/>
                          <w:sz w:val="40"/>
                        </w:rPr>
                      </w:pPr>
                    </w:p>
                    <w:p w:rsidR="00E709F9" w:rsidRPr="00E709F9" w:rsidRDefault="00E709F9">
                      <w:pPr>
                        <w:rPr>
                          <w:b/>
                          <w:color w:val="002060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 xml:space="preserve"> </w:t>
      </w:r>
    </w:p>
    <w:p w14:paraId="41ABA313" w14:textId="77777777" w:rsidR="00E66D14" w:rsidRPr="00E66D14" w:rsidRDefault="00E66D14" w:rsidP="00E66D14"/>
    <w:p w14:paraId="709BE492" w14:textId="77777777" w:rsidR="00E66D14" w:rsidRPr="00E66D14" w:rsidRDefault="00E66D14" w:rsidP="00E66D14"/>
    <w:p w14:paraId="279C989F" w14:textId="77777777" w:rsidR="00E66D14" w:rsidRPr="00E66D14" w:rsidRDefault="00E66D14" w:rsidP="00E66D14"/>
    <w:p w14:paraId="3D97CEAC" w14:textId="77777777" w:rsidR="00E66D14" w:rsidRPr="00E66D14" w:rsidRDefault="00E66D14" w:rsidP="00E66D14">
      <w:bookmarkStart w:id="0" w:name="_GoBack"/>
      <w:bookmarkEnd w:id="0"/>
    </w:p>
    <w:p w14:paraId="03E07E32" w14:textId="77777777" w:rsidR="00E66D14" w:rsidRPr="00E66D14" w:rsidRDefault="00E66D14" w:rsidP="00E66D14"/>
    <w:p w14:paraId="5655F23E" w14:textId="77777777" w:rsidR="00E66D14" w:rsidRPr="00E66D14" w:rsidRDefault="00E66D14" w:rsidP="00E66D14"/>
    <w:p w14:paraId="3A3B2990" w14:textId="77777777" w:rsidR="00E66D14" w:rsidRPr="00E66D14" w:rsidRDefault="00E66D14" w:rsidP="00E66D14"/>
    <w:p w14:paraId="0AB64884" w14:textId="77777777" w:rsidR="00E66D14" w:rsidRPr="00E66D14" w:rsidRDefault="00E66D14" w:rsidP="00E66D14"/>
    <w:p w14:paraId="0E08A335" w14:textId="77777777" w:rsidR="00E66D14" w:rsidRPr="00E66D14" w:rsidRDefault="00E66D14" w:rsidP="00E66D14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B80E792" wp14:editId="45DD82A1">
                <wp:simplePos x="0" y="0"/>
                <wp:positionH relativeFrom="page">
                  <wp:posOffset>314325</wp:posOffset>
                </wp:positionH>
                <wp:positionV relativeFrom="paragraph">
                  <wp:posOffset>280670</wp:posOffset>
                </wp:positionV>
                <wp:extent cx="7132320" cy="2914650"/>
                <wp:effectExtent l="0" t="0" r="5080" b="635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2320" cy="291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DB0B8E" w14:textId="77777777" w:rsidR="004114A4" w:rsidRDefault="00E36751" w:rsidP="004114A4">
                            <w:pPr>
                              <w:spacing w:after="0"/>
                              <w:rPr>
                                <w:b/>
                                <w:color w:val="00206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40"/>
                              </w:rPr>
                              <w:t xml:space="preserve">Дата – Время – Место </w:t>
                            </w:r>
                          </w:p>
                          <w:p w14:paraId="0B5717F6" w14:textId="77777777" w:rsidR="004114A4" w:rsidRPr="00E709F9" w:rsidRDefault="00E36751" w:rsidP="004114A4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Первое собрание: [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Date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], [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Time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], [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Location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  <w:p w14:paraId="273EF5E3" w14:textId="77777777" w:rsidR="00E36751" w:rsidRPr="00E709F9" w:rsidRDefault="00E36751" w:rsidP="00E36751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Второе собрание: [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Date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], [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Time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], [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Location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  <w:p w14:paraId="356BBDD0" w14:textId="77777777" w:rsidR="0090048B" w:rsidRDefault="0090048B" w:rsidP="0090048B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015D9ED2" w14:textId="77777777" w:rsidR="00E36751" w:rsidRDefault="00E36751" w:rsidP="0090048B">
                            <w:pPr>
                              <w:spacing w:after="0"/>
                              <w:rPr>
                                <w:b/>
                                <w:color w:val="00206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40"/>
                              </w:rPr>
                              <w:t xml:space="preserve">Можно ли присоединиться к обсуждению нашей роли в жизни сообщества? </w:t>
                            </w:r>
                          </w:p>
                          <w:p w14:paraId="7FA291FC" w14:textId="77777777" w:rsidR="00E36751" w:rsidRPr="00E36751" w:rsidRDefault="00E36751" w:rsidP="0090048B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highlight w:val="yellow"/>
                              </w:rPr>
                              <w:t>Learn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highlight w:val="yellow"/>
                              </w:rPr>
                              <w:t>about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highlight w:val="yellow"/>
                              </w:rPr>
                              <w:t>other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highlight w:val="yellow"/>
                              </w:rPr>
                              <w:t>ways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highlight w:val="yellow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highlight w:val="yellow"/>
                              </w:rPr>
                              <w:t>engage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highlight w:val="yellow"/>
                              </w:rPr>
                              <w:t>here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highlight w:val="yellow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highlight w:val="yellow"/>
                              </w:rPr>
                              <w:t>e.g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highlight w:val="yellow"/>
                              </w:rPr>
                              <w:t xml:space="preserve">.,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highlight w:val="yellow"/>
                              </w:rPr>
                              <w:t>survey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</w:rPr>
                              <w:t>]</w:t>
                            </w:r>
                          </w:p>
                          <w:p w14:paraId="1AC77D7E" w14:textId="77777777" w:rsidR="00E36751" w:rsidRDefault="00E36751" w:rsidP="0090048B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7225FD0C" w14:textId="77777777" w:rsidR="0038247D" w:rsidRDefault="0038247D" w:rsidP="0090048B">
                            <w:pPr>
                              <w:spacing w:after="0"/>
                              <w:rPr>
                                <w:b/>
                                <w:color w:val="00206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40"/>
                              </w:rPr>
                              <w:t>Для получения дополнительной информации</w:t>
                            </w:r>
                          </w:p>
                          <w:p w14:paraId="3669B0FE" w14:textId="77777777" w:rsidR="0038247D" w:rsidRDefault="0038247D" w:rsidP="0090048B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Посетите нашу страницу </w:t>
                            </w:r>
                            <w:hyperlink r:id="rId13" w:history="1">
                              <w:r>
                                <w:rPr>
                                  <w:rStyle w:val="Hyperlink"/>
                                  <w:sz w:val="28"/>
                                  <w:u w:val="single"/>
                                </w:rPr>
                                <w:t>[</w:t>
                              </w:r>
                              <w:proofErr w:type="spellStart"/>
                              <w:r>
                                <w:rPr>
                                  <w:rStyle w:val="Hyperlink"/>
                                  <w:sz w:val="28"/>
                                  <w:u w:val="single"/>
                                </w:rPr>
                                <w:t>webpage</w:t>
                              </w:r>
                              <w:proofErr w:type="spellEnd"/>
                              <w:r>
                                <w:rPr>
                                  <w:rStyle w:val="Hyperlink"/>
                                  <w:sz w:val="28"/>
                                  <w:u w:val="single"/>
                                </w:rPr>
                                <w:t>]</w:t>
                              </w:r>
                            </w:hyperlink>
                            <w:r>
                              <w:rPr>
                                <w:sz w:val="28"/>
                              </w:rPr>
                              <w:t xml:space="preserve"> или свяжитесь с нашими сотрудниками:</w:t>
                            </w:r>
                          </w:p>
                          <w:p w14:paraId="0FB7CF07" w14:textId="5DE93A78" w:rsidR="0038247D" w:rsidRDefault="00661C33" w:rsidP="0090048B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highlight w:val="yellow"/>
                                <w:lang w:val="en-US"/>
                              </w:rPr>
                              <w:t>[</w:t>
                            </w:r>
                            <w:proofErr w:type="spellStart"/>
                            <w:r w:rsidR="00E36751">
                              <w:rPr>
                                <w:sz w:val="28"/>
                                <w:highlight w:val="yellow"/>
                              </w:rPr>
                              <w:t>Staff</w:t>
                            </w:r>
                            <w:proofErr w:type="spellEnd"/>
                            <w:r w:rsidR="00E36751">
                              <w:rPr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="00E36751">
                              <w:rPr>
                                <w:sz w:val="28"/>
                                <w:highlight w:val="yellow"/>
                              </w:rPr>
                              <w:t>Name</w:t>
                            </w:r>
                            <w:proofErr w:type="spellEnd"/>
                            <w:r w:rsidR="00E36751">
                              <w:rPr>
                                <w:sz w:val="28"/>
                              </w:rPr>
                              <w:t xml:space="preserve"> | [</w:t>
                            </w:r>
                            <w:proofErr w:type="spellStart"/>
                            <w:r w:rsidR="00E36751">
                              <w:rPr>
                                <w:sz w:val="28"/>
                                <w:highlight w:val="yellow"/>
                              </w:rPr>
                              <w:t>Email</w:t>
                            </w:r>
                            <w:proofErr w:type="spellEnd"/>
                            <w:r w:rsidR="00E36751">
                              <w:rPr>
                                <w:sz w:val="28"/>
                              </w:rPr>
                              <w:t>] | [</w:t>
                            </w:r>
                            <w:proofErr w:type="spellStart"/>
                            <w:r w:rsidR="00E36751">
                              <w:rPr>
                                <w:sz w:val="28"/>
                                <w:highlight w:val="yellow"/>
                              </w:rPr>
                              <w:t>Phone</w:t>
                            </w:r>
                            <w:proofErr w:type="spellEnd"/>
                            <w:r w:rsidR="00E36751">
                              <w:rPr>
                                <w:sz w:val="28"/>
                              </w:rPr>
                              <w:t>]</w:t>
                            </w:r>
                          </w:p>
                          <w:p w14:paraId="198DEF5A" w14:textId="77777777" w:rsidR="00E36751" w:rsidRDefault="00E36751" w:rsidP="0090048B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14:paraId="7523FED3" w14:textId="77777777" w:rsidR="00E36751" w:rsidRPr="0038247D" w:rsidRDefault="00E36751" w:rsidP="0090048B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Подписывайтесь на нас в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Twitter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: @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OrDeptEd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  #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studentsuccess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0E792" id="Text Box 250" o:spid="_x0000_s1031" type="#_x0000_t202" style="position:absolute;margin-left:24.75pt;margin-top:22.1pt;width:561.6pt;height:229.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" fillcolor="white [3201]" stroked="f" strokeweight=".5pt">
                <v:textbox>
                  <w:txbxContent>
                    <w:p w14:paraId="41DB0B8E" w14:textId="77777777" w:rsidR="004114A4" w:rsidRDefault="00E36751" w:rsidP="004114A4">
                      <w:pPr>
                        <w:spacing w:after="0"/>
                        <w:rPr>
                          <w:b/>
                          <w:color w:val="002060"/>
                          <w:sz w:val="40"/>
                        </w:rPr>
                      </w:pPr>
                      <w:r>
                        <w:rPr>
                          <w:b/>
                          <w:color w:val="002060"/>
                          <w:sz w:val="40"/>
                        </w:rPr>
                        <w:t xml:space="preserve">Дата – Время – Место </w:t>
                      </w:r>
                    </w:p>
                    <w:p w14:paraId="0B5717F6" w14:textId="77777777" w:rsidR="004114A4" w:rsidRPr="00E709F9" w:rsidRDefault="00E36751" w:rsidP="004114A4">
                      <w:pPr>
                        <w:spacing w:after="0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Первое собрание: [</w:t>
                      </w:r>
                      <w:proofErr w:type="spellStart"/>
                      <w:r>
                        <w:rPr>
                          <w:sz w:val="28"/>
                          <w:szCs w:val="28"/>
                          <w:highlight w:val="yellow"/>
                        </w:rPr>
                        <w:t>Date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], [</w:t>
                      </w:r>
                      <w:proofErr w:type="spellStart"/>
                      <w:r>
                        <w:rPr>
                          <w:sz w:val="28"/>
                          <w:szCs w:val="28"/>
                          <w:highlight w:val="yellow"/>
                        </w:rPr>
                        <w:t>Time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], [</w:t>
                      </w:r>
                      <w:proofErr w:type="spellStart"/>
                      <w:r>
                        <w:rPr>
                          <w:sz w:val="28"/>
                          <w:szCs w:val="28"/>
                          <w:highlight w:val="yellow"/>
                        </w:rPr>
                        <w:t>Location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]</w:t>
                      </w:r>
                    </w:p>
                    <w:p w14:paraId="273EF5E3" w14:textId="77777777" w:rsidR="00E36751" w:rsidRPr="00E709F9" w:rsidRDefault="00E36751" w:rsidP="00E36751">
                      <w:pPr>
                        <w:spacing w:after="0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Второе собрание: [</w:t>
                      </w:r>
                      <w:proofErr w:type="spellStart"/>
                      <w:r>
                        <w:rPr>
                          <w:sz w:val="28"/>
                          <w:szCs w:val="28"/>
                          <w:highlight w:val="yellow"/>
                        </w:rPr>
                        <w:t>Date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], [</w:t>
                      </w:r>
                      <w:proofErr w:type="spellStart"/>
                      <w:r>
                        <w:rPr>
                          <w:sz w:val="28"/>
                          <w:szCs w:val="28"/>
                          <w:highlight w:val="yellow"/>
                        </w:rPr>
                        <w:t>Time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], [</w:t>
                      </w:r>
                      <w:proofErr w:type="spellStart"/>
                      <w:r>
                        <w:rPr>
                          <w:sz w:val="28"/>
                          <w:szCs w:val="28"/>
                          <w:highlight w:val="yellow"/>
                        </w:rPr>
                        <w:t>Location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]</w:t>
                      </w:r>
                    </w:p>
                    <w:p w14:paraId="356BBDD0" w14:textId="77777777" w:rsidR="0090048B" w:rsidRDefault="0090048B" w:rsidP="0090048B">
                      <w:pPr>
                        <w:spacing w:after="0"/>
                        <w:rPr>
                          <w:color w:val="000000" w:themeColor="text1"/>
                          <w:sz w:val="28"/>
                        </w:rPr>
                      </w:pPr>
                    </w:p>
                    <w:p w14:paraId="015D9ED2" w14:textId="77777777" w:rsidR="00E36751" w:rsidRDefault="00E36751" w:rsidP="0090048B">
                      <w:pPr>
                        <w:spacing w:after="0"/>
                        <w:rPr>
                          <w:b/>
                          <w:color w:val="002060"/>
                          <w:sz w:val="40"/>
                        </w:rPr>
                      </w:pPr>
                      <w:r>
                        <w:rPr>
                          <w:b/>
                          <w:color w:val="002060"/>
                          <w:sz w:val="40"/>
                        </w:rPr>
                        <w:t xml:space="preserve">Можно ли присоединиться к обсуждению нашей роли в жизни сообщества? </w:t>
                      </w:r>
                    </w:p>
                    <w:p w14:paraId="7FA291FC" w14:textId="77777777" w:rsidR="00E36751" w:rsidRPr="00E36751" w:rsidRDefault="00E36751" w:rsidP="0090048B">
                      <w:pPr>
                        <w:spacing w:after="0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</w:rPr>
                        <w:t>[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highlight w:val="yellow"/>
                        </w:rPr>
                        <w:t>Learn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highlight w:val="yellow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highlight w:val="yellow"/>
                        </w:rPr>
                        <w:t>about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highlight w:val="yellow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highlight w:val="yellow"/>
                        </w:rPr>
                        <w:t>other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highlight w:val="yellow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highlight w:val="yellow"/>
                        </w:rPr>
                        <w:t>ways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highlight w:val="yellow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highlight w:val="yellow"/>
                        </w:rPr>
                        <w:t>to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highlight w:val="yellow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highlight w:val="yellow"/>
                        </w:rPr>
                        <w:t>engage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highlight w:val="yellow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highlight w:val="yellow"/>
                        </w:rPr>
                        <w:t>here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highlight w:val="yellow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highlight w:val="yellow"/>
                        </w:rPr>
                        <w:t>e.g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highlight w:val="yellow"/>
                        </w:rPr>
                        <w:t xml:space="preserve">.,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highlight w:val="yellow"/>
                        </w:rPr>
                        <w:t>survey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</w:rPr>
                        <w:t>]</w:t>
                      </w:r>
                    </w:p>
                    <w:p w14:paraId="1AC77D7E" w14:textId="77777777" w:rsidR="00E36751" w:rsidRDefault="00E36751" w:rsidP="0090048B">
                      <w:pPr>
                        <w:spacing w:after="0"/>
                        <w:rPr>
                          <w:color w:val="000000" w:themeColor="text1"/>
                          <w:sz w:val="28"/>
                        </w:rPr>
                      </w:pPr>
                    </w:p>
                    <w:p w14:paraId="7225FD0C" w14:textId="77777777" w:rsidR="0038247D" w:rsidRDefault="0038247D" w:rsidP="0090048B">
                      <w:pPr>
                        <w:spacing w:after="0"/>
                        <w:rPr>
                          <w:b/>
                          <w:color w:val="002060"/>
                          <w:sz w:val="40"/>
                        </w:rPr>
                      </w:pPr>
                      <w:r>
                        <w:rPr>
                          <w:b/>
                          <w:color w:val="002060"/>
                          <w:sz w:val="40"/>
                        </w:rPr>
                        <w:t>Для получения дополнительной информации</w:t>
                      </w:r>
                    </w:p>
                    <w:p w14:paraId="3669B0FE" w14:textId="77777777" w:rsidR="0038247D" w:rsidRDefault="0038247D" w:rsidP="0090048B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Посетите нашу страницу </w:t>
                      </w:r>
                      <w:hyperlink r:id="rId14" w:history="1">
                        <w:r>
                          <w:rPr>
                            <w:rStyle w:val="Hyperlink"/>
                            <w:sz w:val="28"/>
                            <w:u w:val="single"/>
                          </w:rPr>
                          <w:t>[</w:t>
                        </w:r>
                        <w:proofErr w:type="spellStart"/>
                        <w:r>
                          <w:rPr>
                            <w:rStyle w:val="Hyperlink"/>
                            <w:sz w:val="28"/>
                            <w:u w:val="single"/>
                          </w:rPr>
                          <w:t>webpage</w:t>
                        </w:r>
                        <w:proofErr w:type="spellEnd"/>
                        <w:r>
                          <w:rPr>
                            <w:rStyle w:val="Hyperlink"/>
                            <w:sz w:val="28"/>
                            <w:u w:val="single"/>
                          </w:rPr>
                          <w:t>]</w:t>
                        </w:r>
                      </w:hyperlink>
                      <w:r>
                        <w:rPr>
                          <w:sz w:val="28"/>
                        </w:rPr>
                        <w:t xml:space="preserve"> или свяжитесь с нашими сотрудниками:</w:t>
                      </w:r>
                    </w:p>
                    <w:p w14:paraId="0FB7CF07" w14:textId="5DE93A78" w:rsidR="0038247D" w:rsidRDefault="00661C33" w:rsidP="0090048B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  <w:highlight w:val="yellow"/>
                          <w:lang w:val="en-US"/>
                        </w:rPr>
                        <w:t>[</w:t>
                      </w:r>
                      <w:proofErr w:type="spellStart"/>
                      <w:r w:rsidR="00E36751">
                        <w:rPr>
                          <w:sz w:val="28"/>
                          <w:highlight w:val="yellow"/>
                        </w:rPr>
                        <w:t>Staff</w:t>
                      </w:r>
                      <w:proofErr w:type="spellEnd"/>
                      <w:r w:rsidR="00E36751">
                        <w:rPr>
                          <w:sz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="00E36751">
                        <w:rPr>
                          <w:sz w:val="28"/>
                          <w:highlight w:val="yellow"/>
                        </w:rPr>
                        <w:t>Name</w:t>
                      </w:r>
                      <w:proofErr w:type="spellEnd"/>
                      <w:r w:rsidR="00E36751">
                        <w:rPr>
                          <w:sz w:val="28"/>
                        </w:rPr>
                        <w:t xml:space="preserve"> | [</w:t>
                      </w:r>
                      <w:proofErr w:type="spellStart"/>
                      <w:r w:rsidR="00E36751">
                        <w:rPr>
                          <w:sz w:val="28"/>
                          <w:highlight w:val="yellow"/>
                        </w:rPr>
                        <w:t>Email</w:t>
                      </w:r>
                      <w:proofErr w:type="spellEnd"/>
                      <w:r w:rsidR="00E36751">
                        <w:rPr>
                          <w:sz w:val="28"/>
                        </w:rPr>
                        <w:t>] | [</w:t>
                      </w:r>
                      <w:proofErr w:type="spellStart"/>
                      <w:r w:rsidR="00E36751">
                        <w:rPr>
                          <w:sz w:val="28"/>
                          <w:highlight w:val="yellow"/>
                        </w:rPr>
                        <w:t>Phone</w:t>
                      </w:r>
                      <w:proofErr w:type="spellEnd"/>
                      <w:r w:rsidR="00E36751">
                        <w:rPr>
                          <w:sz w:val="28"/>
                        </w:rPr>
                        <w:t>]</w:t>
                      </w:r>
                    </w:p>
                    <w:p w14:paraId="198DEF5A" w14:textId="77777777" w:rsidR="00E36751" w:rsidRDefault="00E36751" w:rsidP="0090048B">
                      <w:pPr>
                        <w:spacing w:after="0"/>
                        <w:rPr>
                          <w:sz w:val="24"/>
                        </w:rPr>
                      </w:pPr>
                    </w:p>
                    <w:p w14:paraId="7523FED3" w14:textId="77777777" w:rsidR="00E36751" w:rsidRPr="0038247D" w:rsidRDefault="00E36751" w:rsidP="0090048B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4"/>
                        </w:rPr>
                        <w:t xml:space="preserve">Подписывайтесь на нас в </w:t>
                      </w:r>
                      <w:proofErr w:type="spellStart"/>
                      <w:r>
                        <w:rPr>
                          <w:sz w:val="24"/>
                        </w:rPr>
                        <w:t>Twitter</w:t>
                      </w:r>
                      <w:proofErr w:type="spellEnd"/>
                      <w:r>
                        <w:rPr>
                          <w:sz w:val="24"/>
                        </w:rPr>
                        <w:t>: @</w:t>
                      </w:r>
                      <w:proofErr w:type="spellStart"/>
                      <w:r>
                        <w:rPr>
                          <w:sz w:val="24"/>
                        </w:rPr>
                        <w:t>OrDeptEd</w:t>
                      </w:r>
                      <w:proofErr w:type="spellEnd"/>
                      <w:r>
                        <w:rPr>
                          <w:sz w:val="24"/>
                        </w:rPr>
                        <w:t xml:space="preserve">   #</w:t>
                      </w:r>
                      <w:proofErr w:type="spellStart"/>
                      <w:r>
                        <w:rPr>
                          <w:sz w:val="24"/>
                        </w:rPr>
                        <w:t>studentsuccess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C69E504" w14:textId="77777777" w:rsidR="00E66D14" w:rsidRPr="00E66D14" w:rsidRDefault="00E66D14" w:rsidP="00E66D14"/>
    <w:p w14:paraId="0583D693" w14:textId="77777777" w:rsidR="00E66D14" w:rsidRPr="00E66D14" w:rsidRDefault="00E66D14" w:rsidP="00E66D14"/>
    <w:p w14:paraId="2DCB6C4B" w14:textId="77777777" w:rsidR="00E66D14" w:rsidRPr="00E66D14" w:rsidRDefault="00E66D14" w:rsidP="00E66D14"/>
    <w:p w14:paraId="70063722" w14:textId="77777777" w:rsidR="00E66D14" w:rsidRPr="00E66D14" w:rsidRDefault="00E66D14" w:rsidP="00E66D14"/>
    <w:p w14:paraId="397E14E7" w14:textId="77777777" w:rsidR="00E66D14" w:rsidRPr="00E66D14" w:rsidRDefault="00E66D14" w:rsidP="00E66D14"/>
    <w:p w14:paraId="34F4BE01" w14:textId="77777777" w:rsidR="00E66D14" w:rsidRPr="00E66D14" w:rsidRDefault="00E66D14" w:rsidP="00E66D14"/>
    <w:p w14:paraId="2C2A0F45" w14:textId="77777777" w:rsidR="00E66D14" w:rsidRPr="00E66D14" w:rsidRDefault="00E66D14" w:rsidP="00E66D14"/>
    <w:p w14:paraId="64989AEA" w14:textId="77777777" w:rsidR="00E66D14" w:rsidRPr="00E66D14" w:rsidRDefault="00E66D14" w:rsidP="00E66D14"/>
    <w:p w14:paraId="4D7BDC79" w14:textId="77777777" w:rsidR="00E66D14" w:rsidRPr="00E66D14" w:rsidRDefault="00E66D14" w:rsidP="00E66D14"/>
    <w:p w14:paraId="23C5E327" w14:textId="77777777" w:rsidR="00E66D14" w:rsidRDefault="00E66D14" w:rsidP="00E66D14"/>
    <w:p w14:paraId="79A816CC" w14:textId="77777777" w:rsidR="000F7C15" w:rsidRPr="00E66D14" w:rsidRDefault="000F7C15" w:rsidP="00E66D14">
      <w:pPr>
        <w:jc w:val="right"/>
      </w:pPr>
    </w:p>
    <w:sectPr w:rsidR="000F7C15" w:rsidRPr="00E66D14" w:rsidSect="00E66D14">
      <w:footerReference w:type="default" r:id="rId15"/>
      <w:headerReference w:type="first" r:id="rId16"/>
      <w:footerReference w:type="first" r:id="rId17"/>
      <w:type w:val="continuous"/>
      <w:pgSz w:w="12240" w:h="15840" w:code="1"/>
      <w:pgMar w:top="1080" w:right="720" w:bottom="720" w:left="720" w:header="720" w:footer="720" w:gutter="0"/>
      <w:cols w:space="1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C4C67A" w14:textId="77777777" w:rsidR="00AD6243" w:rsidRDefault="00AD6243" w:rsidP="00B41ECA">
      <w:r>
        <w:separator/>
      </w:r>
    </w:p>
  </w:endnote>
  <w:endnote w:type="continuationSeparator" w:id="0">
    <w:p w14:paraId="125B2F3C" w14:textId="77777777" w:rsidR="00AD6243" w:rsidRDefault="00AD6243" w:rsidP="00B41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0D1DF" w14:textId="77777777" w:rsidR="00C74162" w:rsidRPr="00C74162" w:rsidRDefault="00C74162" w:rsidP="00C74162">
    <w:pPr>
      <w:pStyle w:val="Footer"/>
      <w:jc w:val="right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EA807" w14:textId="77777777" w:rsidR="00E66D14" w:rsidRPr="00E66D14" w:rsidRDefault="00E66D14" w:rsidP="00E66D14">
    <w:pPr>
      <w:pStyle w:val="Footer"/>
      <w:rPr>
        <w:sz w:val="20"/>
        <w:szCs w:val="20"/>
      </w:rPr>
    </w:pPr>
    <w:r>
      <w:rPr>
        <w:sz w:val="20"/>
        <w:szCs w:val="20"/>
      </w:rPr>
      <w:t xml:space="preserve">Подробнее: </w:t>
    </w:r>
    <w:hyperlink r:id="rId1" w:history="1">
      <w:r>
        <w:rPr>
          <w:rStyle w:val="Hyperlink"/>
          <w:sz w:val="20"/>
          <w:szCs w:val="20"/>
        </w:rPr>
        <w:t>https://www.oregon.gov/ode/StudentSuccess/Pages/default.aspx</w:t>
      </w:r>
    </w:hyperlink>
    <w:r>
      <w:ptab w:relativeTo="margin" w:alignment="right" w:leader="none"/>
    </w:r>
    <w:r>
      <w:rPr>
        <w:sz w:val="20"/>
        <w:szCs w:val="20"/>
        <w:highlight w:val="yellow"/>
      </w:rPr>
      <w:t>[</w:t>
    </w:r>
    <w:proofErr w:type="spellStart"/>
    <w:r>
      <w:rPr>
        <w:sz w:val="20"/>
        <w:szCs w:val="20"/>
        <w:highlight w:val="yellow"/>
      </w:rPr>
      <w:t>Add</w:t>
    </w:r>
    <w:proofErr w:type="spellEnd"/>
    <w:r>
      <w:rPr>
        <w:sz w:val="20"/>
        <w:szCs w:val="20"/>
        <w:highlight w:val="yellow"/>
      </w:rPr>
      <w:t xml:space="preserve"> </w:t>
    </w:r>
    <w:proofErr w:type="spellStart"/>
    <w:r>
      <w:rPr>
        <w:sz w:val="20"/>
        <w:szCs w:val="20"/>
        <w:highlight w:val="yellow"/>
      </w:rPr>
      <w:t>District</w:t>
    </w:r>
    <w:proofErr w:type="spellEnd"/>
    <w:r>
      <w:rPr>
        <w:sz w:val="20"/>
        <w:szCs w:val="20"/>
        <w:highlight w:val="yellow"/>
      </w:rPr>
      <w:t xml:space="preserve"> </w:t>
    </w:r>
    <w:proofErr w:type="spellStart"/>
    <w:r>
      <w:rPr>
        <w:sz w:val="20"/>
        <w:szCs w:val="20"/>
        <w:highlight w:val="yellow"/>
      </w:rPr>
      <w:t>Logo</w:t>
    </w:r>
    <w:proofErr w:type="spellEnd"/>
    <w:r>
      <w:rPr>
        <w:sz w:val="20"/>
        <w:szCs w:val="20"/>
        <w:highlight w:val="yellow"/>
      </w:rPr>
      <w:t>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A9C5EE" w14:textId="77777777" w:rsidR="00AD6243" w:rsidRDefault="00AD6243" w:rsidP="00B41ECA">
      <w:r>
        <w:separator/>
      </w:r>
    </w:p>
  </w:footnote>
  <w:footnote w:type="continuationSeparator" w:id="0">
    <w:p w14:paraId="5681D26E" w14:textId="77777777" w:rsidR="00AD6243" w:rsidRDefault="00AD6243" w:rsidP="00B41E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445D69" w14:textId="77777777" w:rsidR="000C1971" w:rsidRDefault="000C1971" w:rsidP="000C1971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49F4767" wp14:editId="71F9E879">
          <wp:simplePos x="0" y="0"/>
          <wp:positionH relativeFrom="margin">
            <wp:posOffset>453909</wp:posOffset>
          </wp:positionH>
          <wp:positionV relativeFrom="margin">
            <wp:posOffset>-830580</wp:posOffset>
          </wp:positionV>
          <wp:extent cx="5930900" cy="878205"/>
          <wp:effectExtent l="0" t="0" r="0" b="0"/>
          <wp:wrapSquare wrapText="bothSides"/>
          <wp:docPr id="2" name="Picture 2" descr="Student Success Act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:\Communications\Logos\Student Success Logos 2019\57133_ODE_StudentSuccessAct logo_2019-FINAL-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DC06DAB" w14:textId="77777777" w:rsidR="000C1971" w:rsidRDefault="000C1971" w:rsidP="000C1971">
    <w:pPr>
      <w:pStyle w:val="Header"/>
      <w:jc w:val="center"/>
    </w:pPr>
  </w:p>
  <w:p w14:paraId="5A3C21F2" w14:textId="77777777" w:rsidR="00EC70C9" w:rsidRDefault="00EC70C9" w:rsidP="000C197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7.5pt;height:99pt;visibility:visib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" o:bullet="t">
        <v:imagedata r:id="rId1" o:title="" croptop="-2864f" cropbottom="-2564f" cropleft="-6495f" cropright="-4049f"/>
      </v:shape>
    </w:pict>
  </w:numPicBullet>
  <w:abstractNum w:abstractNumId="0" w15:restartNumberingAfterBreak="0">
    <w:nsid w:val="FFFFFF7C"/>
    <w:multiLevelType w:val="singleLevel"/>
    <w:tmpl w:val="E28A8D9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AA2C8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E30765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09AB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6E2407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C6E20A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34A0F5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7C91F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64270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F74ED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F631F5"/>
    <w:multiLevelType w:val="hybridMultilevel"/>
    <w:tmpl w:val="8392E1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69220E8"/>
    <w:multiLevelType w:val="hybridMultilevel"/>
    <w:tmpl w:val="278ED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A83D68"/>
    <w:multiLevelType w:val="hybridMultilevel"/>
    <w:tmpl w:val="073AA3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5C7464E"/>
    <w:multiLevelType w:val="hybridMultilevel"/>
    <w:tmpl w:val="CF00B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2A1C95"/>
    <w:multiLevelType w:val="hybridMultilevel"/>
    <w:tmpl w:val="8DD25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490CE0"/>
    <w:multiLevelType w:val="hybridMultilevel"/>
    <w:tmpl w:val="4DF28B1A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6" w15:restartNumberingAfterBreak="0">
    <w:nsid w:val="3F8168A1"/>
    <w:multiLevelType w:val="hybridMultilevel"/>
    <w:tmpl w:val="3B9EACC6"/>
    <w:lvl w:ilvl="0" w:tplc="D980C65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2F25D5"/>
    <w:multiLevelType w:val="hybridMultilevel"/>
    <w:tmpl w:val="5F64DB48"/>
    <w:lvl w:ilvl="0" w:tplc="12E647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A644EEB"/>
    <w:multiLevelType w:val="hybridMultilevel"/>
    <w:tmpl w:val="379242BC"/>
    <w:lvl w:ilvl="0" w:tplc="84C042A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17"/>
  </w:num>
  <w:num w:numId="15">
    <w:abstractNumId w:val="15"/>
  </w:num>
  <w:num w:numId="16">
    <w:abstractNumId w:val="18"/>
  </w:num>
  <w:num w:numId="17">
    <w:abstractNumId w:val="10"/>
  </w:num>
  <w:num w:numId="18">
    <w:abstractNumId w:val="13"/>
  </w:num>
  <w:num w:numId="19">
    <w:abstractNumId w:val="14"/>
  </w:num>
  <w:num w:numId="20">
    <w:abstractNumId w:val="12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2F0"/>
    <w:rsid w:val="00003676"/>
    <w:rsid w:val="00011417"/>
    <w:rsid w:val="000B01A7"/>
    <w:rsid w:val="000C1971"/>
    <w:rsid w:val="000C5F65"/>
    <w:rsid w:val="000E1ACF"/>
    <w:rsid w:val="000F7C15"/>
    <w:rsid w:val="00152495"/>
    <w:rsid w:val="00165F12"/>
    <w:rsid w:val="00176C0F"/>
    <w:rsid w:val="00180A53"/>
    <w:rsid w:val="00186C4F"/>
    <w:rsid w:val="001A0392"/>
    <w:rsid w:val="001B5452"/>
    <w:rsid w:val="001C5F36"/>
    <w:rsid w:val="001D0FE1"/>
    <w:rsid w:val="001D486B"/>
    <w:rsid w:val="00210A7A"/>
    <w:rsid w:val="00211072"/>
    <w:rsid w:val="0027664F"/>
    <w:rsid w:val="002B65CD"/>
    <w:rsid w:val="002E6912"/>
    <w:rsid w:val="002F0572"/>
    <w:rsid w:val="00300CE7"/>
    <w:rsid w:val="0038247D"/>
    <w:rsid w:val="00382B55"/>
    <w:rsid w:val="003B789D"/>
    <w:rsid w:val="003E28E6"/>
    <w:rsid w:val="003F0B37"/>
    <w:rsid w:val="004114A4"/>
    <w:rsid w:val="004640E1"/>
    <w:rsid w:val="00470AC4"/>
    <w:rsid w:val="0048375B"/>
    <w:rsid w:val="00487B09"/>
    <w:rsid w:val="004A4B88"/>
    <w:rsid w:val="00532EC4"/>
    <w:rsid w:val="00535B52"/>
    <w:rsid w:val="00550FE2"/>
    <w:rsid w:val="0055527E"/>
    <w:rsid w:val="00561FD1"/>
    <w:rsid w:val="00570E77"/>
    <w:rsid w:val="0059395E"/>
    <w:rsid w:val="005A1169"/>
    <w:rsid w:val="005A4851"/>
    <w:rsid w:val="005B7DAC"/>
    <w:rsid w:val="005F5524"/>
    <w:rsid w:val="006011C9"/>
    <w:rsid w:val="00610EAA"/>
    <w:rsid w:val="006212F0"/>
    <w:rsid w:val="00655A8A"/>
    <w:rsid w:val="00661C33"/>
    <w:rsid w:val="0067454B"/>
    <w:rsid w:val="00675EB4"/>
    <w:rsid w:val="00676FC1"/>
    <w:rsid w:val="00690658"/>
    <w:rsid w:val="006A75D1"/>
    <w:rsid w:val="00711DD5"/>
    <w:rsid w:val="00752095"/>
    <w:rsid w:val="0076616D"/>
    <w:rsid w:val="007749A9"/>
    <w:rsid w:val="00780B2F"/>
    <w:rsid w:val="00797BAB"/>
    <w:rsid w:val="007B5DBD"/>
    <w:rsid w:val="007C49CA"/>
    <w:rsid w:val="00800DFA"/>
    <w:rsid w:val="0081382A"/>
    <w:rsid w:val="00826750"/>
    <w:rsid w:val="00836EB5"/>
    <w:rsid w:val="00877E79"/>
    <w:rsid w:val="008A2B9E"/>
    <w:rsid w:val="008A35DC"/>
    <w:rsid w:val="008A3ED1"/>
    <w:rsid w:val="008D4562"/>
    <w:rsid w:val="008E4CF3"/>
    <w:rsid w:val="008E53B9"/>
    <w:rsid w:val="0090048B"/>
    <w:rsid w:val="00916CCB"/>
    <w:rsid w:val="009409FB"/>
    <w:rsid w:val="00941FE5"/>
    <w:rsid w:val="0096518D"/>
    <w:rsid w:val="00991003"/>
    <w:rsid w:val="009C3C4E"/>
    <w:rsid w:val="009E2CD7"/>
    <w:rsid w:val="009F5252"/>
    <w:rsid w:val="00A0663B"/>
    <w:rsid w:val="00A161D9"/>
    <w:rsid w:val="00A323CC"/>
    <w:rsid w:val="00A520C2"/>
    <w:rsid w:val="00AC3C32"/>
    <w:rsid w:val="00AC4DBF"/>
    <w:rsid w:val="00AC7D4D"/>
    <w:rsid w:val="00AD1A6C"/>
    <w:rsid w:val="00AD3984"/>
    <w:rsid w:val="00AD6243"/>
    <w:rsid w:val="00B0605B"/>
    <w:rsid w:val="00B0787B"/>
    <w:rsid w:val="00B25895"/>
    <w:rsid w:val="00B34DEF"/>
    <w:rsid w:val="00B41ECA"/>
    <w:rsid w:val="00B76577"/>
    <w:rsid w:val="00BA3248"/>
    <w:rsid w:val="00BD6B74"/>
    <w:rsid w:val="00BD7D01"/>
    <w:rsid w:val="00C071DE"/>
    <w:rsid w:val="00C2146A"/>
    <w:rsid w:val="00C535C6"/>
    <w:rsid w:val="00C74162"/>
    <w:rsid w:val="00C903AB"/>
    <w:rsid w:val="00CA2B57"/>
    <w:rsid w:val="00D05824"/>
    <w:rsid w:val="00D131E3"/>
    <w:rsid w:val="00D22834"/>
    <w:rsid w:val="00D273D0"/>
    <w:rsid w:val="00D63275"/>
    <w:rsid w:val="00D65DA0"/>
    <w:rsid w:val="00DA52CE"/>
    <w:rsid w:val="00DC37A2"/>
    <w:rsid w:val="00DC7D58"/>
    <w:rsid w:val="00DD1853"/>
    <w:rsid w:val="00DE2EFA"/>
    <w:rsid w:val="00E0048E"/>
    <w:rsid w:val="00E21866"/>
    <w:rsid w:val="00E36751"/>
    <w:rsid w:val="00E66D14"/>
    <w:rsid w:val="00E709F9"/>
    <w:rsid w:val="00E91C30"/>
    <w:rsid w:val="00EB074A"/>
    <w:rsid w:val="00EB62D0"/>
    <w:rsid w:val="00EC70C9"/>
    <w:rsid w:val="00F44DE5"/>
    <w:rsid w:val="00F71FF5"/>
    <w:rsid w:val="00F727F7"/>
    <w:rsid w:val="00F92717"/>
    <w:rsid w:val="00FB24AE"/>
    <w:rsid w:val="00FD2140"/>
    <w:rsid w:val="00FE0B69"/>
    <w:rsid w:val="00FE4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10D9B8"/>
  <w15:chartTrackingRefBased/>
  <w15:docId w15:val="{4EA5BD9C-3951-4638-B3A4-96ABCCD76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3676"/>
    <w:pPr>
      <w:spacing w:line="240" w:lineRule="auto"/>
      <w:jc w:val="left"/>
    </w:pPr>
    <w:rPr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1A6C"/>
    <w:pPr>
      <w:keepNext/>
      <w:keepLines/>
      <w:spacing w:before="40" w:after="0"/>
      <w:jc w:val="center"/>
      <w:outlineLvl w:val="0"/>
    </w:pPr>
    <w:rPr>
      <w:rFonts w:eastAsiaTheme="majorEastAsia" w:cstheme="minorHAnsi"/>
      <w:b/>
      <w:color w:val="FFFFFF" w:themeColor="background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6CCB"/>
    <w:pPr>
      <w:keepNext/>
      <w:keepLines/>
      <w:spacing w:before="40" w:after="0"/>
      <w:jc w:val="center"/>
      <w:outlineLvl w:val="1"/>
    </w:pPr>
    <w:rPr>
      <w:rFonts w:eastAsiaTheme="majorEastAsia" w:cstheme="minorHAnsi"/>
      <w:caps/>
      <w:color w:val="FFFFFF" w:themeColor="background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D0FE1"/>
    <w:pPr>
      <w:keepNext/>
      <w:keepLines/>
      <w:spacing w:before="40" w:after="0"/>
      <w:outlineLvl w:val="2"/>
    </w:pPr>
    <w:rPr>
      <w:rFonts w:eastAsiaTheme="majorEastAsia" w:cstheme="minorHAnsi"/>
      <w:b/>
      <w:caps/>
      <w:color w:val="1B75BC" w:themeColor="accent1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3E28E6"/>
    <w:pPr>
      <w:keepNext/>
      <w:keepLines/>
      <w:spacing w:before="40" w:after="0"/>
      <w:jc w:val="center"/>
      <w:outlineLvl w:val="3"/>
    </w:pPr>
    <w:rPr>
      <w:rFonts w:asciiTheme="majorHAnsi" w:eastAsiaTheme="majorEastAsia" w:hAnsiTheme="majorHAnsi" w:cstheme="majorBidi"/>
      <w:iCs/>
      <w:color w:val="FFFFFF" w:themeColor="background1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D22834"/>
    <w:pPr>
      <w:spacing w:after="200"/>
      <w:jc w:val="center"/>
      <w:outlineLvl w:val="5"/>
    </w:pPr>
    <w:rPr>
      <w:color w:val="000000" w:themeColor="text1"/>
      <w:sz w:val="36"/>
      <w:szCs w:val="32"/>
    </w:rPr>
  </w:style>
  <w:style w:type="paragraph" w:styleId="Heading7">
    <w:name w:val="heading 7"/>
    <w:basedOn w:val="Heading6"/>
    <w:next w:val="Normal"/>
    <w:link w:val="Heading7Char"/>
    <w:uiPriority w:val="9"/>
    <w:unhideWhenUsed/>
    <w:rsid w:val="00D22834"/>
    <w:pPr>
      <w:outlineLvl w:val="6"/>
    </w:pPr>
    <w:rPr>
      <w:b/>
      <w:color w:val="72C9F1" w:themeColor="accent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rsid w:val="00AD1A6C"/>
    <w:pPr>
      <w:spacing w:after="400"/>
      <w:contextualSpacing/>
      <w:jc w:val="center"/>
    </w:pPr>
    <w:rPr>
      <w:rFonts w:eastAsiaTheme="majorEastAsia" w:cstheme="majorBidi"/>
      <w:b/>
      <w:color w:val="FFFFFF" w:themeColor="background1"/>
      <w:sz w:val="40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AD1A6C"/>
    <w:rPr>
      <w:rFonts w:eastAsiaTheme="majorEastAsia" w:cstheme="majorBidi"/>
      <w:b/>
      <w:noProof/>
      <w:color w:val="FFFFFF" w:themeColor="background1"/>
      <w:sz w:val="40"/>
      <w:szCs w:val="96"/>
    </w:rPr>
  </w:style>
  <w:style w:type="character" w:customStyle="1" w:styleId="Heading1Char">
    <w:name w:val="Heading 1 Char"/>
    <w:basedOn w:val="DefaultParagraphFont"/>
    <w:link w:val="Heading1"/>
    <w:uiPriority w:val="9"/>
    <w:rsid w:val="00AD1A6C"/>
    <w:rPr>
      <w:rFonts w:eastAsiaTheme="majorEastAsia" w:cstheme="minorHAnsi"/>
      <w:b/>
      <w:noProof/>
      <w:color w:val="FFFFFF" w:themeColor="background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16CCB"/>
    <w:rPr>
      <w:rFonts w:eastAsiaTheme="majorEastAsia" w:cstheme="minorHAnsi"/>
      <w:caps/>
      <w:noProof/>
      <w:color w:val="FFFFFF" w:themeColor="background1"/>
      <w:sz w:val="21"/>
      <w:szCs w:val="21"/>
    </w:rPr>
  </w:style>
  <w:style w:type="paragraph" w:styleId="ListParagraph">
    <w:name w:val="List Paragraph"/>
    <w:basedOn w:val="Normal"/>
    <w:uiPriority w:val="34"/>
    <w:rsid w:val="000E1ACF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qFormat/>
    <w:rsid w:val="0048375B"/>
    <w:pPr>
      <w:keepLines/>
      <w:numPr>
        <w:numId w:val="12"/>
      </w:numPr>
      <w:tabs>
        <w:tab w:val="clear" w:pos="360"/>
        <w:tab w:val="left" w:pos="2736"/>
      </w:tabs>
      <w:spacing w:after="80"/>
      <w:ind w:left="187" w:hanging="187"/>
    </w:pPr>
  </w:style>
  <w:style w:type="paragraph" w:styleId="ListBullet2">
    <w:name w:val="List Bullet 2"/>
    <w:basedOn w:val="Normal"/>
    <w:uiPriority w:val="99"/>
    <w:unhideWhenUsed/>
    <w:rsid w:val="006011C9"/>
    <w:pPr>
      <w:numPr>
        <w:numId w:val="13"/>
      </w:numPr>
      <w:contextualSpacing/>
    </w:pPr>
  </w:style>
  <w:style w:type="paragraph" w:styleId="List">
    <w:name w:val="List"/>
    <w:basedOn w:val="Normal"/>
    <w:uiPriority w:val="99"/>
    <w:semiHidden/>
    <w:unhideWhenUsed/>
    <w:rsid w:val="000E1ACF"/>
    <w:pPr>
      <w:ind w:left="360" w:hanging="36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3E28E6"/>
    <w:rPr>
      <w:rFonts w:asciiTheme="majorHAnsi" w:eastAsiaTheme="majorEastAsia" w:hAnsiTheme="majorHAnsi" w:cstheme="majorBidi"/>
      <w:iCs/>
      <w:noProof/>
      <w:color w:val="FFFFFF" w:themeColor="background1"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D22834"/>
    <w:rPr>
      <w:rFonts w:eastAsiaTheme="minorEastAsia"/>
      <w:color w:val="72C9F1" w:themeColor="accent4"/>
      <w:sz w:val="32"/>
      <w:szCs w:val="32"/>
    </w:rPr>
  </w:style>
  <w:style w:type="character" w:customStyle="1" w:styleId="Heading7Char">
    <w:name w:val="Heading 7 Char"/>
    <w:basedOn w:val="DefaultParagraphFont"/>
    <w:link w:val="Heading7"/>
    <w:uiPriority w:val="9"/>
    <w:rsid w:val="00D22834"/>
    <w:rPr>
      <w:b/>
      <w:color w:val="72C9F1" w:themeColor="accent4"/>
      <w:sz w:val="36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D22834"/>
    <w:rPr>
      <w:color w:val="000000" w:themeColor="text1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EC70C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70C9"/>
  </w:style>
  <w:style w:type="paragraph" w:styleId="Footer">
    <w:name w:val="footer"/>
    <w:basedOn w:val="Normal"/>
    <w:link w:val="FooterChar"/>
    <w:uiPriority w:val="99"/>
    <w:unhideWhenUsed/>
    <w:rsid w:val="00EC70C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70C9"/>
  </w:style>
  <w:style w:type="character" w:customStyle="1" w:styleId="Heading3Char">
    <w:name w:val="Heading 3 Char"/>
    <w:basedOn w:val="DefaultParagraphFont"/>
    <w:link w:val="Heading3"/>
    <w:uiPriority w:val="9"/>
    <w:rsid w:val="001D0FE1"/>
    <w:rPr>
      <w:rFonts w:eastAsiaTheme="majorEastAsia" w:cstheme="minorHAnsi"/>
      <w:b/>
      <w:caps/>
      <w:noProof/>
      <w:color w:val="1B75BC" w:themeColor="accent1"/>
      <w:sz w:val="32"/>
      <w:szCs w:val="32"/>
    </w:rPr>
  </w:style>
  <w:style w:type="character" w:styleId="Hyperlink">
    <w:name w:val="Hyperlink"/>
    <w:basedOn w:val="DefaultParagraphFont"/>
    <w:uiPriority w:val="99"/>
    <w:unhideWhenUsed/>
    <w:qFormat/>
    <w:rsid w:val="00003676"/>
    <w:rPr>
      <w:color w:val="1B75BC" w:themeColor="accent1"/>
      <w:u w:val="none"/>
    </w:rPr>
  </w:style>
  <w:style w:type="paragraph" w:customStyle="1" w:styleId="ResourcesText">
    <w:name w:val="Resources Text"/>
    <w:basedOn w:val="Normal"/>
    <w:autoRedefine/>
    <w:qFormat/>
    <w:rsid w:val="00DD1853"/>
    <w:pPr>
      <w:keepLines/>
      <w:tabs>
        <w:tab w:val="left" w:pos="2736"/>
      </w:tabs>
      <w:spacing w:after="0"/>
    </w:pPr>
    <w:rPr>
      <w:b/>
      <w:szCs w:val="24"/>
    </w:rPr>
  </w:style>
  <w:style w:type="character" w:customStyle="1" w:styleId="Bold">
    <w:name w:val="Bold"/>
    <w:uiPriority w:val="99"/>
    <w:rsid w:val="005F5524"/>
    <w:rPr>
      <w:b/>
      <w:bCs/>
    </w:rPr>
  </w:style>
  <w:style w:type="paragraph" w:customStyle="1" w:styleId="ResourcesLinks">
    <w:name w:val="Resources Links"/>
    <w:basedOn w:val="Normal"/>
    <w:qFormat/>
    <w:rsid w:val="00003676"/>
    <w:pPr>
      <w:suppressAutoHyphens/>
      <w:spacing w:after="80"/>
    </w:pPr>
    <w:rPr>
      <w:color w:val="1B75BC" w:themeColor="accent1"/>
      <w:sz w:val="18"/>
      <w:u w:color="1B75BC" w:themeColor="accent1"/>
    </w:rPr>
  </w:style>
  <w:style w:type="character" w:customStyle="1" w:styleId="WhiteText">
    <w:name w:val="White Text"/>
    <w:uiPriority w:val="1"/>
    <w:qFormat/>
    <w:rsid w:val="004A4B88"/>
    <w:rPr>
      <w:color w:val="FFFFFF" w:themeColor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2F05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05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0572"/>
    <w:rPr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05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0572"/>
    <w:rPr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57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572"/>
    <w:rPr>
      <w:rFonts w:ascii="Segoe UI" w:hAnsi="Segoe UI" w:cs="Segoe UI"/>
      <w:noProof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05824"/>
    <w:rPr>
      <w:color w:val="808080"/>
    </w:rPr>
  </w:style>
  <w:style w:type="table" w:styleId="TableGrid">
    <w:name w:val="Table Grid"/>
    <w:basedOn w:val="TableNormal"/>
    <w:uiPriority w:val="39"/>
    <w:rsid w:val="00F72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www.youthdevelopmentcouncil.or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yperlink" Target="http://www.oregonyouthdevelopmentcouncil.org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ill.hansell@state.or.u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oregonyouthdevelopmentcouncil.or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ill.hansell@state.or.us" TargetMode="External"/><Relationship Id="rId14" Type="http://schemas.openxmlformats.org/officeDocument/2006/relationships/hyperlink" Target="http://www.youthdevelopmentcouncil.org" TargetMode="External"/><Relationship Id="rId22" Type="http://schemas.openxmlformats.org/officeDocument/2006/relationships/customXml" Target="../customXml/item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oregon.gov/ode/StudentSuccess/Pages/defaul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J:\Communications\ODE%20Templates,%20Samples%20and%20Guidelines\Coms%20Team%20Samples\One-Pager%20Samples\Grad%20Blueprint.dotx" TargetMode="External"/></Relationships>
</file>

<file path=word/theme/theme1.xml><?xml version="1.0" encoding="utf-8"?>
<a:theme xmlns:a="http://schemas.openxmlformats.org/drawingml/2006/main" name="ODE">
  <a:themeElements>
    <a:clrScheme name="ODE">
      <a:dk1>
        <a:sysClr val="windowText" lastClr="000000"/>
      </a:dk1>
      <a:lt1>
        <a:sysClr val="window" lastClr="FFFFFF"/>
      </a:lt1>
      <a:dk2>
        <a:srgbClr val="344654"/>
      </a:dk2>
      <a:lt2>
        <a:srgbClr val="E2F4FC"/>
      </a:lt2>
      <a:accent1>
        <a:srgbClr val="1B75BC"/>
      </a:accent1>
      <a:accent2>
        <a:srgbClr val="9F2065"/>
      </a:accent2>
      <a:accent3>
        <a:srgbClr val="E26B2A"/>
      </a:accent3>
      <a:accent4>
        <a:srgbClr val="72C9F1"/>
      </a:accent4>
      <a:accent5>
        <a:srgbClr val="408740"/>
      </a:accent5>
      <a:accent6>
        <a:srgbClr val="1B75BC"/>
      </a:accent6>
      <a:hlink>
        <a:srgbClr val="C45BA3"/>
      </a:hlink>
      <a:folHlink>
        <a:srgbClr val="21AAE8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Estimated_x0020_Creation_x0020_Date xmlns="3815300f-9bc2-46c5-83e2-2c3e624abb24" xsi:nil="true"/>
    <Priority xmlns="3815300f-9bc2-46c5-83e2-2c3e624abb24">New</Priority>
    <Remediation_x0020_Date xmlns="3815300f-9bc2-46c5-83e2-2c3e624abb24">2019-10-20T09:12:03+00:00</Remediation_x0020_Dat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E4031395D90947ABECDA869C06B2A5" ma:contentTypeVersion="7" ma:contentTypeDescription="Create a new document." ma:contentTypeScope="" ma:versionID="a787c52e11333a9464cb0e6fbe9eae54">
  <xsd:schema xmlns:xsd="http://www.w3.org/2001/XMLSchema" xmlns:xs="http://www.w3.org/2001/XMLSchema" xmlns:p="http://schemas.microsoft.com/office/2006/metadata/properties" xmlns:ns1="http://schemas.microsoft.com/sharepoint/v3" xmlns:ns2="3815300f-9bc2-46c5-83e2-2c3e624abb24" xmlns:ns3="54031767-dd6d-417c-ab73-583408f47564" targetNamespace="http://schemas.microsoft.com/office/2006/metadata/properties" ma:root="true" ma:fieldsID="f2e14f5b86c3ce0673d081ad5753ed89" ns1:_="" ns2:_="" ns3:_="">
    <xsd:import namespace="http://schemas.microsoft.com/sharepoint/v3"/>
    <xsd:import namespace="3815300f-9bc2-46c5-83e2-2c3e624abb24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5300f-9bc2-46c5-83e2-2c3e624abb24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A9914D-BB93-464A-A5F5-1C58B92FD7D0}"/>
</file>

<file path=customXml/itemProps2.xml><?xml version="1.0" encoding="utf-8"?>
<ds:datastoreItem xmlns:ds="http://schemas.openxmlformats.org/officeDocument/2006/customXml" ds:itemID="{C6C181DA-F849-4686-9E61-18C3F4642DA5}"/>
</file>

<file path=customXml/itemProps3.xml><?xml version="1.0" encoding="utf-8"?>
<ds:datastoreItem xmlns:ds="http://schemas.openxmlformats.org/officeDocument/2006/customXml" ds:itemID="{85CC50E8-077D-CE45-B568-93DE7D9F271F}"/>
</file>

<file path=customXml/itemProps4.xml><?xml version="1.0" encoding="utf-8"?>
<ds:datastoreItem xmlns:ds="http://schemas.openxmlformats.org/officeDocument/2006/customXml" ds:itemID="{B8E39AEA-597D-46E9-A574-F9B544FC6439}"/>
</file>

<file path=docProps/app.xml><?xml version="1.0" encoding="utf-8"?>
<Properties xmlns="http://schemas.openxmlformats.org/officeDocument/2006/extended-properties" xmlns:vt="http://schemas.openxmlformats.org/officeDocument/2006/docPropsVTypes">
  <Template>J:\Communications\ODE Templates, Samples and Guidelines\Coms Team Samples\One-Pager Samples\Grad Blueprint.dotx</Template>
  <TotalTime>3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Career Pathways and Career Guidance</vt:lpstr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Career Pathways and Career Guidance</dc:title>
  <dc:subject/>
  <dc:creator>"boydme"</dc:creator>
  <cp:keywords/>
  <dc:description/>
  <cp:lastModifiedBy>Microsoft Office User</cp:lastModifiedBy>
  <cp:revision>4</cp:revision>
  <cp:lastPrinted>2019-06-27T15:51:00Z</cp:lastPrinted>
  <dcterms:created xsi:type="dcterms:W3CDTF">2019-08-14T15:23:00Z</dcterms:created>
  <dcterms:modified xsi:type="dcterms:W3CDTF">2019-08-16T20:40:00Z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0x01010022E4031395D90947ABECDA869C06B2A5</vt:lpwstr>
  </property>
</Properties>
</file>