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36EB5" w:rsidRPr="001D486B" w:rsidRDefault="000C1971" w:rsidP="00487B09">
      <w:pPr>
        <w:pStyle w:val="Heading3"/>
        <w:rPr>
          <w:rStyle w:val="Bold"/>
          <w:rFonts w:eastAsiaTheme="minorEastAsia" w:cstheme="minorBidi"/>
          <w:b/>
          <w:caps w:val="0"/>
          <w:color w:val="auto"/>
          <w:sz w:val="24"/>
          <w:szCs w:val="24"/>
          <w:lang w:val="en-US" w:eastAsia="en-US" w:bidi="ar-SA"/>
        </w:rPr>
      </w:pPr>
      <w:r>
        <w:rPr>
          <w:noProof/>
          <w:sz w:val="28"/>
          <w:lang w:val="en-US" w:eastAsia="en-US" w:bidi="ar-SA"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page">
              <wp:posOffset>248920</wp:posOffset>
            </wp:positionH>
            <wp:positionV relativeFrom="paragraph">
              <wp:posOffset>36195</wp:posOffset>
            </wp:positionV>
            <wp:extent cx="7279005" cy="2174875"/>
            <wp:effectExtent l="0" t="0" r="0" b="0"/>
            <wp:wrapTight wrapText="bothSides">
              <wp:wrapPolygon edited="0">
                <wp:start x="0" y="0"/>
                <wp:lineTo x="0" y="21379"/>
                <wp:lineTo x="21538" y="21379"/>
                <wp:lineTo x="21538" y="0"/>
                <wp:lineTo x="0" y="0"/>
              </wp:wrapPolygon>
            </wp:wrapTight>
            <wp:docPr id="234" name="Picture 234" descr="Group hands rais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oydc_home-1024x327[1]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 t="8494"/>
                    <a:stretch/>
                  </pic:blipFill>
                  <pic:spPr bwMode="auto">
                    <a:xfrm>
                      <a:off x="0" y="0"/>
                      <a:ext cx="7279005" cy="217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/>
                      </a:ext>
                    </a:extLst>
                  </pic:spPr>
                </pic:pic>
              </a:graphicData>
            </a:graphic>
          </wp:anchor>
        </w:drawing>
      </w:r>
    </w:p>
    <w:p w:rsidR="00E66D14" w:rsidRPr="00E66D14" w:rsidRDefault="006C4214" w:rsidP="00E66D14">
      <w:r>
        <w:rPr>
          <w:noProof/>
          <w:lang w:val="en-US" w:eastAsia="en-US" w:bidi="ar-SA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53" o:spid="_x0000_s1026" type="#_x0000_t202" style="position:absolute;margin-left:-13.85pt;margin-top:578.1pt;width:387pt;height:1in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" fillcolor="white [3201]" stroked="f" strokeweight=".5pt">
            <v:textbox>
              <w:txbxContent>
                <w:p w:rsidR="00E709F9" w:rsidRDefault="00E709F9" w:rsidP="00DC37A2">
                  <w:pPr>
                    <w:spacing w:after="0"/>
                    <w:rPr>
                      <w:b/>
                      <w:color w:val="002060"/>
                      <w:sz w:val="40"/>
                    </w:rPr>
                  </w:pPr>
                  <w:r>
                    <w:rPr>
                      <w:b/>
                      <w:color w:val="002060"/>
                      <w:sz w:val="40"/>
                    </w:rPr>
                    <w:t>Para obtener más información,</w:t>
                  </w:r>
                </w:p>
                <w:p w:rsidR="00E709F9" w:rsidRDefault="005B0048" w:rsidP="00DC37A2">
                  <w:pPr>
                    <w:spacing w:after="0"/>
                    <w:rPr>
                      <w:color w:val="002060"/>
                      <w:sz w:val="28"/>
                    </w:rPr>
                  </w:pPr>
                  <w:r>
                    <w:rPr>
                      <w:color w:val="000000" w:themeColor="text1"/>
                      <w:sz w:val="28"/>
                    </w:rPr>
                    <w:t>Contacte</w:t>
                  </w:r>
                  <w:r w:rsidR="00DC37A2">
                    <w:rPr>
                      <w:color w:val="000000" w:themeColor="text1"/>
                      <w:sz w:val="28"/>
                    </w:rPr>
                    <w:t xml:space="preserve"> a Bill T. Hansell |</w:t>
                  </w:r>
                  <w:r w:rsidR="00DC37A2">
                    <w:rPr>
                      <w:color w:val="002060"/>
                      <w:sz w:val="28"/>
                    </w:rPr>
                    <w:t xml:space="preserve"> </w:t>
                  </w:r>
                  <w:hyperlink r:id="rId9">
                    <w:r w:rsidR="00DC37A2">
                      <w:rPr>
                        <w:rStyle w:val="Hyperlink"/>
                        <w:sz w:val="28"/>
                        <w:u w:val="single"/>
                      </w:rPr>
                      <w:t>bill.hansell@state.or.us</w:t>
                    </w:r>
                  </w:hyperlink>
                  <w:r w:rsidR="00DC37A2">
                    <w:rPr>
                      <w:color w:val="002060"/>
                      <w:sz w:val="28"/>
                    </w:rPr>
                    <w:t xml:space="preserve">  </w:t>
                  </w:r>
                </w:p>
                <w:p w:rsidR="00DC37A2" w:rsidRPr="00DC37A2" w:rsidRDefault="00DC37A2" w:rsidP="00DC37A2">
                  <w:pPr>
                    <w:spacing w:after="0"/>
                    <w:rPr>
                      <w:color w:val="002060"/>
                      <w:sz w:val="28"/>
                    </w:rPr>
                  </w:pPr>
                  <w:r>
                    <w:rPr>
                      <w:color w:val="002060"/>
                      <w:sz w:val="28"/>
                    </w:rPr>
                    <w:t xml:space="preserve">Visite nuestra página web </w:t>
                  </w:r>
                  <w:hyperlink r:id="rId10">
                    <w:r>
                      <w:rPr>
                        <w:rStyle w:val="Hyperlink"/>
                        <w:sz w:val="28"/>
                        <w:u w:val="single"/>
                      </w:rPr>
                      <w:t>www.oregonyouthdevelopmentcouncil.org</w:t>
                    </w:r>
                  </w:hyperlink>
                  <w:r>
                    <w:rPr>
                      <w:color w:val="002060"/>
                      <w:sz w:val="28"/>
                    </w:rPr>
                    <w:t xml:space="preserve"> </w:t>
                  </w:r>
                </w:p>
                <w:p w:rsidR="00DC37A2" w:rsidRPr="00E709F9" w:rsidRDefault="00DC37A2" w:rsidP="00DC37A2">
                  <w:pPr>
                    <w:spacing w:after="0"/>
                    <w:rPr>
                      <w:color w:val="002060"/>
                      <w:sz w:val="28"/>
                    </w:rPr>
                  </w:pPr>
                </w:p>
                <w:p w:rsidR="00E709F9" w:rsidRDefault="00E709F9">
                  <w:pPr>
                    <w:rPr>
                      <w:b/>
                      <w:color w:val="002060"/>
                      <w:sz w:val="40"/>
                    </w:rPr>
                  </w:pPr>
                </w:p>
                <w:p w:rsidR="00E709F9" w:rsidRPr="00E709F9" w:rsidRDefault="00E709F9">
                  <w:pPr>
                    <w:rPr>
                      <w:b/>
                      <w:color w:val="002060"/>
                      <w:sz w:val="40"/>
                    </w:rPr>
                  </w:pPr>
                </w:p>
              </w:txbxContent>
            </v:textbox>
          </v:shape>
        </w:pict>
      </w:r>
      <w:r w:rsidR="004114A4">
        <w:rPr>
          <w:sz w:val="28"/>
        </w:rPr>
        <w:t xml:space="preserve"> </w:t>
      </w:r>
    </w:p>
    <w:p w:rsidR="00E66D14" w:rsidRPr="00E66D14" w:rsidRDefault="00E66D14" w:rsidP="00E66D14"/>
    <w:p w:rsidR="00E66D14" w:rsidRPr="00E66D14" w:rsidRDefault="006C4214" w:rsidP="00E66D14">
      <w:r w:rsidRPr="006C4214">
        <w:rPr>
          <w:noProof/>
          <w:sz w:val="28"/>
          <w:lang w:val="en-US" w:eastAsia="en-US" w:bidi="ar-SA"/>
        </w:rPr>
        <w:pict>
          <v:group id="Group 254" o:spid="_x0000_s1027" alt="&amp;amp;quot;&amp;amp;quot;" style="position:absolute;margin-left:22pt;margin-top:-34.6pt;width:585pt;height:381.5pt;z-index:251714560;mso-position-horizontal-relative:page;mso-width-relative:margin;mso-height-relative:margin" coordorigin="292,762" coordsize="30133,56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">
            <v:shape id="Text Box 2" o:spid="_x0000_s1028" type="#_x0000_t202" alt="Decorative box" style="position:absolute;left:292;top:762;width:30133;height:5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OWsUA&#10;AADcAAAADwAAAGRycy9kb3ducmV2LnhtbESPW2vCQBCF3wv+h2WEvjWbWkhLdJWiWAKCYAzSxyE7&#10;uWB2NmRXk/77bkHo4+FcPs5qM5lO3GlwrWUFr1EMgri0uuVaQXHev3yAcB5ZY2eZFPyQg8169rTC&#10;VNuRT3TPfS3CCLsUFTTe96mUrmzIoItsTxy8yg4GfZBDLfWAYxg3nVzEcSINthwIDfa0bai85jcT&#10;IMevLNvLnA+79+q7uBzO1emyU+p5Pn0uQXia/H/40c60gsVbA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Y5axQAAANwAAAAPAAAAAAAAAAAAAAAAAJgCAABkcnMv&#10;ZG93bnJldi54bWxQSwUGAAAAAAQABAD1AAAAigMAAAAA&#10;" fillcolor="#c6e9f9 [1303]" stroked="f">
              <v:textbox inset="18pt,172.8pt,18pt,18pt">
                <w:txbxContent>
                  <w:p w:rsidR="009E2CD7" w:rsidRDefault="009E2CD7" w:rsidP="009E2CD7">
                    <w:pPr>
                      <w:pStyle w:val="Heading3"/>
                      <w:rPr>
                        <w:rFonts w:eastAsiaTheme="minorHAnsi" w:cstheme="minorBidi"/>
                        <w:b w:val="0"/>
                        <w:caps w:val="0"/>
                        <w:color w:val="auto"/>
                        <w:sz w:val="96"/>
                        <w:szCs w:val="96"/>
                      </w:rPr>
                    </w:pPr>
                  </w:p>
                  <w:p w:rsidR="009E2CD7" w:rsidRDefault="009E2CD7" w:rsidP="009E2CD7">
                    <w:pPr>
                      <w:pStyle w:val="Heading3"/>
                      <w:rPr>
                        <w:color w:val="002060"/>
                      </w:rPr>
                    </w:pPr>
                  </w:p>
                  <w:p w:rsidR="009E2CD7" w:rsidRDefault="009E2CD7" w:rsidP="009E2CD7">
                    <w:pPr>
                      <w:pStyle w:val="Heading3"/>
                      <w:rPr>
                        <w:color w:val="002060"/>
                      </w:rPr>
                    </w:pPr>
                  </w:p>
                  <w:p w:rsidR="009E2CD7" w:rsidRPr="00011417" w:rsidRDefault="009E2CD7" w:rsidP="009E2CD7"/>
                  <w:p w:rsidR="009E2CD7" w:rsidRPr="00535B52" w:rsidRDefault="009E2CD7" w:rsidP="009E2CD7"/>
                  <w:p w:rsidR="009E2CD7" w:rsidRPr="00535B52" w:rsidRDefault="009E2CD7" w:rsidP="009E2CD7">
                    <w:pPr>
                      <w:pStyle w:val="Heading3"/>
                      <w:rPr>
                        <w:color w:val="002060"/>
                        <w:sz w:val="20"/>
                      </w:rPr>
                    </w:pPr>
                  </w:p>
                </w:txbxContent>
              </v:textbox>
            </v:shape>
            <v:shape id="Text Box 244" o:spid="_x0000_s1029" type="#_x0000_t202" style="position:absolute;left:896;top:13609;width:29051;height:44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jM8MA&#10;AADcAAAADwAAAGRycy9kb3ducmV2LnhtbESPQWvCQBSE74X+h+UVvJS6qUaR1FWKIPQkNMb7I/ua&#10;Dc2+DXmrSf99tyD0OMzMN8x2P/lO3WiQNrCB13kGirgOtuXGQHU+vmxASUS22AUmAz8ksN89Pmyx&#10;sGHkT7qVsVEJwlKgARdjX2gttSOPMg89cfK+wuAxJjk02g44Jrjv9CLL1tpjy2nBYU8HR/V3efUG&#10;Vicu+TyKu1SburtI9Sz58mTM7Gl6fwMVaYr/4Xv7wxpY5Dn8nUlH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7jM8MAAADcAAAADwAAAAAAAAAAAAAAAACYAgAAZHJzL2Rv&#10;d25yZXYueG1sUEsFBgAAAAAEAAQA9QAAAIgDAAAAAA==&#10;" fillcolor="#c6e9f9 [1303]" stroked="f" strokeweight=".5pt">
              <v:textbox>
                <w:txbxContent>
                  <w:p w:rsidR="00570E77" w:rsidRDefault="00570E77" w:rsidP="00570E77">
                    <w:pPr>
                      <w:spacing w:after="0"/>
                      <w:jc w:val="center"/>
                      <w:rPr>
                        <w:b/>
                        <w:color w:val="002060"/>
                        <w:sz w:val="52"/>
                      </w:rPr>
                    </w:pPr>
                    <w:r>
                      <w:rPr>
                        <w:b/>
                        <w:color w:val="002060"/>
                        <w:sz w:val="52"/>
                      </w:rPr>
                      <w:t>Sesión de sugerencias de la comunidad</w:t>
                    </w:r>
                    <w:r w:rsidR="002F05F2">
                      <w:rPr>
                        <w:b/>
                        <w:color w:val="002060"/>
                        <w:sz w:val="52"/>
                      </w:rPr>
                      <w:t xml:space="preserve"> </w:t>
                    </w:r>
                    <w:r>
                      <w:rPr>
                        <w:b/>
                        <w:color w:val="002060"/>
                        <w:sz w:val="52"/>
                      </w:rPr>
                      <w:t xml:space="preserve"> [</w:t>
                    </w:r>
                    <w:r>
                      <w:rPr>
                        <w:b/>
                        <w:color w:val="002060"/>
                        <w:sz w:val="52"/>
                        <w:highlight w:val="yellow"/>
                      </w:rPr>
                      <w:t>Distrito escolar</w:t>
                    </w:r>
                    <w:r>
                      <w:rPr>
                        <w:b/>
                        <w:color w:val="002060"/>
                        <w:sz w:val="52"/>
                      </w:rPr>
                      <w:t>]</w:t>
                    </w:r>
                  </w:p>
                  <w:p w:rsidR="00570E77" w:rsidRPr="005B0048" w:rsidRDefault="00570E77" w:rsidP="00570E77">
                    <w:pPr>
                      <w:spacing w:after="0"/>
                      <w:jc w:val="center"/>
                      <w:rPr>
                        <w:color w:val="002060"/>
                        <w:sz w:val="44"/>
                        <w:szCs w:val="44"/>
                      </w:rPr>
                    </w:pPr>
                    <w:r w:rsidRPr="005B0048">
                      <w:rPr>
                        <w:color w:val="002060"/>
                        <w:sz w:val="44"/>
                        <w:szCs w:val="44"/>
                      </w:rPr>
                      <w:t>La Ley de Éxito Estudiantil es un</w:t>
                    </w:r>
                    <w:r w:rsidR="008476FF">
                      <w:rPr>
                        <w:color w:val="4D66EB"/>
                        <w:sz w:val="44"/>
                        <w:szCs w:val="44"/>
                      </w:rPr>
                      <w:t xml:space="preserve"> </w:t>
                    </w:r>
                    <w:r w:rsidR="008476FF" w:rsidRPr="008476FF">
                      <w:rPr>
                        <w:sz w:val="44"/>
                        <w:szCs w:val="44"/>
                      </w:rPr>
                      <w:t>momen</w:t>
                    </w:r>
                    <w:r w:rsidR="008476FF">
                      <w:rPr>
                        <w:sz w:val="44"/>
                        <w:szCs w:val="44"/>
                      </w:rPr>
                      <w:t>t</w:t>
                    </w:r>
                    <w:r w:rsidR="008476FF" w:rsidRPr="008476FF">
                      <w:rPr>
                        <w:sz w:val="44"/>
                        <w:szCs w:val="44"/>
                      </w:rPr>
                      <w:t xml:space="preserve">o </w:t>
                    </w:r>
                    <w:r w:rsidR="008476FF">
                      <w:rPr>
                        <w:sz w:val="44"/>
                        <w:szCs w:val="44"/>
                      </w:rPr>
                      <w:t>crucial</w:t>
                    </w:r>
                    <w:r w:rsidR="008476FF" w:rsidRPr="008476FF">
                      <w:rPr>
                        <w:sz w:val="44"/>
                        <w:szCs w:val="44"/>
                      </w:rPr>
                      <w:t xml:space="preserve"> para</w:t>
                    </w:r>
                    <w:r w:rsidR="008476FF">
                      <w:rPr>
                        <w:color w:val="4D66EB"/>
                        <w:sz w:val="44"/>
                        <w:szCs w:val="44"/>
                      </w:rPr>
                      <w:t xml:space="preserve"> </w:t>
                    </w:r>
                    <w:r w:rsidRPr="005B0048">
                      <w:rPr>
                        <w:color w:val="002060"/>
                        <w:sz w:val="44"/>
                        <w:szCs w:val="44"/>
                      </w:rPr>
                      <w:t xml:space="preserve">la </w:t>
                    </w:r>
                    <w:bookmarkStart w:id="0" w:name="_GoBack"/>
                    <w:r w:rsidRPr="005B0048">
                      <w:rPr>
                        <w:color w:val="002060"/>
                        <w:sz w:val="44"/>
                        <w:szCs w:val="44"/>
                      </w:rPr>
                      <w:t>educación en Oregon. Nuestro distrito desempeña un papel importante. Necesitamos sus sugerencias para pode</w:t>
                    </w:r>
                    <w:bookmarkEnd w:id="0"/>
                    <w:r w:rsidRPr="005B0048">
                      <w:rPr>
                        <w:color w:val="002060"/>
                        <w:sz w:val="44"/>
                        <w:szCs w:val="44"/>
                      </w:rPr>
                      <w:t>r diseñar un plan que satisfaga las necesidades de nuestros estudiantes y nuestra comunidad.</w:t>
                    </w:r>
                  </w:p>
                  <w:p w:rsidR="0090048B" w:rsidRPr="005B0048" w:rsidRDefault="00570E77" w:rsidP="00570E77">
                    <w:pPr>
                      <w:spacing w:after="0"/>
                      <w:jc w:val="center"/>
                      <w:rPr>
                        <w:b/>
                        <w:color w:val="002060"/>
                        <w:sz w:val="44"/>
                        <w:szCs w:val="44"/>
                      </w:rPr>
                    </w:pPr>
                    <w:r w:rsidRPr="005B0048">
                      <w:rPr>
                        <w:b/>
                        <w:color w:val="002060"/>
                        <w:sz w:val="44"/>
                        <w:szCs w:val="44"/>
                      </w:rPr>
                      <w:t>Su opinión es importante.</w:t>
                    </w:r>
                  </w:p>
                  <w:p w:rsidR="00E21866" w:rsidRDefault="00E21866" w:rsidP="0055527E">
                    <w:pPr>
                      <w:spacing w:after="0"/>
                      <w:rPr>
                        <w:color w:val="002060"/>
                        <w:sz w:val="28"/>
                      </w:rPr>
                    </w:pPr>
                  </w:p>
                  <w:p w:rsidR="00E21866" w:rsidRPr="0090048B" w:rsidRDefault="00E21866" w:rsidP="0055527E">
                    <w:pPr>
                      <w:spacing w:after="0"/>
                      <w:rPr>
                        <w:color w:val="002060"/>
                        <w:sz w:val="28"/>
                      </w:rPr>
                    </w:pPr>
                  </w:p>
                </w:txbxContent>
              </v:textbox>
            </v:shape>
            <v:shape id="Text Box 246" o:spid="_x0000_s1030" type="#_x0000_t202" style="position:absolute;left:636;top:1739;width:29621;height:13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Y38MA&#10;AADcAAAADwAAAGRycy9kb3ducmV2LnhtbESPQWvCQBSE74X+h+UVeil1U6si0VVKoeBJMIn3R/Y1&#10;G8y+DXlbk/77rlDwOMzMN8x2P/lOXWmQNrCBt1kGirgOtuXGQFV+va5BSUS22AUmA78ksN89Pmwx&#10;t2HkE12L2KgEYcnRgIuxz7WW2pFHmYWeOHnfYfAYkxwabQccE9x3ep5lK+2x5bTgsKdPR/Wl+PEG&#10;lkcuuBzFnat13Z2lepHF+9GY56fpYwMq0hTv4f/2wRqYL1ZwO5OOgN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DY38MAAADcAAAADwAAAAAAAAAAAAAAAACYAgAAZHJzL2Rv&#10;d25yZXYueG1sUEsFBgAAAAAEAAQA9QAAAIgDAAAAAA==&#10;" fillcolor="#c6e9f9 [1303]" stroked="f" strokeweight=".5pt">
              <v:textbox>
                <w:txbxContent>
                  <w:p w:rsidR="0055527E" w:rsidRPr="0055527E" w:rsidRDefault="00570E77" w:rsidP="0055527E">
                    <w:pPr>
                      <w:jc w:val="center"/>
                      <w:rPr>
                        <w:b/>
                        <w:color w:val="002060"/>
                        <w:sz w:val="96"/>
                      </w:rPr>
                    </w:pPr>
                    <w:r>
                      <w:rPr>
                        <w:b/>
                        <w:color w:val="002060"/>
                        <w:sz w:val="96"/>
                      </w:rPr>
                      <w:t>¡Participe!</w:t>
                    </w:r>
                  </w:p>
                </w:txbxContent>
              </v:textbox>
            </v:shape>
            <w10:wrap anchorx="page"/>
          </v:group>
        </w:pict>
      </w:r>
    </w:p>
    <w:p w:rsidR="00E66D14" w:rsidRPr="00E66D14" w:rsidRDefault="00E66D14" w:rsidP="00E66D14"/>
    <w:p w:rsidR="00E66D14" w:rsidRPr="00E66D14" w:rsidRDefault="00E66D14" w:rsidP="00E66D14"/>
    <w:p w:rsidR="00E66D14" w:rsidRPr="00E66D14" w:rsidRDefault="00E66D14" w:rsidP="00E66D14"/>
    <w:p w:rsidR="00E66D14" w:rsidRPr="00E66D14" w:rsidRDefault="00E66D14" w:rsidP="00E66D14"/>
    <w:p w:rsidR="00E66D14" w:rsidRPr="00E66D14" w:rsidRDefault="00E66D14" w:rsidP="00E66D14"/>
    <w:p w:rsidR="00E66D14" w:rsidRPr="00E66D14" w:rsidRDefault="00E66D14" w:rsidP="00E66D14"/>
    <w:p w:rsidR="00E66D14" w:rsidRPr="00E66D14" w:rsidRDefault="00E66D14" w:rsidP="00E66D14"/>
    <w:p w:rsidR="00E66D14" w:rsidRPr="00E66D14" w:rsidRDefault="00E66D14" w:rsidP="00E66D14"/>
    <w:p w:rsidR="00E66D14" w:rsidRPr="00E66D14" w:rsidRDefault="00E66D14" w:rsidP="00E66D14"/>
    <w:p w:rsidR="00E66D14" w:rsidRPr="00E66D14" w:rsidRDefault="00E66D14" w:rsidP="00E66D14"/>
    <w:p w:rsidR="00E66D14" w:rsidRPr="00E66D14" w:rsidRDefault="00E66D14" w:rsidP="00E66D14"/>
    <w:p w:rsidR="00E66D14" w:rsidRPr="00E66D14" w:rsidRDefault="00E66D14" w:rsidP="00E66D14"/>
    <w:p w:rsidR="00E66D14" w:rsidRPr="00E66D14" w:rsidRDefault="006C4214" w:rsidP="00E66D14">
      <w:r>
        <w:rPr>
          <w:noProof/>
          <w:lang w:val="en-US" w:eastAsia="en-US" w:bidi="ar-SA"/>
        </w:rPr>
        <w:pict>
          <v:shape id="Text Box 250" o:spid="_x0000_s1031" type="#_x0000_t202" style="position:absolute;margin-left:42pt;margin-top:11.8pt;width:550.5pt;height:233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" fillcolor="white [3201]" stroked="f" strokeweight=".5pt">
            <v:textbox>
              <w:txbxContent>
                <w:p w:rsidR="004114A4" w:rsidRPr="005B0048" w:rsidRDefault="00E36751" w:rsidP="004114A4">
                  <w:pPr>
                    <w:spacing w:after="0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5B0048">
                    <w:rPr>
                      <w:b/>
                      <w:color w:val="002060"/>
                      <w:sz w:val="24"/>
                      <w:szCs w:val="24"/>
                    </w:rPr>
                    <w:t xml:space="preserve">Fecha – Hora – Lugar </w:t>
                  </w:r>
                </w:p>
                <w:p w:rsidR="004114A4" w:rsidRPr="005B0048" w:rsidRDefault="00E36751" w:rsidP="004114A4">
                  <w:pPr>
                    <w:spacing w:after="0"/>
                    <w:rPr>
                      <w:color w:val="000000" w:themeColor="text1"/>
                      <w:sz w:val="24"/>
                      <w:szCs w:val="24"/>
                    </w:rPr>
                  </w:pPr>
                  <w:r w:rsidRPr="005B0048">
                    <w:rPr>
                      <w:sz w:val="24"/>
                      <w:szCs w:val="24"/>
                    </w:rPr>
                    <w:t>Primera reunión: [</w:t>
                  </w:r>
                  <w:r w:rsidRPr="005B0048">
                    <w:rPr>
                      <w:sz w:val="24"/>
                      <w:szCs w:val="24"/>
                      <w:highlight w:val="yellow"/>
                    </w:rPr>
                    <w:t>Fecha</w:t>
                  </w:r>
                  <w:r w:rsidRPr="005B0048">
                    <w:rPr>
                      <w:sz w:val="24"/>
                      <w:szCs w:val="24"/>
                    </w:rPr>
                    <w:t>], [</w:t>
                  </w:r>
                  <w:r w:rsidRPr="005B0048">
                    <w:rPr>
                      <w:sz w:val="24"/>
                      <w:szCs w:val="24"/>
                      <w:highlight w:val="yellow"/>
                    </w:rPr>
                    <w:t>Hora</w:t>
                  </w:r>
                  <w:r w:rsidRPr="005B0048">
                    <w:rPr>
                      <w:sz w:val="24"/>
                      <w:szCs w:val="24"/>
                    </w:rPr>
                    <w:t>], [</w:t>
                  </w:r>
                  <w:r w:rsidRPr="005B0048">
                    <w:rPr>
                      <w:sz w:val="24"/>
                      <w:szCs w:val="24"/>
                      <w:highlight w:val="yellow"/>
                    </w:rPr>
                    <w:t>Lugar</w:t>
                  </w:r>
                  <w:r w:rsidRPr="005B0048">
                    <w:rPr>
                      <w:sz w:val="24"/>
                      <w:szCs w:val="24"/>
                    </w:rPr>
                    <w:t>]</w:t>
                  </w:r>
                </w:p>
                <w:p w:rsidR="00E36751" w:rsidRPr="005B0048" w:rsidRDefault="00E36751" w:rsidP="00E36751">
                  <w:pPr>
                    <w:spacing w:after="0"/>
                    <w:rPr>
                      <w:color w:val="000000" w:themeColor="text1"/>
                      <w:sz w:val="24"/>
                      <w:szCs w:val="24"/>
                    </w:rPr>
                  </w:pPr>
                  <w:r w:rsidRPr="005B0048">
                    <w:rPr>
                      <w:sz w:val="24"/>
                      <w:szCs w:val="24"/>
                    </w:rPr>
                    <w:t>Segunda reunión: [</w:t>
                  </w:r>
                  <w:r w:rsidRPr="005B0048">
                    <w:rPr>
                      <w:sz w:val="24"/>
                      <w:szCs w:val="24"/>
                      <w:highlight w:val="yellow"/>
                    </w:rPr>
                    <w:t>Fecha</w:t>
                  </w:r>
                  <w:r w:rsidRPr="005B0048">
                    <w:rPr>
                      <w:sz w:val="24"/>
                      <w:szCs w:val="24"/>
                    </w:rPr>
                    <w:t>], [</w:t>
                  </w:r>
                  <w:r w:rsidRPr="005B0048">
                    <w:rPr>
                      <w:sz w:val="24"/>
                      <w:szCs w:val="24"/>
                      <w:highlight w:val="yellow"/>
                    </w:rPr>
                    <w:t>Hora</w:t>
                  </w:r>
                  <w:r w:rsidRPr="005B0048">
                    <w:rPr>
                      <w:sz w:val="24"/>
                      <w:szCs w:val="24"/>
                    </w:rPr>
                    <w:t>], [</w:t>
                  </w:r>
                  <w:r w:rsidRPr="005B0048">
                    <w:rPr>
                      <w:sz w:val="24"/>
                      <w:szCs w:val="24"/>
                      <w:highlight w:val="yellow"/>
                    </w:rPr>
                    <w:t>Lugar</w:t>
                  </w:r>
                  <w:r w:rsidRPr="005B0048">
                    <w:rPr>
                      <w:sz w:val="24"/>
                      <w:szCs w:val="24"/>
                    </w:rPr>
                    <w:t>]</w:t>
                  </w:r>
                </w:p>
                <w:p w:rsidR="0090048B" w:rsidRPr="005B0048" w:rsidRDefault="0090048B" w:rsidP="0090048B">
                  <w:pPr>
                    <w:spacing w:after="0"/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E36751" w:rsidRPr="005B0048" w:rsidRDefault="00E36751" w:rsidP="0090048B">
                  <w:pPr>
                    <w:spacing w:after="0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5B0048">
                    <w:rPr>
                      <w:b/>
                      <w:color w:val="002060"/>
                      <w:sz w:val="24"/>
                      <w:szCs w:val="24"/>
                    </w:rPr>
                    <w:t xml:space="preserve">¿No puede participar en las sesiones de sugerencias? </w:t>
                  </w:r>
                </w:p>
                <w:p w:rsidR="00E36751" w:rsidRPr="005B0048" w:rsidRDefault="00E36751" w:rsidP="0090048B">
                  <w:pPr>
                    <w:spacing w:after="0"/>
                    <w:rPr>
                      <w:color w:val="000000" w:themeColor="text1"/>
                      <w:sz w:val="24"/>
                      <w:szCs w:val="24"/>
                    </w:rPr>
                  </w:pPr>
                  <w:r w:rsidRPr="005B0048">
                    <w:rPr>
                      <w:color w:val="000000" w:themeColor="text1"/>
                      <w:sz w:val="24"/>
                      <w:szCs w:val="24"/>
                    </w:rPr>
                    <w:t>[</w:t>
                  </w:r>
                  <w:r w:rsidRPr="005B0048">
                    <w:rPr>
                      <w:color w:val="000000" w:themeColor="text1"/>
                      <w:sz w:val="24"/>
                      <w:szCs w:val="24"/>
                      <w:highlight w:val="yellow"/>
                    </w:rPr>
                    <w:t>Entérese aquí de otras formas de participar, por ejemplo, encuestas</w:t>
                  </w:r>
                  <w:r w:rsidRPr="005B0048">
                    <w:rPr>
                      <w:color w:val="000000" w:themeColor="text1"/>
                      <w:sz w:val="24"/>
                      <w:szCs w:val="24"/>
                    </w:rPr>
                    <w:t>]</w:t>
                  </w:r>
                </w:p>
                <w:p w:rsidR="00E36751" w:rsidRPr="005B0048" w:rsidRDefault="00E36751" w:rsidP="0090048B">
                  <w:pPr>
                    <w:spacing w:after="0"/>
                    <w:rPr>
                      <w:color w:val="000000" w:themeColor="text1"/>
                      <w:sz w:val="24"/>
                      <w:szCs w:val="24"/>
                    </w:rPr>
                  </w:pPr>
                </w:p>
                <w:p w:rsidR="0038247D" w:rsidRPr="005B0048" w:rsidRDefault="0038247D" w:rsidP="0090048B">
                  <w:pPr>
                    <w:spacing w:after="0"/>
                    <w:rPr>
                      <w:b/>
                      <w:color w:val="002060"/>
                      <w:sz w:val="24"/>
                      <w:szCs w:val="24"/>
                    </w:rPr>
                  </w:pPr>
                  <w:r w:rsidRPr="005B0048">
                    <w:rPr>
                      <w:b/>
                      <w:color w:val="002060"/>
                      <w:sz w:val="24"/>
                      <w:szCs w:val="24"/>
                    </w:rPr>
                    <w:t>Para obtener más información,</w:t>
                  </w:r>
                </w:p>
                <w:p w:rsidR="0038247D" w:rsidRPr="005B0048" w:rsidRDefault="0038247D" w:rsidP="0090048B">
                  <w:pPr>
                    <w:spacing w:after="0"/>
                    <w:rPr>
                      <w:sz w:val="24"/>
                      <w:szCs w:val="24"/>
                    </w:rPr>
                  </w:pPr>
                  <w:r w:rsidRPr="005B0048">
                    <w:rPr>
                      <w:sz w:val="24"/>
                      <w:szCs w:val="24"/>
                    </w:rPr>
                    <w:t xml:space="preserve">Visite nuestra página web </w:t>
                  </w:r>
                  <w:hyperlink r:id="rId11">
                    <w:r w:rsidRPr="005B0048">
                      <w:rPr>
                        <w:rStyle w:val="Hyperlink"/>
                        <w:sz w:val="24"/>
                        <w:szCs w:val="24"/>
                        <w:u w:val="single"/>
                      </w:rPr>
                      <w:t>[página web]</w:t>
                    </w:r>
                  </w:hyperlink>
                  <w:r w:rsidRPr="005B0048">
                    <w:rPr>
                      <w:sz w:val="24"/>
                      <w:szCs w:val="24"/>
                    </w:rPr>
                    <w:t xml:space="preserve"> o contacte a nuestro personal:</w:t>
                  </w:r>
                </w:p>
                <w:p w:rsidR="0038247D" w:rsidRPr="005B0048" w:rsidRDefault="00E36751" w:rsidP="0090048B">
                  <w:pPr>
                    <w:spacing w:after="0"/>
                    <w:rPr>
                      <w:sz w:val="24"/>
                      <w:szCs w:val="24"/>
                    </w:rPr>
                  </w:pPr>
                  <w:r w:rsidRPr="005B0048">
                    <w:rPr>
                      <w:sz w:val="24"/>
                      <w:szCs w:val="24"/>
                      <w:highlight w:val="yellow"/>
                    </w:rPr>
                    <w:t>Nombre del integrante de personal</w:t>
                  </w:r>
                  <w:r w:rsidRPr="005B0048">
                    <w:rPr>
                      <w:sz w:val="24"/>
                      <w:szCs w:val="24"/>
                    </w:rPr>
                    <w:t xml:space="preserve"> | [</w:t>
                  </w:r>
                  <w:r w:rsidRPr="005B0048">
                    <w:rPr>
                      <w:sz w:val="24"/>
                      <w:szCs w:val="24"/>
                      <w:highlight w:val="yellow"/>
                    </w:rPr>
                    <w:t>Correo electrónico</w:t>
                  </w:r>
                  <w:r w:rsidRPr="005B0048">
                    <w:rPr>
                      <w:sz w:val="24"/>
                      <w:szCs w:val="24"/>
                    </w:rPr>
                    <w:t>] | [</w:t>
                  </w:r>
                  <w:r w:rsidRPr="005B0048">
                    <w:rPr>
                      <w:sz w:val="24"/>
                      <w:szCs w:val="24"/>
                      <w:highlight w:val="yellow"/>
                    </w:rPr>
                    <w:t>Teléfono</w:t>
                  </w:r>
                  <w:r w:rsidRPr="005B0048">
                    <w:rPr>
                      <w:sz w:val="24"/>
                      <w:szCs w:val="24"/>
                    </w:rPr>
                    <w:t>]</w:t>
                  </w:r>
                </w:p>
                <w:p w:rsidR="00E36751" w:rsidRPr="005B0048" w:rsidRDefault="00E36751" w:rsidP="0090048B">
                  <w:pPr>
                    <w:spacing w:after="0"/>
                    <w:rPr>
                      <w:sz w:val="24"/>
                      <w:szCs w:val="24"/>
                    </w:rPr>
                  </w:pPr>
                </w:p>
                <w:p w:rsidR="00E36751" w:rsidRPr="0038247D" w:rsidRDefault="00E36751" w:rsidP="0090048B">
                  <w:pPr>
                    <w:spacing w:after="0"/>
                    <w:rPr>
                      <w:sz w:val="28"/>
                    </w:rPr>
                  </w:pPr>
                  <w:r>
                    <w:rPr>
                      <w:sz w:val="24"/>
                    </w:rPr>
                    <w:t>Síganos en Twitter: @OrDeptEd   #studentsuccess</w:t>
                  </w:r>
                </w:p>
              </w:txbxContent>
            </v:textbox>
            <w10:wrap anchorx="page"/>
          </v:shape>
        </w:pict>
      </w:r>
    </w:p>
    <w:p w:rsidR="00E66D14" w:rsidRDefault="00E66D14" w:rsidP="00E66D14"/>
    <w:p w:rsidR="000F7C15" w:rsidRPr="00E66D14" w:rsidRDefault="000F7C15" w:rsidP="00E66D14">
      <w:pPr>
        <w:jc w:val="right"/>
      </w:pPr>
    </w:p>
    <w:sectPr w:rsidR="000F7C15" w:rsidRPr="00E66D14" w:rsidSect="00E66D14">
      <w:footerReference w:type="default" r:id="rId12"/>
      <w:headerReference w:type="first" r:id="rId13"/>
      <w:footerReference w:type="first" r:id="rId14"/>
      <w:type w:val="continuous"/>
      <w:pgSz w:w="12240" w:h="15840" w:code="1"/>
      <w:pgMar w:top="1080" w:right="720" w:bottom="720" w:left="720" w:gutter="0"/>
      <w:cols w:space="180"/>
      <w:titlePg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608" w:rsidRDefault="00345608" w:rsidP="00B41ECA">
      <w:r>
        <w:separator/>
      </w:r>
    </w:p>
  </w:endnote>
  <w:endnote w:type="continuationSeparator" w:id="0">
    <w:p w:rsidR="00345608" w:rsidRDefault="00345608" w:rsidP="00B41E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Segoe UI">
    <w:altName w:val="Geneva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162" w:rsidRPr="00C74162" w:rsidRDefault="00C74162" w:rsidP="00C74162">
    <w:pPr>
      <w:pStyle w:val="Footer"/>
      <w:jc w:val="right"/>
      <w:rPr>
        <w:sz w:val="20"/>
      </w:rPr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D14" w:rsidRPr="00E66D14" w:rsidRDefault="00E66D14" w:rsidP="00E66D14">
    <w:pPr>
      <w:pStyle w:val="Footer"/>
      <w:rPr>
        <w:sz w:val="20"/>
        <w:szCs w:val="20"/>
      </w:rPr>
    </w:pPr>
    <w:r>
      <w:rPr>
        <w:sz w:val="20"/>
      </w:rPr>
      <w:t xml:space="preserve">Para obtener más información, visite: </w:t>
    </w:r>
    <w:hyperlink r:id="rId1">
      <w:r>
        <w:rPr>
          <w:rStyle w:val="Hyperlink"/>
          <w:sz w:val="20"/>
        </w:rPr>
        <w:t>https://www.oregon.gov/ode/StudentSuccess/Pages/default.aspx</w:t>
      </w:r>
    </w:hyperlink>
    <w:r>
      <w:rPr>
        <w:sz w:val="20"/>
        <w:highlight w:val="yellow"/>
      </w:rPr>
      <w:t>[Añadir el logo del distrito]</w:t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608" w:rsidRDefault="00345608" w:rsidP="00B41ECA">
      <w:r>
        <w:separator/>
      </w:r>
    </w:p>
  </w:footnote>
  <w:footnote w:type="continuationSeparator" w:id="0">
    <w:p w:rsidR="00345608" w:rsidRDefault="00345608" w:rsidP="00B41ECA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971" w:rsidRDefault="000C1971" w:rsidP="000C1971">
    <w:pPr>
      <w:pStyle w:val="Header"/>
      <w:jc w:val="center"/>
    </w:pPr>
    <w:r>
      <w:rPr>
        <w:noProof/>
        <w:lang w:val="en-US" w:eastAsia="en-U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453909</wp:posOffset>
          </wp:positionH>
          <wp:positionV relativeFrom="margin">
            <wp:posOffset>-830580</wp:posOffset>
          </wp:positionV>
          <wp:extent cx="5930900" cy="878205"/>
          <wp:effectExtent l="0" t="0" r="0" b="0"/>
          <wp:wrapSquare wrapText="bothSides"/>
          <wp:docPr id="2" name="Picture 2" descr="Student Success Act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:\Communications\Logos\Student Success Logos 2019\57133_ODE_StudentSuccessAct logo_2019-FINAL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4FC7">
      <w:t xml:space="preserve">LEY DE </w:t>
    </w:r>
  </w:p>
  <w:p w:rsidR="000C1971" w:rsidRDefault="000C1971" w:rsidP="000C1971">
    <w:pPr>
      <w:pStyle w:val="Header"/>
      <w:jc w:val="center"/>
    </w:pPr>
  </w:p>
  <w:p w:rsidR="00EC70C9" w:rsidRDefault="00EC70C9" w:rsidP="000C1971">
    <w:pPr>
      <w:pStyle w:val="Header"/>
      <w:jc w:val="cent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pt;height:9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" o:bullet="t">
        <v:imagedata r:id="rId1" o:title="" croptop="-2864f" cropbottom="-2564f" cropleft="-6495f" cropright="-4049f"/>
      </v:shape>
    </w:pict>
  </w:numPicBullet>
  <w:abstractNum w:abstractNumId="0">
    <w:nsid w:val="FFFFFF7C"/>
    <w:multiLevelType w:val="singleLevel"/>
    <w:tmpl w:val="E28A8D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AA2C8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E30765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09AB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D6E2407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C6E20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34A0F5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87C91F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64270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F74ED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1F631F5"/>
    <w:multiLevelType w:val="hybridMultilevel"/>
    <w:tmpl w:val="8392E1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69220E8"/>
    <w:multiLevelType w:val="hybridMultilevel"/>
    <w:tmpl w:val="278ED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A83D68"/>
    <w:multiLevelType w:val="hybridMultilevel"/>
    <w:tmpl w:val="073AA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5C7464E"/>
    <w:multiLevelType w:val="hybridMultilevel"/>
    <w:tmpl w:val="CF00B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2A1C95"/>
    <w:multiLevelType w:val="hybridMultilevel"/>
    <w:tmpl w:val="8DD25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490CE0"/>
    <w:multiLevelType w:val="hybridMultilevel"/>
    <w:tmpl w:val="4DF28B1A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6">
    <w:nsid w:val="3F8168A1"/>
    <w:multiLevelType w:val="hybridMultilevel"/>
    <w:tmpl w:val="3B9EACC6"/>
    <w:lvl w:ilvl="0" w:tplc="D980C65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2F25D5"/>
    <w:multiLevelType w:val="hybridMultilevel"/>
    <w:tmpl w:val="5F64DB48"/>
    <w:lvl w:ilvl="0" w:tplc="12E647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A644EEB"/>
    <w:multiLevelType w:val="hybridMultilevel"/>
    <w:tmpl w:val="379242BC"/>
    <w:lvl w:ilvl="0" w:tplc="84C042A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17"/>
  </w:num>
  <w:num w:numId="15">
    <w:abstractNumId w:val="15"/>
  </w:num>
  <w:num w:numId="16">
    <w:abstractNumId w:val="18"/>
  </w:num>
  <w:num w:numId="17">
    <w:abstractNumId w:val="10"/>
  </w:num>
  <w:num w:numId="18">
    <w:abstractNumId w:val="13"/>
  </w:num>
  <w:num w:numId="19">
    <w:abstractNumId w:val="14"/>
  </w:num>
  <w:num w:numId="20">
    <w:abstractNumId w:val="12"/>
  </w:num>
  <w:num w:numId="2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1001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6212F0"/>
    <w:rsid w:val="00003676"/>
    <w:rsid w:val="00011417"/>
    <w:rsid w:val="000B01A7"/>
    <w:rsid w:val="000C1971"/>
    <w:rsid w:val="000C5F65"/>
    <w:rsid w:val="000E1ACF"/>
    <w:rsid w:val="000F7C15"/>
    <w:rsid w:val="00152495"/>
    <w:rsid w:val="00165F12"/>
    <w:rsid w:val="00176C0F"/>
    <w:rsid w:val="00180A53"/>
    <w:rsid w:val="00186C4F"/>
    <w:rsid w:val="001A0392"/>
    <w:rsid w:val="001B5452"/>
    <w:rsid w:val="001C5F36"/>
    <w:rsid w:val="001D0FE1"/>
    <w:rsid w:val="001D486B"/>
    <w:rsid w:val="00210A7A"/>
    <w:rsid w:val="00211072"/>
    <w:rsid w:val="0027664F"/>
    <w:rsid w:val="002B65CD"/>
    <w:rsid w:val="002E6912"/>
    <w:rsid w:val="002F0572"/>
    <w:rsid w:val="002F05F2"/>
    <w:rsid w:val="00300CE7"/>
    <w:rsid w:val="00345608"/>
    <w:rsid w:val="0038247D"/>
    <w:rsid w:val="00382B55"/>
    <w:rsid w:val="003B789D"/>
    <w:rsid w:val="003E28E6"/>
    <w:rsid w:val="003F0B37"/>
    <w:rsid w:val="004114A4"/>
    <w:rsid w:val="004640E1"/>
    <w:rsid w:val="00470AC4"/>
    <w:rsid w:val="0048375B"/>
    <w:rsid w:val="00487B09"/>
    <w:rsid w:val="004A4B88"/>
    <w:rsid w:val="0052492A"/>
    <w:rsid w:val="00532EC4"/>
    <w:rsid w:val="00535B52"/>
    <w:rsid w:val="00550FE2"/>
    <w:rsid w:val="0055527E"/>
    <w:rsid w:val="00561FD1"/>
    <w:rsid w:val="00570E77"/>
    <w:rsid w:val="0059395E"/>
    <w:rsid w:val="005A1169"/>
    <w:rsid w:val="005A4851"/>
    <w:rsid w:val="005B0048"/>
    <w:rsid w:val="005B7DAC"/>
    <w:rsid w:val="005F16AB"/>
    <w:rsid w:val="005F5524"/>
    <w:rsid w:val="006011C9"/>
    <w:rsid w:val="00610EAA"/>
    <w:rsid w:val="006212F0"/>
    <w:rsid w:val="00655A8A"/>
    <w:rsid w:val="0067454B"/>
    <w:rsid w:val="00675EB4"/>
    <w:rsid w:val="00676FC1"/>
    <w:rsid w:val="00690658"/>
    <w:rsid w:val="006A75D1"/>
    <w:rsid w:val="006C4214"/>
    <w:rsid w:val="00711DD5"/>
    <w:rsid w:val="00752095"/>
    <w:rsid w:val="0076616D"/>
    <w:rsid w:val="007749A9"/>
    <w:rsid w:val="00780B2F"/>
    <w:rsid w:val="00797BAB"/>
    <w:rsid w:val="007B5DBD"/>
    <w:rsid w:val="007C49CA"/>
    <w:rsid w:val="00800DFA"/>
    <w:rsid w:val="0081382A"/>
    <w:rsid w:val="00826750"/>
    <w:rsid w:val="00836EB5"/>
    <w:rsid w:val="008476FF"/>
    <w:rsid w:val="00877E79"/>
    <w:rsid w:val="008A2B9E"/>
    <w:rsid w:val="008A35DC"/>
    <w:rsid w:val="008A3ED1"/>
    <w:rsid w:val="008D4562"/>
    <w:rsid w:val="008E4CF3"/>
    <w:rsid w:val="008E53B9"/>
    <w:rsid w:val="0090048B"/>
    <w:rsid w:val="00916CCB"/>
    <w:rsid w:val="0093597E"/>
    <w:rsid w:val="009409FB"/>
    <w:rsid w:val="00941FE5"/>
    <w:rsid w:val="0096518D"/>
    <w:rsid w:val="00991003"/>
    <w:rsid w:val="009C3C4E"/>
    <w:rsid w:val="009E2CD7"/>
    <w:rsid w:val="009F5252"/>
    <w:rsid w:val="00A0663B"/>
    <w:rsid w:val="00A161D9"/>
    <w:rsid w:val="00A323CC"/>
    <w:rsid w:val="00A520C2"/>
    <w:rsid w:val="00AC3C32"/>
    <w:rsid w:val="00AC4DBF"/>
    <w:rsid w:val="00AC7D4D"/>
    <w:rsid w:val="00AD1A6C"/>
    <w:rsid w:val="00AD3984"/>
    <w:rsid w:val="00B0605B"/>
    <w:rsid w:val="00B0787B"/>
    <w:rsid w:val="00B25895"/>
    <w:rsid w:val="00B34DEF"/>
    <w:rsid w:val="00B41ECA"/>
    <w:rsid w:val="00B76577"/>
    <w:rsid w:val="00BA3248"/>
    <w:rsid w:val="00BD6B74"/>
    <w:rsid w:val="00BD7D01"/>
    <w:rsid w:val="00C071DE"/>
    <w:rsid w:val="00C2146A"/>
    <w:rsid w:val="00C535C6"/>
    <w:rsid w:val="00C74162"/>
    <w:rsid w:val="00C903AB"/>
    <w:rsid w:val="00C94FC7"/>
    <w:rsid w:val="00CA2B57"/>
    <w:rsid w:val="00D05824"/>
    <w:rsid w:val="00D131E3"/>
    <w:rsid w:val="00D22834"/>
    <w:rsid w:val="00D273D0"/>
    <w:rsid w:val="00D63275"/>
    <w:rsid w:val="00D65DA0"/>
    <w:rsid w:val="00DA52CE"/>
    <w:rsid w:val="00DC37A2"/>
    <w:rsid w:val="00DC7D58"/>
    <w:rsid w:val="00DD1853"/>
    <w:rsid w:val="00DE2EFA"/>
    <w:rsid w:val="00E0048E"/>
    <w:rsid w:val="00E21866"/>
    <w:rsid w:val="00E36751"/>
    <w:rsid w:val="00E66D14"/>
    <w:rsid w:val="00E709F9"/>
    <w:rsid w:val="00E91C30"/>
    <w:rsid w:val="00EB074A"/>
    <w:rsid w:val="00EB62D0"/>
    <w:rsid w:val="00EC70C9"/>
    <w:rsid w:val="00F44DE5"/>
    <w:rsid w:val="00F71FF5"/>
    <w:rsid w:val="00F727F7"/>
    <w:rsid w:val="00F92717"/>
    <w:rsid w:val="00FB24AE"/>
    <w:rsid w:val="00FD2140"/>
    <w:rsid w:val="00FE0B69"/>
    <w:rsid w:val="00FE4FEB"/>
  </w:rsids>
  <m:mathPr>
    <m:mathFont m:val="Segoe UI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s-ES" w:bidi="es-ES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676"/>
    <w:pPr>
      <w:spacing w:line="240" w:lineRule="auto"/>
      <w:jc w:val="left"/>
    </w:pPr>
    <w:rPr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1A6C"/>
    <w:pPr>
      <w:keepNext/>
      <w:keepLines/>
      <w:spacing w:before="40" w:after="0"/>
      <w:jc w:val="center"/>
      <w:outlineLvl w:val="0"/>
    </w:pPr>
    <w:rPr>
      <w:rFonts w:eastAsiaTheme="majorEastAsia" w:cstheme="minorHAnsi"/>
      <w:b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6CCB"/>
    <w:pPr>
      <w:keepNext/>
      <w:keepLines/>
      <w:spacing w:before="40" w:after="0"/>
      <w:jc w:val="center"/>
      <w:outlineLvl w:val="1"/>
    </w:pPr>
    <w:rPr>
      <w:rFonts w:eastAsiaTheme="majorEastAsia" w:cstheme="minorHAnsi"/>
      <w:caps/>
      <w:color w:val="FFFFFF" w:themeColor="background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0FE1"/>
    <w:pPr>
      <w:keepNext/>
      <w:keepLines/>
      <w:spacing w:before="40" w:after="0"/>
      <w:outlineLvl w:val="2"/>
    </w:pPr>
    <w:rPr>
      <w:rFonts w:eastAsiaTheme="majorEastAsia" w:cstheme="minorHAnsi"/>
      <w:b/>
      <w:caps/>
      <w:color w:val="1B75BC" w:themeColor="accent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E28E6"/>
    <w:pPr>
      <w:keepNext/>
      <w:keepLines/>
      <w:spacing w:before="40" w:after="0"/>
      <w:jc w:val="center"/>
      <w:outlineLvl w:val="3"/>
    </w:pPr>
    <w:rPr>
      <w:rFonts w:asciiTheme="majorHAnsi" w:eastAsiaTheme="majorEastAsia" w:hAnsiTheme="majorHAnsi" w:cstheme="majorBidi"/>
      <w:iCs/>
      <w:color w:val="FFFFFF" w:themeColor="background1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D22834"/>
    <w:pPr>
      <w:spacing w:after="200"/>
      <w:jc w:val="center"/>
      <w:outlineLvl w:val="5"/>
    </w:pPr>
    <w:rPr>
      <w:color w:val="000000" w:themeColor="text1"/>
      <w:sz w:val="36"/>
      <w:szCs w:val="32"/>
    </w:rPr>
  </w:style>
  <w:style w:type="paragraph" w:styleId="Heading7">
    <w:name w:val="heading 7"/>
    <w:basedOn w:val="Heading6"/>
    <w:next w:val="Normal"/>
    <w:link w:val="Heading7Char"/>
    <w:uiPriority w:val="9"/>
    <w:unhideWhenUsed/>
    <w:rsid w:val="00D22834"/>
    <w:pPr>
      <w:outlineLvl w:val="6"/>
    </w:pPr>
    <w:rPr>
      <w:b/>
      <w:color w:val="72C9F1" w:themeColor="accent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rsid w:val="00AD1A6C"/>
    <w:pPr>
      <w:spacing w:after="400"/>
      <w:contextualSpacing/>
      <w:jc w:val="center"/>
    </w:pPr>
    <w:rPr>
      <w:rFonts w:eastAsiaTheme="majorEastAsia" w:cstheme="majorBidi"/>
      <w:b/>
      <w:color w:val="FFFFFF" w:themeColor="background1"/>
      <w:sz w:val="40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AD1A6C"/>
    <w:rPr>
      <w:rFonts w:eastAsiaTheme="majorEastAsia" w:cstheme="majorBidi"/>
      <w:b/>
      <w:noProof/>
      <w:color w:val="FFFFFF" w:themeColor="background1"/>
      <w:sz w:val="40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AD1A6C"/>
    <w:rPr>
      <w:rFonts w:eastAsiaTheme="majorEastAsia" w:cstheme="minorHAnsi"/>
      <w:b/>
      <w:noProof/>
      <w:color w:val="FFFFFF" w:themeColor="background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6CCB"/>
    <w:rPr>
      <w:rFonts w:eastAsiaTheme="majorEastAsia" w:cstheme="minorHAnsi"/>
      <w:caps/>
      <w:noProof/>
      <w:color w:val="FFFFFF" w:themeColor="background1"/>
      <w:sz w:val="21"/>
      <w:szCs w:val="21"/>
    </w:rPr>
  </w:style>
  <w:style w:type="paragraph" w:styleId="ListParagraph">
    <w:name w:val="List Paragraph"/>
    <w:basedOn w:val="Normal"/>
    <w:uiPriority w:val="34"/>
    <w:rsid w:val="000E1ACF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qFormat/>
    <w:rsid w:val="0048375B"/>
    <w:pPr>
      <w:keepLines/>
      <w:numPr>
        <w:numId w:val="12"/>
      </w:numPr>
      <w:tabs>
        <w:tab w:val="clear" w:pos="360"/>
        <w:tab w:val="left" w:pos="2736"/>
      </w:tabs>
      <w:spacing w:after="80"/>
      <w:ind w:left="187" w:hanging="187"/>
    </w:pPr>
  </w:style>
  <w:style w:type="paragraph" w:styleId="ListBullet2">
    <w:name w:val="List Bullet 2"/>
    <w:basedOn w:val="Normal"/>
    <w:uiPriority w:val="99"/>
    <w:unhideWhenUsed/>
    <w:rsid w:val="006011C9"/>
    <w:pPr>
      <w:numPr>
        <w:numId w:val="13"/>
      </w:numPr>
      <w:contextualSpacing/>
    </w:pPr>
  </w:style>
  <w:style w:type="paragraph" w:styleId="List">
    <w:name w:val="List"/>
    <w:basedOn w:val="Normal"/>
    <w:uiPriority w:val="99"/>
    <w:semiHidden/>
    <w:unhideWhenUsed/>
    <w:rsid w:val="000E1ACF"/>
    <w:pPr>
      <w:ind w:left="36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3E28E6"/>
    <w:rPr>
      <w:rFonts w:asciiTheme="majorHAnsi" w:eastAsiaTheme="majorEastAsia" w:hAnsiTheme="majorHAnsi" w:cstheme="majorBidi"/>
      <w:iCs/>
      <w:noProof/>
      <w:color w:val="FFFFFF" w:themeColor="background1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D22834"/>
    <w:rPr>
      <w:rFonts w:eastAsiaTheme="minorEastAsia"/>
      <w:color w:val="72C9F1" w:themeColor="accent4"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rsid w:val="00D22834"/>
    <w:rPr>
      <w:b/>
      <w:color w:val="72C9F1" w:themeColor="accent4"/>
      <w:sz w:val="36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D22834"/>
    <w:rPr>
      <w:color w:val="000000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EC70C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70C9"/>
  </w:style>
  <w:style w:type="paragraph" w:styleId="Footer">
    <w:name w:val="footer"/>
    <w:basedOn w:val="Normal"/>
    <w:link w:val="FooterChar"/>
    <w:uiPriority w:val="99"/>
    <w:unhideWhenUsed/>
    <w:rsid w:val="00EC70C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70C9"/>
  </w:style>
  <w:style w:type="character" w:customStyle="1" w:styleId="Heading3Char">
    <w:name w:val="Heading 3 Char"/>
    <w:basedOn w:val="DefaultParagraphFont"/>
    <w:link w:val="Heading3"/>
    <w:uiPriority w:val="9"/>
    <w:rsid w:val="001D0FE1"/>
    <w:rPr>
      <w:rFonts w:eastAsiaTheme="majorEastAsia" w:cstheme="minorHAnsi"/>
      <w:b/>
      <w:caps/>
      <w:noProof/>
      <w:color w:val="1B75BC" w:themeColor="accent1"/>
      <w:sz w:val="32"/>
      <w:szCs w:val="32"/>
    </w:rPr>
  </w:style>
  <w:style w:type="character" w:styleId="Hyperlink">
    <w:name w:val="Hyperlink"/>
    <w:basedOn w:val="DefaultParagraphFont"/>
    <w:uiPriority w:val="99"/>
    <w:unhideWhenUsed/>
    <w:qFormat/>
    <w:rsid w:val="00003676"/>
    <w:rPr>
      <w:color w:val="1B75BC" w:themeColor="accent1"/>
      <w:u w:val="none"/>
    </w:rPr>
  </w:style>
  <w:style w:type="paragraph" w:customStyle="1" w:styleId="ResourcesText">
    <w:name w:val="Resources Text"/>
    <w:basedOn w:val="Normal"/>
    <w:autoRedefine/>
    <w:qFormat/>
    <w:rsid w:val="00DD1853"/>
    <w:pPr>
      <w:keepLines/>
      <w:tabs>
        <w:tab w:val="left" w:pos="2736"/>
      </w:tabs>
      <w:spacing w:after="0"/>
    </w:pPr>
    <w:rPr>
      <w:b/>
      <w:szCs w:val="24"/>
    </w:rPr>
  </w:style>
  <w:style w:type="character" w:customStyle="1" w:styleId="Bold">
    <w:name w:val="Bold"/>
    <w:uiPriority w:val="99"/>
    <w:rsid w:val="005F5524"/>
    <w:rPr>
      <w:b/>
      <w:bCs/>
    </w:rPr>
  </w:style>
  <w:style w:type="paragraph" w:customStyle="1" w:styleId="ResourcesLinks">
    <w:name w:val="Resources Links"/>
    <w:basedOn w:val="Normal"/>
    <w:qFormat/>
    <w:rsid w:val="00003676"/>
    <w:pPr>
      <w:suppressAutoHyphens/>
      <w:spacing w:after="80"/>
    </w:pPr>
    <w:rPr>
      <w:color w:val="1B75BC" w:themeColor="accent1"/>
      <w:sz w:val="18"/>
      <w:u w:color="1B75BC" w:themeColor="accent1"/>
    </w:rPr>
  </w:style>
  <w:style w:type="character" w:customStyle="1" w:styleId="WhiteText">
    <w:name w:val="White Text"/>
    <w:uiPriority w:val="1"/>
    <w:qFormat/>
    <w:rsid w:val="004A4B88"/>
    <w:rPr>
      <w:color w:val="FFFFFF" w:themeColor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2F05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5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572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5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572"/>
    <w:rPr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57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572"/>
    <w:rPr>
      <w:rFonts w:ascii="Segoe UI" w:hAnsi="Segoe UI" w:cs="Segoe UI"/>
      <w:noProof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05824"/>
    <w:rPr>
      <w:color w:val="808080"/>
    </w:rPr>
  </w:style>
  <w:style w:type="table" w:styleId="TableGrid">
    <w:name w:val="Table Grid"/>
    <w:basedOn w:val="TableNormal"/>
    <w:uiPriority w:val="39"/>
    <w:rsid w:val="00F727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s-ES" w:bidi="es-ES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3676"/>
    <w:pPr>
      <w:spacing w:line="240" w:lineRule="auto"/>
      <w:jc w:val="left"/>
    </w:pPr>
    <w:rPr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1A6C"/>
    <w:pPr>
      <w:keepNext/>
      <w:keepLines/>
      <w:spacing w:before="40" w:after="0"/>
      <w:jc w:val="center"/>
      <w:outlineLvl w:val="0"/>
    </w:pPr>
    <w:rPr>
      <w:rFonts w:eastAsiaTheme="majorEastAsia" w:cstheme="minorHAnsi"/>
      <w:b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6CCB"/>
    <w:pPr>
      <w:keepNext/>
      <w:keepLines/>
      <w:spacing w:before="40" w:after="0"/>
      <w:jc w:val="center"/>
      <w:outlineLvl w:val="1"/>
    </w:pPr>
    <w:rPr>
      <w:rFonts w:eastAsiaTheme="majorEastAsia" w:cstheme="minorHAnsi"/>
      <w:caps/>
      <w:color w:val="FFFFFF" w:themeColor="background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D0FE1"/>
    <w:pPr>
      <w:keepNext/>
      <w:keepLines/>
      <w:spacing w:before="40" w:after="0"/>
      <w:outlineLvl w:val="2"/>
    </w:pPr>
    <w:rPr>
      <w:rFonts w:eastAsiaTheme="majorEastAsia" w:cstheme="minorHAnsi"/>
      <w:b/>
      <w:caps/>
      <w:color w:val="1B75BC" w:themeColor="accent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E28E6"/>
    <w:pPr>
      <w:keepNext/>
      <w:keepLines/>
      <w:spacing w:before="40" w:after="0"/>
      <w:jc w:val="center"/>
      <w:outlineLvl w:val="3"/>
    </w:pPr>
    <w:rPr>
      <w:rFonts w:asciiTheme="majorHAnsi" w:eastAsiaTheme="majorEastAsia" w:hAnsiTheme="majorHAnsi" w:cstheme="majorBidi"/>
      <w:iCs/>
      <w:color w:val="FFFFFF" w:themeColor="background1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D22834"/>
    <w:pPr>
      <w:spacing w:after="200"/>
      <w:jc w:val="center"/>
      <w:outlineLvl w:val="5"/>
    </w:pPr>
    <w:rPr>
      <w:color w:val="000000" w:themeColor="text1"/>
      <w:sz w:val="36"/>
      <w:szCs w:val="32"/>
    </w:rPr>
  </w:style>
  <w:style w:type="paragraph" w:styleId="Heading7">
    <w:name w:val="heading 7"/>
    <w:basedOn w:val="Heading6"/>
    <w:next w:val="Normal"/>
    <w:link w:val="Heading7Char"/>
    <w:uiPriority w:val="9"/>
    <w:unhideWhenUsed/>
    <w:rsid w:val="00D22834"/>
    <w:pPr>
      <w:outlineLvl w:val="6"/>
    </w:pPr>
    <w:rPr>
      <w:b/>
      <w:color w:val="72C9F1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rsid w:val="00AD1A6C"/>
    <w:pPr>
      <w:spacing w:after="400"/>
      <w:contextualSpacing/>
      <w:jc w:val="center"/>
    </w:pPr>
    <w:rPr>
      <w:rFonts w:eastAsiaTheme="majorEastAsia" w:cstheme="majorBidi"/>
      <w:b/>
      <w:color w:val="FFFFFF" w:themeColor="background1"/>
      <w:sz w:val="40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AD1A6C"/>
    <w:rPr>
      <w:rFonts w:eastAsiaTheme="majorEastAsia" w:cstheme="majorBidi"/>
      <w:b/>
      <w:noProof/>
      <w:color w:val="FFFFFF" w:themeColor="background1"/>
      <w:sz w:val="40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AD1A6C"/>
    <w:rPr>
      <w:rFonts w:eastAsiaTheme="majorEastAsia" w:cstheme="minorHAnsi"/>
      <w:b/>
      <w:noProof/>
      <w:color w:val="FFFFFF" w:themeColor="background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16CCB"/>
    <w:rPr>
      <w:rFonts w:eastAsiaTheme="majorEastAsia" w:cstheme="minorHAnsi"/>
      <w:caps/>
      <w:noProof/>
      <w:color w:val="FFFFFF" w:themeColor="background1"/>
      <w:sz w:val="21"/>
      <w:szCs w:val="21"/>
    </w:rPr>
  </w:style>
  <w:style w:type="paragraph" w:styleId="ListParagraph">
    <w:name w:val="List Paragraph"/>
    <w:basedOn w:val="Normal"/>
    <w:uiPriority w:val="34"/>
    <w:rsid w:val="000E1ACF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qFormat/>
    <w:rsid w:val="0048375B"/>
    <w:pPr>
      <w:keepLines/>
      <w:numPr>
        <w:numId w:val="12"/>
      </w:numPr>
      <w:tabs>
        <w:tab w:val="clear" w:pos="360"/>
        <w:tab w:val="left" w:pos="2736"/>
      </w:tabs>
      <w:spacing w:after="80"/>
      <w:ind w:left="187" w:hanging="187"/>
    </w:pPr>
  </w:style>
  <w:style w:type="paragraph" w:styleId="ListBullet2">
    <w:name w:val="List Bullet 2"/>
    <w:basedOn w:val="Normal"/>
    <w:uiPriority w:val="99"/>
    <w:unhideWhenUsed/>
    <w:rsid w:val="006011C9"/>
    <w:pPr>
      <w:numPr>
        <w:numId w:val="13"/>
      </w:numPr>
      <w:contextualSpacing/>
    </w:pPr>
  </w:style>
  <w:style w:type="paragraph" w:styleId="List">
    <w:name w:val="List"/>
    <w:basedOn w:val="Normal"/>
    <w:uiPriority w:val="99"/>
    <w:semiHidden/>
    <w:unhideWhenUsed/>
    <w:rsid w:val="000E1ACF"/>
    <w:pPr>
      <w:ind w:left="360" w:hanging="36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3E28E6"/>
    <w:rPr>
      <w:rFonts w:asciiTheme="majorHAnsi" w:eastAsiaTheme="majorEastAsia" w:hAnsiTheme="majorHAnsi" w:cstheme="majorBidi"/>
      <w:iCs/>
      <w:noProof/>
      <w:color w:val="FFFFFF" w:themeColor="background1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D22834"/>
    <w:rPr>
      <w:rFonts w:eastAsiaTheme="minorEastAsia"/>
      <w:color w:val="72C9F1" w:themeColor="accent4"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"/>
    <w:rsid w:val="00D22834"/>
    <w:rPr>
      <w:b/>
      <w:color w:val="72C9F1" w:themeColor="accent4"/>
      <w:sz w:val="36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rsid w:val="00D22834"/>
    <w:rPr>
      <w:color w:val="000000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EC70C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70C9"/>
  </w:style>
  <w:style w:type="paragraph" w:styleId="Footer">
    <w:name w:val="footer"/>
    <w:basedOn w:val="Normal"/>
    <w:link w:val="FooterChar"/>
    <w:uiPriority w:val="99"/>
    <w:unhideWhenUsed/>
    <w:rsid w:val="00EC70C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70C9"/>
  </w:style>
  <w:style w:type="character" w:customStyle="1" w:styleId="Heading3Char">
    <w:name w:val="Heading 3 Char"/>
    <w:basedOn w:val="DefaultParagraphFont"/>
    <w:link w:val="Heading3"/>
    <w:uiPriority w:val="9"/>
    <w:rsid w:val="001D0FE1"/>
    <w:rPr>
      <w:rFonts w:eastAsiaTheme="majorEastAsia" w:cstheme="minorHAnsi"/>
      <w:b/>
      <w:caps/>
      <w:noProof/>
      <w:color w:val="1B75BC" w:themeColor="accent1"/>
      <w:sz w:val="32"/>
      <w:szCs w:val="32"/>
    </w:rPr>
  </w:style>
  <w:style w:type="character" w:styleId="Hyperlink">
    <w:name w:val="Hyperlink"/>
    <w:basedOn w:val="DefaultParagraphFont"/>
    <w:uiPriority w:val="99"/>
    <w:unhideWhenUsed/>
    <w:qFormat/>
    <w:rsid w:val="00003676"/>
    <w:rPr>
      <w:color w:val="1B75BC" w:themeColor="accent1"/>
      <w:u w:val="none"/>
    </w:rPr>
  </w:style>
  <w:style w:type="paragraph" w:customStyle="1" w:styleId="ResourcesText">
    <w:name w:val="Resources Text"/>
    <w:basedOn w:val="Normal"/>
    <w:autoRedefine/>
    <w:qFormat/>
    <w:rsid w:val="00DD1853"/>
    <w:pPr>
      <w:keepLines/>
      <w:tabs>
        <w:tab w:val="left" w:pos="2736"/>
      </w:tabs>
      <w:spacing w:after="0"/>
    </w:pPr>
    <w:rPr>
      <w:b/>
      <w:szCs w:val="24"/>
    </w:rPr>
  </w:style>
  <w:style w:type="character" w:customStyle="1" w:styleId="Bold">
    <w:name w:val="Bold"/>
    <w:uiPriority w:val="99"/>
    <w:rsid w:val="005F5524"/>
    <w:rPr>
      <w:b/>
      <w:bCs/>
    </w:rPr>
  </w:style>
  <w:style w:type="paragraph" w:customStyle="1" w:styleId="ResourcesLinks">
    <w:name w:val="Resources Links"/>
    <w:basedOn w:val="Normal"/>
    <w:qFormat/>
    <w:rsid w:val="00003676"/>
    <w:pPr>
      <w:suppressAutoHyphens/>
      <w:spacing w:after="80"/>
    </w:pPr>
    <w:rPr>
      <w:color w:val="1B75BC" w:themeColor="accent1"/>
      <w:sz w:val="18"/>
      <w:u w:color="1B75BC" w:themeColor="accent1"/>
    </w:rPr>
  </w:style>
  <w:style w:type="character" w:customStyle="1" w:styleId="WhiteText">
    <w:name w:val="White Text"/>
    <w:uiPriority w:val="1"/>
    <w:qFormat/>
    <w:rsid w:val="004A4B88"/>
    <w:rPr>
      <w:color w:val="FFFFFF" w:themeColor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2F05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57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572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5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572"/>
    <w:rPr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57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572"/>
    <w:rPr>
      <w:rFonts w:ascii="Segoe UI" w:hAnsi="Segoe UI" w:cs="Segoe UI"/>
      <w:noProof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05824"/>
    <w:rPr>
      <w:color w:val="808080"/>
    </w:rPr>
  </w:style>
  <w:style w:type="table" w:styleId="TableGrid">
    <w:name w:val="Table Grid"/>
    <w:basedOn w:val="TableNormal"/>
    <w:uiPriority w:val="39"/>
    <w:rsid w:val="00F72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8" Type="http://schemas.openxmlformats.org/officeDocument/2006/relationships/image" Target="media/image2.jpe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7" Type="http://schemas.openxmlformats.org/officeDocument/2006/relationships/endnotes" Target="endnotes.xml"/><Relationship Id="rId16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customXml" Target="../customXml/item4.xml"/><Relationship Id="rId11" Type="http://schemas.openxmlformats.org/officeDocument/2006/relationships/hyperlink" Target="http://www.youthdevelopmentcouncil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oregonyouthdevelopmentcouncil.org/" TargetMode="External"/><Relationship Id="rId19" Type="http://schemas.openxmlformats.org/officeDocument/2006/relationships/customXml" Target="../customXml/item3.xml"/><Relationship Id="rId1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bill.hansell@state.or.u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oregon.gov/ode/StudentSuccess/Pages/defaul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Communications\ODE%20Templates,%20Samples%20and%20Guidelines\Coms%20Team%20Samples\One-Pager%20Samples\Grad%20Blueprint.dotx" TargetMode="External"/></Relationships>
</file>

<file path=word/theme/theme1.xml><?xml version="1.0" encoding="utf-8"?>
<a:theme xmlns:a="http://schemas.openxmlformats.org/drawingml/2006/main" name="ODE">
  <a:themeElements>
    <a:clrScheme name="ODE">
      <a:dk1>
        <a:sysClr val="windowText" lastClr="000000"/>
      </a:dk1>
      <a:lt1>
        <a:sysClr val="window" lastClr="FFFFFF"/>
      </a:lt1>
      <a:dk2>
        <a:srgbClr val="344654"/>
      </a:dk2>
      <a:lt2>
        <a:srgbClr val="E2F4FC"/>
      </a:lt2>
      <a:accent1>
        <a:srgbClr val="1B75BC"/>
      </a:accent1>
      <a:accent2>
        <a:srgbClr val="9F2065"/>
      </a:accent2>
      <a:accent3>
        <a:srgbClr val="E26B2A"/>
      </a:accent3>
      <a:accent4>
        <a:srgbClr val="72C9F1"/>
      </a:accent4>
      <a:accent5>
        <a:srgbClr val="408740"/>
      </a:accent5>
      <a:accent6>
        <a:srgbClr val="1B75BC"/>
      </a:accent6>
      <a:hlink>
        <a:srgbClr val="C45BA3"/>
      </a:hlink>
      <a:folHlink>
        <a:srgbClr val="21AAE8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a="http://schemas.openxmlformats.org/drawingml/2006/main"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E4031395D90947ABECDA869C06B2A5" ma:contentTypeVersion="7" ma:contentTypeDescription="Create a new document." ma:contentTypeScope="" ma:versionID="a787c52e11333a9464cb0e6fbe9eae54">
  <xsd:schema xmlns:xsd="http://www.w3.org/2001/XMLSchema" xmlns:xs="http://www.w3.org/2001/XMLSchema" xmlns:p="http://schemas.microsoft.com/office/2006/metadata/properties" xmlns:ns1="http://schemas.microsoft.com/sharepoint/v3" xmlns:ns2="3815300f-9bc2-46c5-83e2-2c3e624abb24" xmlns:ns3="54031767-dd6d-417c-ab73-583408f47564" targetNamespace="http://schemas.microsoft.com/office/2006/metadata/properties" ma:root="true" ma:fieldsID="f2e14f5b86c3ce0673d081ad5753ed89" ns1:_="" ns2:_="" ns3:_="">
    <xsd:import namespace="http://schemas.microsoft.com/sharepoint/v3"/>
    <xsd:import namespace="3815300f-9bc2-46c5-83e2-2c3e624abb24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5300f-9bc2-46c5-83e2-2c3e624abb24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stimated_x0020_Creation_x0020_Date xmlns="3815300f-9bc2-46c5-83e2-2c3e624abb24" xsi:nil="true"/>
    <Priority xmlns="3815300f-9bc2-46c5-83e2-2c3e624abb24">New</Priority>
    <Remediation_x0020_Date xmlns="3815300f-9bc2-46c5-83e2-2c3e624abb24">2019-10-17T21:18:58+00:00</Remediation_x0020_Date>
  </documentManagement>
</p:properties>
</file>

<file path=customXml/itemProps1.xml><?xml version="1.0" encoding="utf-8"?>
<ds:datastoreItem xmlns:ds="http://schemas.openxmlformats.org/officeDocument/2006/customXml" ds:itemID="{5DE6F3A2-56B7-40F8-B9B7-4AAA60EC08A9}"/>
</file>

<file path=customXml/itemProps2.xml><?xml version="1.0" encoding="utf-8"?>
<ds:datastoreItem xmlns:ds="http://schemas.openxmlformats.org/officeDocument/2006/customXml" ds:itemID="{F6B5E84E-F520-F64E-ABAD-37FB8B3084A9}"/>
</file>

<file path=customXml/itemProps3.xml><?xml version="1.0" encoding="utf-8"?>
<ds:datastoreItem xmlns:ds="http://schemas.openxmlformats.org/officeDocument/2006/customXml" ds:itemID="{E0269D5B-D58D-4C50-88D8-E915074ACB49}"/>
</file>

<file path=customXml/itemProps4.xml><?xml version="1.0" encoding="utf-8"?>
<ds:datastoreItem xmlns:ds="http://schemas.openxmlformats.org/officeDocument/2006/customXml" ds:itemID="{661C9D95-ED81-48AC-9192-D39F552B601B}"/>
</file>

<file path=docProps/app.xml><?xml version="1.0" encoding="utf-8"?>
<Properties xmlns="http://schemas.openxmlformats.org/officeDocument/2006/extended-properties" xmlns:vt="http://schemas.openxmlformats.org/officeDocument/2006/docPropsVTypes">
  <Template>\Communications\ODE Templates, Samples and Guidelines\Coms Team Samples\One-Pager Samples\Grad Blueprint.dotx</Template>
  <TotalTime>2</TotalTime>
  <Pages>1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Career Pathways and Career Guidance</vt:lpstr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Career Pathways and Career Guidance</dc:title>
  <dc:creator>"boydme"</dc:creator>
  <cp:lastModifiedBy>massingham_p</cp:lastModifiedBy>
  <cp:revision>3</cp:revision>
  <cp:lastPrinted>2019-06-27T15:51:00Z</cp:lastPrinted>
  <dcterms:created xsi:type="dcterms:W3CDTF">2019-08-19T04:10:00Z</dcterms:created>
  <dcterms:modified xsi:type="dcterms:W3CDTF">2019-08-20T05:28:00Z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0x01010022E4031395D90947ABECDA869C06B2A5</vt:lpwstr>
  </property>
</Properties>
</file>