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688" w:tblpY="-158"/>
        <w:tblW w:w="11430" w:type="dxa"/>
        <w:tblLayout w:type="fixed"/>
        <w:tblCellMar>
          <w:left w:w="115" w:type="dxa"/>
          <w:bottom w:w="43" w:type="dxa"/>
          <w:right w:w="115" w:type="dxa"/>
        </w:tblCellMar>
        <w:tblLook w:val="00A0" w:firstRow="1" w:lastRow="0" w:firstColumn="1" w:lastColumn="0" w:noHBand="0" w:noVBand="0"/>
      </w:tblPr>
      <w:tblGrid>
        <w:gridCol w:w="11430"/>
      </w:tblGrid>
      <w:tr w:rsidR="00057B03" w:rsidRPr="006D2800" w14:paraId="1C38D184" w14:textId="77777777" w:rsidTr="007054E7">
        <w:trPr>
          <w:cantSplit/>
          <w:trHeight w:val="1119"/>
        </w:trPr>
        <w:tc>
          <w:tcPr>
            <w:tcW w:w="11430" w:type="dxa"/>
            <w:tcMar>
              <w:left w:w="0" w:type="dxa"/>
            </w:tcMar>
            <w:vAlign w:val="bottom"/>
          </w:tcPr>
          <w:p w14:paraId="77F56536" w14:textId="5A1C0055" w:rsidR="00057B03" w:rsidRPr="00D56167" w:rsidRDefault="007054E7" w:rsidP="00BD41A7">
            <w:pPr>
              <w:pStyle w:val="Office"/>
              <w:jc w:val="center"/>
              <w:rPr>
                <w:sz w:val="6"/>
                <w:szCs w:val="6"/>
              </w:rPr>
            </w:pPr>
            <w:r w:rsidRPr="007054E7">
              <w:rPr>
                <w:noProof/>
                <w:sz w:val="10"/>
                <w:szCs w:val="10"/>
              </w:rPr>
              <w:drawing>
                <wp:inline distT="0" distB="0" distL="0" distR="0" wp14:anchorId="7F459E0F" wp14:editId="2CCD95D8">
                  <wp:extent cx="6346190" cy="1204831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op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6190" cy="120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05D60" w14:textId="77777777" w:rsidR="00DC04F2" w:rsidRDefault="00DC04F2" w:rsidP="00BD41A7">
      <w:pPr>
        <w:spacing w:after="0" w:line="240" w:lineRule="auto"/>
        <w:jc w:val="both"/>
        <w:rPr>
          <w:rFonts w:cs="Arial"/>
          <w:b/>
          <w:bCs/>
          <w:noProof/>
          <w:sz w:val="24"/>
          <w:szCs w:val="24"/>
        </w:rPr>
      </w:pPr>
    </w:p>
    <w:p w14:paraId="60F2564C" w14:textId="77777777" w:rsidR="00BC4665" w:rsidRDefault="00BC4665" w:rsidP="00BD41A7">
      <w:pPr>
        <w:spacing w:after="0" w:line="240" w:lineRule="auto"/>
        <w:jc w:val="both"/>
        <w:rPr>
          <w:rFonts w:cs="Arial"/>
          <w:b/>
          <w:bCs/>
          <w:noProof/>
          <w:sz w:val="24"/>
          <w:szCs w:val="24"/>
        </w:rPr>
      </w:pPr>
    </w:p>
    <w:p w14:paraId="6F478384" w14:textId="6517DE35" w:rsidR="00CA063A" w:rsidRPr="00CA063A" w:rsidRDefault="00CA063A" w:rsidP="00CA063A">
      <w:pPr>
        <w:spacing w:after="0"/>
        <w:jc w:val="center"/>
        <w:rPr>
          <w:rFonts w:cs="Arial"/>
          <w:b/>
          <w:bCs/>
          <w:noProof/>
          <w:szCs w:val="28"/>
          <w:lang w:val="es-419"/>
        </w:rPr>
      </w:pPr>
      <w:r w:rsidRPr="00CA063A">
        <w:rPr>
          <w:rFonts w:cs="Arial"/>
          <w:b/>
          <w:bCs/>
          <w:noProof/>
          <w:szCs w:val="28"/>
          <w:lang w:val="es-419"/>
        </w:rPr>
        <w:t>Solicitud de reembolso de gastos de estacionamiento</w:t>
      </w:r>
    </w:p>
    <w:p w14:paraId="3EF70E5A" w14:textId="258D5797" w:rsidR="00BC4665" w:rsidRPr="00CA063A" w:rsidRDefault="007054E7" w:rsidP="00BD41A7">
      <w:pPr>
        <w:spacing w:after="0" w:line="240" w:lineRule="auto"/>
        <w:jc w:val="center"/>
        <w:rPr>
          <w:rFonts w:cs="Arial"/>
          <w:b/>
          <w:bCs/>
          <w:noProof/>
          <w:szCs w:val="28"/>
          <w:lang w:val="es-419"/>
        </w:rPr>
      </w:pPr>
      <w:r w:rsidRPr="00CA063A">
        <w:rPr>
          <w:rFonts w:cs="Arial"/>
          <w:b/>
          <w:bCs/>
          <w:noProof/>
          <w:szCs w:val="28"/>
          <w:lang w:val="es-419"/>
        </w:rPr>
        <w:t xml:space="preserve"> </w:t>
      </w:r>
    </w:p>
    <w:p w14:paraId="1C36C6EA" w14:textId="77777777" w:rsidR="00CB07E6" w:rsidRPr="00CA063A" w:rsidRDefault="00CB07E6" w:rsidP="00BD41A7">
      <w:pPr>
        <w:spacing w:after="0" w:line="240" w:lineRule="auto"/>
        <w:jc w:val="center"/>
        <w:rPr>
          <w:rFonts w:cs="Arial"/>
          <w:b/>
          <w:bCs/>
          <w:noProof/>
          <w:szCs w:val="28"/>
          <w:lang w:val="es-419"/>
        </w:rPr>
      </w:pPr>
    </w:p>
    <w:p w14:paraId="6BB8BDA1" w14:textId="5FD4D7F0" w:rsidR="00BA3749" w:rsidRDefault="00CA063A" w:rsidP="00CB07E6">
      <w:pPr>
        <w:spacing w:after="0" w:line="240" w:lineRule="auto"/>
        <w:rPr>
          <w:rFonts w:cs="Arial"/>
          <w:b/>
          <w:bCs/>
          <w:noProof/>
          <w:szCs w:val="28"/>
        </w:rPr>
      </w:pPr>
      <w:r w:rsidRPr="00CA063A">
        <w:rPr>
          <w:rFonts w:cs="Arial"/>
          <w:b/>
          <w:bCs/>
          <w:noProof/>
          <w:szCs w:val="28"/>
          <w:lang w:val="es-419"/>
        </w:rPr>
        <w:t xml:space="preserve">Según el Convenio Colectivo de Trabajo </w:t>
      </w:r>
      <w:r>
        <w:rPr>
          <w:rFonts w:cs="Arial"/>
          <w:b/>
          <w:bCs/>
          <w:noProof/>
          <w:szCs w:val="28"/>
          <w:lang w:val="es-419"/>
        </w:rPr>
        <w:t>-</w:t>
      </w:r>
      <w:r w:rsidR="0029766F" w:rsidRPr="00CA063A">
        <w:rPr>
          <w:rFonts w:cs="Arial"/>
          <w:b/>
          <w:bCs/>
          <w:noProof/>
          <w:szCs w:val="28"/>
          <w:lang w:val="es-419"/>
        </w:rPr>
        <w:t xml:space="preserve"> </w:t>
      </w:r>
      <w:hyperlink r:id="rId8" w:history="1">
        <w:r w:rsidR="00E64F7F" w:rsidRPr="00CA063A">
          <w:rPr>
            <w:rStyle w:val="Hyperlink"/>
            <w:rFonts w:cs="Arial"/>
            <w:b/>
            <w:bCs/>
            <w:noProof/>
            <w:szCs w:val="28"/>
            <w:lang w:val="es-419"/>
          </w:rPr>
          <w:t xml:space="preserve">Article 15. </w:t>
        </w:r>
        <w:r w:rsidR="00E64F7F" w:rsidRPr="00E64F7F">
          <w:rPr>
            <w:rStyle w:val="Hyperlink"/>
            <w:rFonts w:cs="Arial"/>
            <w:b/>
            <w:bCs/>
            <w:noProof/>
            <w:szCs w:val="28"/>
          </w:rPr>
          <w:t>Section 5</w:t>
        </w:r>
      </w:hyperlink>
    </w:p>
    <w:p w14:paraId="08DD2E87" w14:textId="5306B0DC" w:rsidR="00CA063A" w:rsidRPr="00CA063A" w:rsidRDefault="00CA063A" w:rsidP="00CA063A">
      <w:pPr>
        <w:spacing w:after="0" w:line="240" w:lineRule="auto"/>
        <w:rPr>
          <w:rFonts w:cs="Arial"/>
          <w:b/>
          <w:bCs/>
          <w:noProof/>
          <w:szCs w:val="28"/>
          <w:lang w:val="es-419"/>
        </w:rPr>
      </w:pPr>
      <w:r w:rsidRPr="00CA063A">
        <w:rPr>
          <w:rFonts w:cs="Arial"/>
          <w:b/>
          <w:bCs/>
          <w:noProof/>
          <w:szCs w:val="28"/>
          <w:lang w:val="es-419"/>
        </w:rPr>
        <w:t>La Comisión para la Atención Domiciliaria de Oregón reembolsará a los proveedores los gastos de estacionamiento que hayan pagado cuando  no sea posible encontrar estacionamiento gratuito en la zona cercana al domicilio del usuario y cuando no se puedan obtener permisos de estacionamiento prepagados.</w:t>
      </w:r>
    </w:p>
    <w:p w14:paraId="4D5D725B" w14:textId="11FDDCA7" w:rsidR="00CB07E6" w:rsidRPr="00CA063A" w:rsidRDefault="00CA063A" w:rsidP="00CA063A">
      <w:pPr>
        <w:spacing w:after="0" w:line="240" w:lineRule="auto"/>
        <w:rPr>
          <w:rFonts w:cs="Arial"/>
          <w:b/>
          <w:bCs/>
          <w:i/>
          <w:iCs/>
          <w:noProof/>
          <w:szCs w:val="28"/>
          <w:lang w:val="es-419"/>
        </w:rPr>
      </w:pPr>
      <w:r w:rsidRPr="00CA063A">
        <w:rPr>
          <w:rFonts w:cs="Arial"/>
          <w:b/>
          <w:bCs/>
          <w:i/>
          <w:iCs/>
          <w:noProof/>
          <w:szCs w:val="28"/>
          <w:lang w:val="es-419"/>
        </w:rPr>
        <w:t>Esto no se aplica a los proveedores que vivan con el usuario.</w:t>
      </w:r>
    </w:p>
    <w:p w14:paraId="2FF39D89" w14:textId="77777777" w:rsidR="00CB07E6" w:rsidRDefault="00CB07E6" w:rsidP="00CB07E6">
      <w:pPr>
        <w:spacing w:after="0" w:line="240" w:lineRule="auto"/>
        <w:rPr>
          <w:rFonts w:cs="Arial"/>
          <w:b/>
          <w:bCs/>
          <w:noProof/>
          <w:szCs w:val="28"/>
        </w:rPr>
      </w:pPr>
    </w:p>
    <w:p w14:paraId="074ECE2B" w14:textId="77777777" w:rsidR="007054E7" w:rsidRDefault="007054E7" w:rsidP="00BD41A7">
      <w:pPr>
        <w:spacing w:after="0" w:line="240" w:lineRule="auto"/>
        <w:jc w:val="center"/>
        <w:rPr>
          <w:rFonts w:cs="Arial"/>
          <w:b/>
          <w:bCs/>
          <w:noProof/>
          <w:szCs w:val="28"/>
        </w:rPr>
      </w:pPr>
    </w:p>
    <w:p w14:paraId="5B201B23" w14:textId="322B7810" w:rsidR="00AD2BA8" w:rsidRPr="0087142C" w:rsidRDefault="0079592D" w:rsidP="00BD41A7">
      <w:pPr>
        <w:spacing w:after="0" w:line="240" w:lineRule="auto"/>
        <w:rPr>
          <w:rFonts w:cs="Arial"/>
          <w:b/>
          <w:bCs/>
          <w:noProof/>
          <w:szCs w:val="28"/>
          <w:u w:val="single"/>
          <w:lang w:val="es-419"/>
        </w:rPr>
      </w:pPr>
      <w:r w:rsidRPr="0087142C">
        <w:rPr>
          <w:rFonts w:cs="Arial"/>
          <w:b/>
          <w:bCs/>
          <w:noProof/>
          <w:szCs w:val="28"/>
          <w:u w:val="single"/>
          <w:lang w:val="es-419"/>
        </w:rPr>
        <w:t>Secció</w:t>
      </w:r>
      <w:r w:rsidR="00AD2BA8" w:rsidRPr="0087142C">
        <w:rPr>
          <w:rFonts w:cs="Arial"/>
          <w:b/>
          <w:bCs/>
          <w:noProof/>
          <w:szCs w:val="28"/>
          <w:u w:val="single"/>
          <w:lang w:val="es-419"/>
        </w:rPr>
        <w:t xml:space="preserve">n 1 </w:t>
      </w:r>
    </w:p>
    <w:p w14:paraId="0F21EB44" w14:textId="7EC3934D" w:rsidR="005F400C" w:rsidRPr="0087142C" w:rsidRDefault="0087142C" w:rsidP="00BD41A7">
      <w:pPr>
        <w:spacing w:after="0" w:line="240" w:lineRule="auto"/>
        <w:rPr>
          <w:rFonts w:cs="Arial"/>
          <w:noProof/>
          <w:szCs w:val="28"/>
          <w:lang w:val="es-419"/>
        </w:rPr>
      </w:pPr>
      <w:r w:rsidRPr="0087142C">
        <w:rPr>
          <w:rFonts w:cs="Arial"/>
          <w:b/>
          <w:bCs/>
          <w:noProof/>
          <w:szCs w:val="28"/>
          <w:lang w:val="es-419"/>
        </w:rPr>
        <w:t>Nombre completo del proveedor</w:t>
      </w:r>
      <w:r w:rsidRPr="0087142C">
        <w:rPr>
          <w:rFonts w:cs="Arial"/>
          <w:noProof/>
          <w:szCs w:val="28"/>
          <w:lang w:val="es-419"/>
        </w:rPr>
        <w:t xml:space="preserve"> tal y como aparece en el expediente:</w:t>
      </w:r>
      <w:r w:rsidR="005F400C" w:rsidRPr="0087142C">
        <w:rPr>
          <w:rFonts w:cs="Arial"/>
          <w:noProof/>
          <w:szCs w:val="28"/>
          <w:lang w:val="es-419"/>
        </w:rPr>
        <w:t xml:space="preserve"> _______________________</w:t>
      </w:r>
      <w:r w:rsidR="00C765D7" w:rsidRPr="0087142C">
        <w:rPr>
          <w:rFonts w:cs="Arial"/>
          <w:noProof/>
          <w:szCs w:val="28"/>
          <w:lang w:val="es-419"/>
        </w:rPr>
        <w:t>__</w:t>
      </w:r>
    </w:p>
    <w:p w14:paraId="7DC652ED" w14:textId="77777777" w:rsidR="00063068" w:rsidRPr="0087142C" w:rsidRDefault="00063068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7B4FB2DA" w14:textId="2411BA85" w:rsidR="005F400C" w:rsidRPr="0087142C" w:rsidRDefault="00AD2BA8" w:rsidP="00BD41A7">
      <w:pPr>
        <w:spacing w:after="0" w:line="240" w:lineRule="auto"/>
        <w:rPr>
          <w:rFonts w:cs="Arial"/>
          <w:noProof/>
          <w:szCs w:val="28"/>
          <w:lang w:val="es-419"/>
        </w:rPr>
      </w:pPr>
      <w:r w:rsidRPr="0087142C">
        <w:rPr>
          <w:rFonts w:cs="Arial"/>
          <w:noProof/>
          <w:szCs w:val="28"/>
          <w:lang w:val="es-419"/>
        </w:rPr>
        <w:t>Prov</w:t>
      </w:r>
      <w:r w:rsidR="0087142C" w:rsidRPr="0087142C">
        <w:rPr>
          <w:rFonts w:cs="Arial"/>
          <w:noProof/>
          <w:szCs w:val="28"/>
          <w:lang w:val="es-419"/>
        </w:rPr>
        <w:t>eedor</w:t>
      </w:r>
      <w:r w:rsidRPr="0087142C">
        <w:rPr>
          <w:rFonts w:cs="Arial"/>
          <w:noProof/>
          <w:szCs w:val="28"/>
          <w:lang w:val="es-419"/>
        </w:rPr>
        <w:t xml:space="preserve"> #</w:t>
      </w:r>
      <w:r w:rsidR="005F400C" w:rsidRPr="0087142C">
        <w:rPr>
          <w:rFonts w:cs="Arial"/>
          <w:noProof/>
          <w:szCs w:val="28"/>
          <w:lang w:val="es-419"/>
        </w:rPr>
        <w:t>: _________________________</w:t>
      </w:r>
      <w:r w:rsidR="00BD41A7" w:rsidRPr="0087142C">
        <w:rPr>
          <w:rFonts w:cs="Arial"/>
          <w:noProof/>
          <w:szCs w:val="28"/>
          <w:lang w:val="es-419"/>
        </w:rPr>
        <w:t>_______________</w:t>
      </w:r>
      <w:r w:rsidR="00C765D7" w:rsidRPr="0087142C">
        <w:rPr>
          <w:rFonts w:cs="Arial"/>
          <w:noProof/>
          <w:szCs w:val="28"/>
          <w:lang w:val="es-419"/>
        </w:rPr>
        <w:t>__</w:t>
      </w:r>
    </w:p>
    <w:p w14:paraId="08ECAD96" w14:textId="77777777" w:rsidR="00063068" w:rsidRPr="0087142C" w:rsidRDefault="00063068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3C2F129C" w14:textId="37D8E112" w:rsidR="00063068" w:rsidRPr="0087142C" w:rsidRDefault="0087142C" w:rsidP="0087142C">
      <w:pPr>
        <w:spacing w:after="0"/>
        <w:rPr>
          <w:rFonts w:cs="Arial"/>
          <w:noProof/>
          <w:szCs w:val="28"/>
        </w:rPr>
      </w:pPr>
      <w:r w:rsidRPr="0087142C">
        <w:rPr>
          <w:rFonts w:cs="Arial"/>
          <w:noProof/>
          <w:szCs w:val="28"/>
        </w:rPr>
        <w:t>Nombre del usuario/empleador</w:t>
      </w:r>
      <w:r w:rsidR="005F400C">
        <w:rPr>
          <w:rFonts w:cs="Arial"/>
          <w:noProof/>
          <w:szCs w:val="28"/>
        </w:rPr>
        <w:t>:</w:t>
      </w:r>
      <w:r w:rsidR="00063068">
        <w:rPr>
          <w:rFonts w:cs="Arial"/>
          <w:noProof/>
          <w:szCs w:val="28"/>
        </w:rPr>
        <w:t xml:space="preserve"> _________________________</w:t>
      </w:r>
      <w:r w:rsidR="00BD41A7">
        <w:rPr>
          <w:rFonts w:cs="Arial"/>
          <w:noProof/>
          <w:szCs w:val="28"/>
        </w:rPr>
        <w:t>_</w:t>
      </w:r>
      <w:r w:rsidR="00C765D7">
        <w:rPr>
          <w:rFonts w:cs="Arial"/>
          <w:noProof/>
          <w:szCs w:val="28"/>
        </w:rPr>
        <w:t>__</w:t>
      </w:r>
    </w:p>
    <w:p w14:paraId="442A35C2" w14:textId="77777777" w:rsidR="003800F1" w:rsidRDefault="003800F1" w:rsidP="00BD41A7">
      <w:pPr>
        <w:spacing w:after="0" w:line="240" w:lineRule="auto"/>
        <w:rPr>
          <w:rFonts w:cs="Arial"/>
          <w:noProof/>
          <w:szCs w:val="28"/>
        </w:rPr>
      </w:pPr>
    </w:p>
    <w:p w14:paraId="7A502C25" w14:textId="60BA3CF8" w:rsidR="0087142C" w:rsidRPr="0087142C" w:rsidRDefault="0087142C" w:rsidP="0087142C">
      <w:pPr>
        <w:spacing w:after="0" w:line="240" w:lineRule="auto"/>
        <w:rPr>
          <w:rFonts w:cs="Arial"/>
          <w:b/>
          <w:bCs/>
          <w:i/>
          <w:iCs/>
          <w:noProof/>
          <w:sz w:val="24"/>
          <w:szCs w:val="24"/>
          <w:lang w:val="es-419"/>
        </w:rPr>
      </w:pPr>
      <w:r w:rsidRPr="0087142C">
        <w:rPr>
          <w:rFonts w:cs="Arial"/>
          <w:b/>
          <w:bCs/>
          <w:i/>
          <w:iCs/>
          <w:noProof/>
          <w:sz w:val="24"/>
          <w:szCs w:val="24"/>
          <w:lang w:val="es-419"/>
        </w:rPr>
        <w:t xml:space="preserve">Todas las transacciones de estacionamiento deben haber </w:t>
      </w:r>
      <w:r>
        <w:rPr>
          <w:rFonts w:cs="Arial"/>
          <w:b/>
          <w:bCs/>
          <w:i/>
          <w:iCs/>
          <w:noProof/>
          <w:sz w:val="24"/>
          <w:szCs w:val="24"/>
          <w:lang w:val="es-419"/>
        </w:rPr>
        <w:t>pasado</w:t>
      </w:r>
      <w:r w:rsidRPr="0087142C">
        <w:rPr>
          <w:rFonts w:cs="Arial"/>
          <w:b/>
          <w:bCs/>
          <w:i/>
          <w:iCs/>
          <w:noProof/>
          <w:sz w:val="24"/>
          <w:szCs w:val="24"/>
          <w:lang w:val="es-419"/>
        </w:rPr>
        <w:t xml:space="preserve"> antes de presentar la solicitud de reembolso.</w:t>
      </w:r>
    </w:p>
    <w:p w14:paraId="6B587154" w14:textId="77777777" w:rsidR="003800F1" w:rsidRPr="0087142C" w:rsidRDefault="003800F1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2E9482BE" w14:textId="29563A46" w:rsidR="001167CA" w:rsidRPr="00EB524D" w:rsidRDefault="003800F1" w:rsidP="00BD41A7">
      <w:pPr>
        <w:spacing w:after="0" w:line="240" w:lineRule="auto"/>
        <w:rPr>
          <w:rFonts w:cs="Arial"/>
          <w:b/>
          <w:bCs/>
          <w:noProof/>
          <w:szCs w:val="28"/>
          <w:u w:val="single"/>
          <w:lang w:val="es-419"/>
        </w:rPr>
      </w:pPr>
      <w:r w:rsidRPr="00EB524D">
        <w:rPr>
          <w:rFonts w:cs="Arial"/>
          <w:b/>
          <w:bCs/>
          <w:noProof/>
          <w:szCs w:val="28"/>
          <w:u w:val="single"/>
          <w:lang w:val="es-419"/>
        </w:rPr>
        <w:t>Sec</w:t>
      </w:r>
      <w:r w:rsidR="00EB524D" w:rsidRPr="00EB524D">
        <w:rPr>
          <w:rFonts w:cs="Arial"/>
          <w:b/>
          <w:bCs/>
          <w:noProof/>
          <w:szCs w:val="28"/>
          <w:u w:val="single"/>
          <w:lang w:val="es-419"/>
        </w:rPr>
        <w:t>ción</w:t>
      </w:r>
      <w:r w:rsidRPr="00EB524D">
        <w:rPr>
          <w:rFonts w:cs="Arial"/>
          <w:b/>
          <w:bCs/>
          <w:noProof/>
          <w:szCs w:val="28"/>
          <w:u w:val="single"/>
          <w:lang w:val="es-419"/>
        </w:rPr>
        <w:t xml:space="preserve"> 2</w:t>
      </w:r>
      <w:r w:rsidR="001167CA" w:rsidRPr="00EB524D">
        <w:rPr>
          <w:rFonts w:cs="Arial"/>
          <w:b/>
          <w:bCs/>
          <w:noProof/>
          <w:szCs w:val="28"/>
          <w:u w:val="single"/>
          <w:lang w:val="es-419"/>
        </w:rPr>
        <w:t xml:space="preserve">  </w:t>
      </w:r>
    </w:p>
    <w:p w14:paraId="6D6411C8" w14:textId="1A0B1E42" w:rsidR="003800F1" w:rsidRPr="00EB524D" w:rsidRDefault="00EB524D" w:rsidP="00EB524D">
      <w:pPr>
        <w:spacing w:after="0"/>
        <w:rPr>
          <w:rFonts w:cs="Arial"/>
          <w:noProof/>
          <w:szCs w:val="28"/>
          <w:lang w:val="es-419"/>
        </w:rPr>
      </w:pPr>
      <w:r w:rsidRPr="00EB524D">
        <w:rPr>
          <w:rFonts w:cs="Arial"/>
          <w:noProof/>
          <w:szCs w:val="28"/>
          <w:lang w:val="es-419"/>
        </w:rPr>
        <w:t>Período de pago en el que ocurrió el gasto de estacionamiento:</w:t>
      </w:r>
    </w:p>
    <w:p w14:paraId="53CE8B47" w14:textId="09255398" w:rsidR="002235DE" w:rsidRPr="00EB524D" w:rsidRDefault="00EB524D" w:rsidP="00BD41A7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  <w:r w:rsidRPr="00EB524D">
        <w:rPr>
          <w:rFonts w:cs="Arial"/>
          <w:noProof/>
          <w:sz w:val="32"/>
          <w:szCs w:val="32"/>
          <w:lang w:val="es-419"/>
        </w:rPr>
        <w:t>Inicio</w:t>
      </w:r>
      <w:r w:rsidR="001167CA" w:rsidRPr="00EB524D">
        <w:rPr>
          <w:rFonts w:cs="Arial"/>
          <w:noProof/>
          <w:sz w:val="32"/>
          <w:szCs w:val="32"/>
          <w:lang w:val="es-419"/>
        </w:rPr>
        <w:t>:</w:t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>
        <w:rPr>
          <w:rFonts w:cs="Arial"/>
          <w:noProof/>
          <w:sz w:val="32"/>
          <w:szCs w:val="32"/>
          <w:lang w:val="es-419"/>
        </w:rPr>
        <w:t>Fin</w:t>
      </w:r>
      <w:r w:rsidR="001167CA" w:rsidRPr="00EB524D">
        <w:rPr>
          <w:rFonts w:cs="Arial"/>
          <w:noProof/>
          <w:sz w:val="32"/>
          <w:szCs w:val="32"/>
          <w:lang w:val="es-419"/>
        </w:rPr>
        <w:t>:</w:t>
      </w:r>
    </w:p>
    <w:p w14:paraId="20A9033C" w14:textId="77777777" w:rsidR="00F52258" w:rsidRPr="00EB524D" w:rsidRDefault="00F52258" w:rsidP="00BD41A7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</w:p>
    <w:p w14:paraId="72FD900A" w14:textId="67961A7C" w:rsidR="001167CA" w:rsidRPr="00EB524D" w:rsidRDefault="00EB524D" w:rsidP="00BD41A7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  <w:r w:rsidRPr="00EB524D">
        <w:rPr>
          <w:rFonts w:cs="Arial"/>
          <w:noProof/>
          <w:sz w:val="32"/>
          <w:szCs w:val="32"/>
          <w:lang w:val="es-419"/>
        </w:rPr>
        <w:t>Inicio</w:t>
      </w:r>
      <w:r w:rsidR="001167CA" w:rsidRPr="00EB524D">
        <w:rPr>
          <w:rFonts w:cs="Arial"/>
          <w:noProof/>
          <w:sz w:val="32"/>
          <w:szCs w:val="32"/>
          <w:lang w:val="es-419"/>
        </w:rPr>
        <w:t>:</w:t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>
        <w:rPr>
          <w:rFonts w:cs="Arial"/>
          <w:noProof/>
          <w:sz w:val="32"/>
          <w:szCs w:val="32"/>
          <w:lang w:val="es-419"/>
        </w:rPr>
        <w:t>Fin</w:t>
      </w:r>
      <w:r w:rsidR="001167CA" w:rsidRPr="00EB524D">
        <w:rPr>
          <w:rFonts w:cs="Arial"/>
          <w:noProof/>
          <w:sz w:val="32"/>
          <w:szCs w:val="32"/>
          <w:lang w:val="es-419"/>
        </w:rPr>
        <w:t>:</w:t>
      </w:r>
    </w:p>
    <w:p w14:paraId="55A43A85" w14:textId="77777777" w:rsidR="00F52258" w:rsidRPr="00EB524D" w:rsidRDefault="00F52258" w:rsidP="00BD41A7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</w:p>
    <w:p w14:paraId="1221808A" w14:textId="30050795" w:rsidR="001167CA" w:rsidRPr="00EB524D" w:rsidRDefault="00EB524D" w:rsidP="00BD41A7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  <w:r w:rsidRPr="00EB524D">
        <w:rPr>
          <w:rFonts w:cs="Arial"/>
          <w:noProof/>
          <w:sz w:val="32"/>
          <w:szCs w:val="32"/>
          <w:lang w:val="es-419"/>
        </w:rPr>
        <w:t>Inicio</w:t>
      </w:r>
      <w:r w:rsidR="001167CA" w:rsidRPr="00EB524D">
        <w:rPr>
          <w:rFonts w:cs="Arial"/>
          <w:noProof/>
          <w:sz w:val="32"/>
          <w:szCs w:val="32"/>
          <w:lang w:val="es-419"/>
        </w:rPr>
        <w:t>:</w:t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 w:rsidR="001167CA" w:rsidRPr="00EB524D">
        <w:rPr>
          <w:rFonts w:cs="Arial"/>
          <w:noProof/>
          <w:sz w:val="32"/>
          <w:szCs w:val="32"/>
          <w:lang w:val="es-419"/>
        </w:rPr>
        <w:tab/>
      </w:r>
      <w:r>
        <w:rPr>
          <w:rFonts w:cs="Arial"/>
          <w:noProof/>
          <w:sz w:val="32"/>
          <w:szCs w:val="32"/>
          <w:lang w:val="es-419"/>
        </w:rPr>
        <w:t>Fin</w:t>
      </w:r>
      <w:r w:rsidR="001167CA" w:rsidRPr="00EB524D">
        <w:rPr>
          <w:rFonts w:cs="Arial"/>
          <w:noProof/>
          <w:sz w:val="32"/>
          <w:szCs w:val="32"/>
          <w:lang w:val="es-419"/>
        </w:rPr>
        <w:t xml:space="preserve">: </w:t>
      </w:r>
    </w:p>
    <w:p w14:paraId="17DC11C8" w14:textId="77777777" w:rsidR="00F52258" w:rsidRPr="00EB524D" w:rsidRDefault="00F52258" w:rsidP="008752FA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</w:p>
    <w:p w14:paraId="61C4CA28" w14:textId="4ED6C107" w:rsidR="009304C4" w:rsidRPr="00CA402F" w:rsidRDefault="00EB524D" w:rsidP="009304C4">
      <w:pPr>
        <w:spacing w:after="0" w:line="240" w:lineRule="auto"/>
        <w:rPr>
          <w:rFonts w:cs="Arial"/>
          <w:noProof/>
          <w:sz w:val="32"/>
          <w:szCs w:val="32"/>
          <w:lang w:val="es-419"/>
        </w:rPr>
      </w:pPr>
      <w:r w:rsidRPr="00CA402F">
        <w:rPr>
          <w:rFonts w:cs="Arial"/>
          <w:noProof/>
          <w:sz w:val="32"/>
          <w:szCs w:val="32"/>
          <w:lang w:val="es-419"/>
        </w:rPr>
        <w:t>Inicio</w:t>
      </w:r>
      <w:r w:rsidR="009304C4" w:rsidRPr="00CA402F">
        <w:rPr>
          <w:rFonts w:cs="Arial"/>
          <w:noProof/>
          <w:sz w:val="32"/>
          <w:szCs w:val="32"/>
          <w:lang w:val="es-419"/>
        </w:rPr>
        <w:t>:</w:t>
      </w:r>
      <w:r w:rsidR="009304C4" w:rsidRPr="00CA402F">
        <w:rPr>
          <w:rFonts w:cs="Arial"/>
          <w:noProof/>
          <w:sz w:val="32"/>
          <w:szCs w:val="32"/>
          <w:lang w:val="es-419"/>
        </w:rPr>
        <w:tab/>
      </w:r>
      <w:r w:rsidR="009304C4" w:rsidRPr="00CA402F">
        <w:rPr>
          <w:rFonts w:cs="Arial"/>
          <w:noProof/>
          <w:sz w:val="32"/>
          <w:szCs w:val="32"/>
          <w:lang w:val="es-419"/>
        </w:rPr>
        <w:tab/>
      </w:r>
      <w:r w:rsidR="009304C4" w:rsidRPr="00CA402F">
        <w:rPr>
          <w:rFonts w:cs="Arial"/>
          <w:noProof/>
          <w:sz w:val="32"/>
          <w:szCs w:val="32"/>
          <w:lang w:val="es-419"/>
        </w:rPr>
        <w:tab/>
      </w:r>
      <w:r w:rsidR="009304C4" w:rsidRPr="00CA402F">
        <w:rPr>
          <w:rFonts w:cs="Arial"/>
          <w:noProof/>
          <w:sz w:val="32"/>
          <w:szCs w:val="32"/>
          <w:lang w:val="es-419"/>
        </w:rPr>
        <w:tab/>
      </w:r>
      <w:r w:rsidR="009304C4" w:rsidRPr="00CA402F">
        <w:rPr>
          <w:rFonts w:cs="Arial"/>
          <w:noProof/>
          <w:sz w:val="32"/>
          <w:szCs w:val="32"/>
          <w:lang w:val="es-419"/>
        </w:rPr>
        <w:tab/>
      </w:r>
      <w:r w:rsidRPr="00CA402F">
        <w:rPr>
          <w:rFonts w:cs="Arial"/>
          <w:noProof/>
          <w:sz w:val="32"/>
          <w:szCs w:val="32"/>
          <w:lang w:val="es-419"/>
        </w:rPr>
        <w:t>Fin</w:t>
      </w:r>
      <w:r w:rsidR="009304C4" w:rsidRPr="00CA402F">
        <w:rPr>
          <w:rFonts w:cs="Arial"/>
          <w:noProof/>
          <w:sz w:val="32"/>
          <w:szCs w:val="32"/>
          <w:lang w:val="es-419"/>
        </w:rPr>
        <w:t xml:space="preserve">: </w:t>
      </w:r>
    </w:p>
    <w:p w14:paraId="5B1D2A2E" w14:textId="77777777" w:rsidR="008752FA" w:rsidRPr="00CA402F" w:rsidRDefault="008752FA" w:rsidP="00BD41A7">
      <w:pPr>
        <w:spacing w:after="0" w:line="240" w:lineRule="auto"/>
        <w:rPr>
          <w:rFonts w:cs="Arial"/>
          <w:noProof/>
          <w:sz w:val="20"/>
          <w:szCs w:val="20"/>
          <w:lang w:val="es-419"/>
        </w:rPr>
      </w:pPr>
    </w:p>
    <w:p w14:paraId="68619B79" w14:textId="77777777" w:rsidR="0013573C" w:rsidRPr="00CA402F" w:rsidRDefault="0013573C" w:rsidP="0013573C">
      <w:pPr>
        <w:spacing w:after="0" w:line="240" w:lineRule="auto"/>
        <w:rPr>
          <w:rFonts w:cs="Arial"/>
          <w:b/>
          <w:bCs/>
          <w:i/>
          <w:iCs/>
          <w:noProof/>
          <w:sz w:val="24"/>
          <w:szCs w:val="24"/>
          <w:lang w:val="es-419"/>
        </w:rPr>
      </w:pPr>
    </w:p>
    <w:p w14:paraId="4C9D4F04" w14:textId="77777777" w:rsidR="00FA2E92" w:rsidRPr="00CA402F" w:rsidRDefault="00FA2E92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1CB751EC" w14:textId="7459029D" w:rsidR="00FA2E92" w:rsidRPr="00CA402F" w:rsidRDefault="00CA402F" w:rsidP="00CA402F">
      <w:pPr>
        <w:spacing w:after="0"/>
        <w:rPr>
          <w:rFonts w:cs="Arial"/>
          <w:noProof/>
          <w:szCs w:val="28"/>
          <w:lang w:val="es-419"/>
        </w:rPr>
      </w:pPr>
      <w:r>
        <w:rPr>
          <w:rFonts w:cs="Arial"/>
          <w:noProof/>
          <w:szCs w:val="28"/>
          <w:lang w:val="es-419"/>
        </w:rPr>
        <w:lastRenderedPageBreak/>
        <w:t>Por favor, c</w:t>
      </w:r>
      <w:r w:rsidRPr="00CA402F">
        <w:rPr>
          <w:rFonts w:cs="Arial"/>
          <w:noProof/>
          <w:szCs w:val="28"/>
          <w:lang w:val="es-419"/>
        </w:rPr>
        <w:t>onsulte el calendario de procesamiento de pagos adjunto para más información:</w:t>
      </w:r>
    </w:p>
    <w:p w14:paraId="636ABAEF" w14:textId="77777777" w:rsidR="00602B0E" w:rsidRDefault="002235DE" w:rsidP="00BD41A7">
      <w:pPr>
        <w:spacing w:after="0" w:line="240" w:lineRule="auto"/>
        <w:rPr>
          <w:rFonts w:cs="Arial"/>
          <w:noProof/>
          <w:szCs w:val="28"/>
          <w:lang w:val="es-419"/>
        </w:rPr>
      </w:pPr>
      <w:hyperlink r:id="rId9" w:history="1">
        <w:r w:rsidR="00602B0E" w:rsidRPr="00602B0E">
          <w:rPr>
            <w:rStyle w:val="Hyperlink"/>
            <w:rFonts w:cs="Arial"/>
            <w:noProof/>
            <w:szCs w:val="28"/>
            <w:lang w:val="es-419"/>
          </w:rPr>
          <w:t>Para trabajadores de atención domiciliaria (HCW) y asistentes de cuidado personal (PCA)</w:t>
        </w:r>
      </w:hyperlink>
      <w:r w:rsidRPr="00602B0E">
        <w:rPr>
          <w:rFonts w:cs="Arial"/>
          <w:noProof/>
          <w:szCs w:val="28"/>
          <w:lang w:val="es-419"/>
        </w:rPr>
        <w:t xml:space="preserve">    </w:t>
      </w:r>
      <w:r w:rsidRPr="00602B0E">
        <w:rPr>
          <w:rFonts w:cs="Arial"/>
          <w:noProof/>
          <w:szCs w:val="28"/>
          <w:lang w:val="es-419"/>
        </w:rPr>
        <w:tab/>
      </w:r>
      <w:r w:rsidRPr="00602B0E">
        <w:rPr>
          <w:rFonts w:cs="Arial"/>
          <w:noProof/>
          <w:szCs w:val="28"/>
          <w:lang w:val="es-419"/>
        </w:rPr>
        <w:tab/>
      </w:r>
    </w:p>
    <w:p w14:paraId="58E86C7E" w14:textId="77777777" w:rsidR="00602B0E" w:rsidRDefault="00602B0E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03D4B7A5" w14:textId="1A7F9687" w:rsidR="00FA2E92" w:rsidRPr="00602B0E" w:rsidRDefault="002235DE" w:rsidP="00BD41A7">
      <w:pPr>
        <w:spacing w:after="0" w:line="240" w:lineRule="auto"/>
        <w:rPr>
          <w:rFonts w:cs="Arial"/>
          <w:noProof/>
          <w:szCs w:val="28"/>
          <w:lang w:val="es-419"/>
        </w:rPr>
      </w:pPr>
      <w:hyperlink r:id="rId10" w:history="1">
        <w:r w:rsidR="00602B0E">
          <w:rPr>
            <w:rStyle w:val="Hyperlink"/>
            <w:rFonts w:cs="Arial"/>
            <w:noProof/>
            <w:szCs w:val="28"/>
            <w:lang w:val="es-419"/>
          </w:rPr>
          <w:t>Para trabajadores de apoyo personal (PSW)</w:t>
        </w:r>
      </w:hyperlink>
    </w:p>
    <w:p w14:paraId="79362B47" w14:textId="77777777" w:rsidR="00CB07E6" w:rsidRPr="00602B0E" w:rsidRDefault="00CB07E6" w:rsidP="00BD41A7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2A8E0845" w14:textId="67BE5B25" w:rsidR="00242B6D" w:rsidRPr="00AE2781" w:rsidRDefault="00242B6D" w:rsidP="00BD41A7">
      <w:pPr>
        <w:spacing w:after="0" w:line="240" w:lineRule="auto"/>
        <w:rPr>
          <w:rFonts w:cs="Arial"/>
          <w:b/>
          <w:bCs/>
          <w:noProof/>
          <w:szCs w:val="28"/>
          <w:lang w:val="es-419"/>
        </w:rPr>
      </w:pPr>
      <w:r w:rsidRPr="00AE2781">
        <w:rPr>
          <w:rFonts w:cs="Arial"/>
          <w:b/>
          <w:bCs/>
          <w:noProof/>
          <w:szCs w:val="28"/>
          <w:lang w:val="es-419"/>
        </w:rPr>
        <w:t>Sec</w:t>
      </w:r>
      <w:r w:rsidR="00602B0E" w:rsidRPr="00AE2781">
        <w:rPr>
          <w:rFonts w:cs="Arial"/>
          <w:b/>
          <w:bCs/>
          <w:noProof/>
          <w:szCs w:val="28"/>
          <w:lang w:val="es-419"/>
        </w:rPr>
        <w:t>ción</w:t>
      </w:r>
      <w:r w:rsidRPr="00AE2781">
        <w:rPr>
          <w:rFonts w:cs="Arial"/>
          <w:b/>
          <w:bCs/>
          <w:noProof/>
          <w:szCs w:val="28"/>
          <w:lang w:val="es-419"/>
        </w:rPr>
        <w:t xml:space="preserve"> 3</w:t>
      </w:r>
    </w:p>
    <w:p w14:paraId="77EA2D10" w14:textId="5C73D755" w:rsidR="007B5A98" w:rsidRPr="00AE2781" w:rsidRDefault="00602B0E" w:rsidP="00BD41A7">
      <w:pPr>
        <w:spacing w:after="0" w:line="240" w:lineRule="auto"/>
        <w:rPr>
          <w:rFonts w:cs="Arial"/>
          <w:noProof/>
          <w:szCs w:val="28"/>
          <w:lang w:val="es-419"/>
        </w:rPr>
      </w:pPr>
      <w:r w:rsidRPr="00AE2781">
        <w:rPr>
          <w:rFonts w:cs="Arial"/>
          <w:noProof/>
          <w:szCs w:val="28"/>
          <w:lang w:val="es-419"/>
        </w:rPr>
        <w:t>Gastos</w:t>
      </w:r>
      <w:r w:rsidR="00242B6D" w:rsidRPr="00AE2781">
        <w:rPr>
          <w:rFonts w:cs="Arial"/>
          <w:noProof/>
          <w:szCs w:val="28"/>
          <w:lang w:val="es-419"/>
        </w:rPr>
        <w:t xml:space="preserve">: </w:t>
      </w:r>
    </w:p>
    <w:p w14:paraId="11030AF0" w14:textId="08FFE0B7" w:rsidR="00A31C42" w:rsidRPr="00AE2781" w:rsidRDefault="00AE2781" w:rsidP="00AE2781">
      <w:pPr>
        <w:spacing w:after="0"/>
        <w:rPr>
          <w:rFonts w:cs="Arial"/>
          <w:b/>
          <w:bCs/>
          <w:i/>
          <w:iCs/>
          <w:noProof/>
          <w:lang w:val="es-419"/>
        </w:rPr>
      </w:pPr>
      <w:r w:rsidRPr="00AE2781">
        <w:rPr>
          <w:rFonts w:cs="Arial"/>
          <w:b/>
          <w:bCs/>
          <w:i/>
          <w:iCs/>
          <w:noProof/>
          <w:sz w:val="24"/>
          <w:szCs w:val="24"/>
          <w:lang w:val="es-419"/>
        </w:rPr>
        <w:t>NOTA: Se deben adjuntar todos los recibos de cada transacción junto con la solicitud de reembolso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880"/>
        <w:gridCol w:w="2160"/>
        <w:gridCol w:w="2610"/>
        <w:gridCol w:w="2700"/>
      </w:tblGrid>
      <w:tr w:rsidR="00294A34" w:rsidRPr="00AE2781" w14:paraId="216045B0" w14:textId="77777777" w:rsidTr="00294A34">
        <w:trPr>
          <w:trHeight w:val="620"/>
        </w:trPr>
        <w:tc>
          <w:tcPr>
            <w:tcW w:w="18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17D74F" w14:textId="1ED95538" w:rsidR="00294A34" w:rsidRPr="00AA43EF" w:rsidRDefault="00AE2781" w:rsidP="00AE278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Fecha</w:t>
            </w:r>
            <w:proofErr w:type="spellEnd"/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64A8333" w14:textId="55CE0EBB" w:rsidR="00294A34" w:rsidRPr="00AA43EF" w:rsidRDefault="00AE2781" w:rsidP="00AE278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Cantidad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pagada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por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estacionamiento</w:t>
            </w:r>
            <w:proofErr w:type="spellEnd"/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982DF2" w14:textId="285C9B2A" w:rsidR="00294A34" w:rsidRPr="00AA43EF" w:rsidRDefault="00AE2781" w:rsidP="00AE278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Dirección</w:t>
            </w:r>
            <w:proofErr w:type="spellEnd"/>
            <w:r>
              <w:rPr>
                <w:rFonts w:eastAsia="Times New Roman" w:cs="Arial"/>
                <w:color w:val="000000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eastAsia="Times New Roman" w:cs="Arial"/>
                <w:color w:val="000000"/>
                <w:sz w:val="24"/>
                <w:szCs w:val="24"/>
              </w:rPr>
              <w:t>estacionamiento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20275E7B" w14:textId="3EC861CC" w:rsidR="00294A34" w:rsidRPr="00AE2781" w:rsidRDefault="00294A34" w:rsidP="00AE278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Zon</w:t>
            </w:r>
            <w:r w:rsidR="00AE2781"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a</w:t>
            </w: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/</w:t>
            </w:r>
            <w:hyperlink r:id="rId11" w:history="1">
              <w:r w:rsidR="00AE2781" w:rsidRPr="00AE2781">
                <w:rPr>
                  <w:rStyle w:val="Hyperlink"/>
                  <w:rFonts w:eastAsia="Times New Roman" w:cs="Arial"/>
                  <w:sz w:val="24"/>
                  <w:szCs w:val="24"/>
                  <w:lang w:val="es-419"/>
                </w:rPr>
                <w:t>Código de Estacionamiento Kitty</w:t>
              </w:r>
            </w:hyperlink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:</w:t>
            </w:r>
          </w:p>
        </w:tc>
      </w:tr>
      <w:tr w:rsidR="00294A34" w:rsidRPr="00AE2781" w14:paraId="747B9F26" w14:textId="77777777" w:rsidTr="00294A34">
        <w:trPr>
          <w:trHeight w:val="64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42D7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355B6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BF3FF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2C3F0D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</w:tr>
      <w:tr w:rsidR="00294A34" w:rsidRPr="00AE2781" w14:paraId="3C3CA2DA" w14:textId="77777777" w:rsidTr="00294A34">
        <w:trPr>
          <w:trHeight w:val="64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754F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6CE0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BF56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7C5103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</w:tr>
      <w:tr w:rsidR="00294A34" w:rsidRPr="00AE2781" w14:paraId="0D3AB8C8" w14:textId="77777777" w:rsidTr="009304C4">
        <w:trPr>
          <w:trHeight w:val="640"/>
        </w:trPr>
        <w:tc>
          <w:tcPr>
            <w:tcW w:w="1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058F7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1B28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C75E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0321F6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</w:tr>
      <w:tr w:rsidR="00294A34" w:rsidRPr="00AE2781" w14:paraId="6CCEB8B0" w14:textId="77777777" w:rsidTr="009304C4">
        <w:trPr>
          <w:trHeight w:val="64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8511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E838E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9B8F3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1E5E" w14:textId="77777777" w:rsidR="00294A34" w:rsidRPr="00AE2781" w:rsidRDefault="00294A3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  <w:r w:rsidRPr="00AE2781"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  <w:t> </w:t>
            </w:r>
          </w:p>
        </w:tc>
      </w:tr>
      <w:tr w:rsidR="009304C4" w:rsidRPr="00AE2781" w14:paraId="0D421E2C" w14:textId="77777777" w:rsidTr="009304C4">
        <w:trPr>
          <w:trHeight w:val="64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7B679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00E8F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B4C2F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65E72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</w:tr>
      <w:tr w:rsidR="009304C4" w:rsidRPr="00AE2781" w14:paraId="635E4F21" w14:textId="77777777" w:rsidTr="009304C4">
        <w:trPr>
          <w:trHeight w:val="64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12424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45DB4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BC06C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1B6CB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</w:tr>
      <w:tr w:rsidR="009304C4" w:rsidRPr="00AE2781" w14:paraId="622F4755" w14:textId="77777777" w:rsidTr="009304C4">
        <w:trPr>
          <w:trHeight w:val="64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6F56A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1B7CE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51A92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950D8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</w:tr>
      <w:tr w:rsidR="009304C4" w:rsidRPr="00AE2781" w14:paraId="4DA20904" w14:textId="77777777" w:rsidTr="009304C4">
        <w:trPr>
          <w:trHeight w:val="64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C845D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E85F3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5B4E2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93AD1" w14:textId="77777777" w:rsidR="009304C4" w:rsidRPr="00AE2781" w:rsidRDefault="009304C4" w:rsidP="00BD41A7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val="es-419"/>
              </w:rPr>
            </w:pPr>
          </w:p>
        </w:tc>
      </w:tr>
    </w:tbl>
    <w:p w14:paraId="2E9A59AE" w14:textId="77777777" w:rsidR="00AA43EF" w:rsidRPr="00AE2781" w:rsidRDefault="00AA43EF" w:rsidP="00BD41A7">
      <w:pPr>
        <w:spacing w:after="0" w:line="240" w:lineRule="auto"/>
        <w:rPr>
          <w:rFonts w:cs="Arial"/>
          <w:b/>
          <w:bCs/>
          <w:noProof/>
          <w:sz w:val="22"/>
          <w:lang w:val="es-419"/>
        </w:rPr>
      </w:pPr>
    </w:p>
    <w:p w14:paraId="089E6A18" w14:textId="6441814A" w:rsidR="00AE2781" w:rsidRPr="00AE2781" w:rsidRDefault="00AE2781" w:rsidP="00AE2781">
      <w:pPr>
        <w:spacing w:after="0"/>
        <w:rPr>
          <w:rFonts w:cs="Arial"/>
          <w:b/>
          <w:bCs/>
          <w:noProof/>
          <w:sz w:val="22"/>
          <w:lang w:val="es-419"/>
        </w:rPr>
      </w:pPr>
      <w:r w:rsidRPr="00AE2781">
        <w:rPr>
          <w:rFonts w:cs="Arial"/>
          <w:b/>
          <w:bCs/>
          <w:noProof/>
          <w:sz w:val="22"/>
          <w:lang w:val="es-419"/>
        </w:rPr>
        <w:t>Si se necesita más espacio, envíe el Registro de reembolso de gastos de estacionamiento.</w:t>
      </w:r>
    </w:p>
    <w:p w14:paraId="0075CA32" w14:textId="77777777" w:rsidR="009304C4" w:rsidRDefault="009304C4" w:rsidP="00BD41A7">
      <w:pPr>
        <w:spacing w:after="0" w:line="240" w:lineRule="auto"/>
        <w:rPr>
          <w:rFonts w:cs="Arial"/>
          <w:b/>
          <w:bCs/>
          <w:noProof/>
          <w:szCs w:val="28"/>
        </w:rPr>
      </w:pPr>
    </w:p>
    <w:p w14:paraId="08ACA3AF" w14:textId="675CC9A3" w:rsidR="00BD41A7" w:rsidRDefault="00BD41A7" w:rsidP="00BD41A7">
      <w:pPr>
        <w:spacing w:after="0" w:line="240" w:lineRule="auto"/>
        <w:rPr>
          <w:rFonts w:cs="Arial"/>
          <w:b/>
          <w:bCs/>
          <w:noProof/>
          <w:szCs w:val="28"/>
        </w:rPr>
      </w:pPr>
      <w:r w:rsidRPr="00BD41A7">
        <w:rPr>
          <w:rFonts w:cs="Arial"/>
          <w:b/>
          <w:bCs/>
          <w:noProof/>
          <w:szCs w:val="28"/>
        </w:rPr>
        <w:t>Sec</w:t>
      </w:r>
      <w:r w:rsidR="00225B32">
        <w:rPr>
          <w:rFonts w:cs="Arial"/>
          <w:b/>
          <w:bCs/>
          <w:noProof/>
          <w:szCs w:val="28"/>
        </w:rPr>
        <w:t>ción</w:t>
      </w:r>
      <w:r w:rsidRPr="00BD41A7">
        <w:rPr>
          <w:rFonts w:cs="Arial"/>
          <w:b/>
          <w:bCs/>
          <w:noProof/>
          <w:szCs w:val="28"/>
        </w:rPr>
        <w:t xml:space="preserve"> 4</w:t>
      </w:r>
    </w:p>
    <w:p w14:paraId="4F84FCD5" w14:textId="13393737" w:rsidR="00BD41A7" w:rsidRDefault="00225B32" w:rsidP="00BD41A7">
      <w:pPr>
        <w:spacing w:after="0" w:line="240" w:lineRule="auto"/>
        <w:rPr>
          <w:rFonts w:cs="Arial"/>
          <w:b/>
          <w:bCs/>
          <w:noProof/>
          <w:szCs w:val="28"/>
        </w:rPr>
      </w:pPr>
      <w:r>
        <w:rPr>
          <w:rFonts w:cs="Arial"/>
          <w:b/>
          <w:bCs/>
          <w:noProof/>
          <w:szCs w:val="28"/>
        </w:rPr>
        <w:t>Declaración</w:t>
      </w:r>
      <w:r w:rsidR="00CA0C4A">
        <w:rPr>
          <w:rFonts w:cs="Arial"/>
          <w:b/>
          <w:bCs/>
          <w:noProof/>
          <w:szCs w:val="28"/>
        </w:rPr>
        <w:t>:</w:t>
      </w:r>
    </w:p>
    <w:p w14:paraId="4DA4D372" w14:textId="4472B545" w:rsidR="00CA0C4A" w:rsidRPr="00F74CA1" w:rsidRDefault="00F74CA1" w:rsidP="00F74CA1">
      <w:pPr>
        <w:spacing w:after="0"/>
        <w:rPr>
          <w:rFonts w:cs="Arial"/>
          <w:noProof/>
          <w:szCs w:val="28"/>
          <w:lang w:val="es-419"/>
        </w:rPr>
      </w:pPr>
      <w:r w:rsidRPr="00F74CA1">
        <w:rPr>
          <w:rFonts w:cs="Arial"/>
          <w:noProof/>
          <w:szCs w:val="28"/>
          <w:lang w:val="es-419"/>
        </w:rPr>
        <w:t>Al firmar abajo, el solicitante certifica que todo lo mencionado a continuación es cierto:</w:t>
      </w:r>
    </w:p>
    <w:p w14:paraId="475098CD" w14:textId="7C037AC0" w:rsidR="00CA0C4A" w:rsidRPr="00F74CA1" w:rsidRDefault="00F74CA1" w:rsidP="00F74CA1">
      <w:pPr>
        <w:pStyle w:val="ListParagraph"/>
        <w:numPr>
          <w:ilvl w:val="0"/>
          <w:numId w:val="2"/>
        </w:numPr>
        <w:spacing w:after="0"/>
        <w:rPr>
          <w:rFonts w:cs="Arial"/>
          <w:noProof/>
          <w:szCs w:val="28"/>
          <w:lang w:val="es-419"/>
        </w:rPr>
      </w:pPr>
      <w:r w:rsidRPr="00F74CA1">
        <w:rPr>
          <w:rFonts w:cs="Arial"/>
          <w:noProof/>
          <w:szCs w:val="28"/>
          <w:lang w:val="es-419"/>
        </w:rPr>
        <w:t>Soy un proveedor actual del usuario indicado arriba.</w:t>
      </w:r>
    </w:p>
    <w:p w14:paraId="1B4E26F6" w14:textId="76D7B8C1" w:rsidR="00A42350" w:rsidRPr="00126C25" w:rsidRDefault="00126C25" w:rsidP="00126C25">
      <w:pPr>
        <w:pStyle w:val="ListParagraph"/>
        <w:numPr>
          <w:ilvl w:val="0"/>
          <w:numId w:val="2"/>
        </w:numPr>
        <w:spacing w:after="0"/>
        <w:rPr>
          <w:rFonts w:cs="Arial"/>
          <w:noProof/>
          <w:szCs w:val="28"/>
          <w:lang w:val="es-419"/>
        </w:rPr>
      </w:pPr>
      <w:r w:rsidRPr="00126C25">
        <w:rPr>
          <w:rFonts w:cs="Arial"/>
          <w:noProof/>
          <w:szCs w:val="28"/>
          <w:lang w:val="es-419"/>
        </w:rPr>
        <w:t>No había estacionamiento gratuito disponible cerca de donde vive el usuario.</w:t>
      </w:r>
    </w:p>
    <w:p w14:paraId="57E19331" w14:textId="32849574" w:rsidR="00CA0C4A" w:rsidRPr="00AE22E2" w:rsidRDefault="00AE22E2" w:rsidP="00AE22E2">
      <w:pPr>
        <w:pStyle w:val="ListParagraph"/>
        <w:numPr>
          <w:ilvl w:val="0"/>
          <w:numId w:val="2"/>
        </w:numPr>
        <w:spacing w:after="0"/>
        <w:rPr>
          <w:rFonts w:cs="Arial"/>
          <w:noProof/>
          <w:szCs w:val="28"/>
          <w:lang w:val="es-419"/>
        </w:rPr>
      </w:pPr>
      <w:r w:rsidRPr="00AE22E2">
        <w:rPr>
          <w:rFonts w:cs="Arial"/>
          <w:noProof/>
          <w:szCs w:val="28"/>
          <w:lang w:val="es-419"/>
        </w:rPr>
        <w:t>Los gastos de los que solicito el reembolso son parte de mis responsabilidades de trabajo para el usuario/empleador indicado.</w:t>
      </w:r>
    </w:p>
    <w:p w14:paraId="0313B496" w14:textId="77777777" w:rsidR="00CD5371" w:rsidRPr="00CA0C4A" w:rsidRDefault="00CD5371" w:rsidP="00812706">
      <w:pPr>
        <w:pStyle w:val="ListParagraph"/>
        <w:spacing w:after="0" w:line="240" w:lineRule="auto"/>
        <w:rPr>
          <w:rFonts w:cs="Arial"/>
          <w:noProof/>
          <w:szCs w:val="28"/>
        </w:rPr>
      </w:pPr>
    </w:p>
    <w:p w14:paraId="5365D5E3" w14:textId="6360C5E9" w:rsidR="00CA0C4A" w:rsidRPr="00496807" w:rsidRDefault="00496807" w:rsidP="00496807">
      <w:pPr>
        <w:spacing w:after="0"/>
        <w:rPr>
          <w:rFonts w:cs="Arial"/>
          <w:noProof/>
          <w:szCs w:val="28"/>
          <w:lang w:val="es-419"/>
        </w:rPr>
      </w:pPr>
      <w:r w:rsidRPr="00496807">
        <w:rPr>
          <w:rFonts w:cs="Arial"/>
          <w:noProof/>
          <w:szCs w:val="28"/>
          <w:lang w:val="es-419"/>
        </w:rPr>
        <w:lastRenderedPageBreak/>
        <w:t>Certifico que toda la información anterior relacionada con esta solicitud es verdadera. Entiendo que, si incluyo información falsa a propósito, mi solicitud podría ser denegada</w:t>
      </w:r>
      <w:r>
        <w:rPr>
          <w:rFonts w:cs="Arial"/>
          <w:noProof/>
          <w:szCs w:val="28"/>
          <w:lang w:val="es-419"/>
        </w:rPr>
        <w:t>.</w:t>
      </w:r>
    </w:p>
    <w:p w14:paraId="05C710C3" w14:textId="77777777" w:rsidR="00AF051D" w:rsidRPr="00496807" w:rsidRDefault="00AF051D" w:rsidP="00CA0C4A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222104FB" w14:textId="27CF0EFD" w:rsidR="00AF051D" w:rsidRDefault="002A7844" w:rsidP="00CA0C4A">
      <w:pPr>
        <w:spacing w:after="0" w:line="240" w:lineRule="auto"/>
        <w:rPr>
          <w:rFonts w:cs="Arial"/>
          <w:noProof/>
          <w:szCs w:val="28"/>
        </w:rPr>
      </w:pPr>
      <w:r>
        <w:rPr>
          <w:rFonts w:cs="Arial"/>
          <w:noProof/>
          <w:szCs w:val="28"/>
        </w:rPr>
        <w:t>___________________________________</w:t>
      </w:r>
      <w:r>
        <w:rPr>
          <w:rFonts w:cs="Arial"/>
          <w:noProof/>
          <w:szCs w:val="28"/>
        </w:rPr>
        <w:tab/>
        <w:t>_____________________</w:t>
      </w:r>
    </w:p>
    <w:p w14:paraId="1D63CB1A" w14:textId="59100AA3" w:rsidR="00AF051D" w:rsidRPr="00866C64" w:rsidRDefault="00496807" w:rsidP="00CA0C4A">
      <w:pPr>
        <w:spacing w:after="0" w:line="240" w:lineRule="auto"/>
        <w:rPr>
          <w:rFonts w:cs="Arial"/>
          <w:noProof/>
          <w:szCs w:val="28"/>
          <w:lang w:val="es-419"/>
        </w:rPr>
      </w:pPr>
      <w:r w:rsidRPr="00866C64">
        <w:rPr>
          <w:rFonts w:cs="Arial"/>
          <w:noProof/>
          <w:szCs w:val="28"/>
          <w:lang w:val="es-419"/>
        </w:rPr>
        <w:t>Firma del proveedor</w:t>
      </w:r>
      <w:r w:rsidR="002A7844" w:rsidRPr="00866C64">
        <w:rPr>
          <w:rFonts w:cs="Arial"/>
          <w:noProof/>
          <w:szCs w:val="28"/>
          <w:lang w:val="es-419"/>
        </w:rPr>
        <w:t xml:space="preserve"> </w:t>
      </w:r>
      <w:r w:rsidR="002A7844" w:rsidRPr="00866C64">
        <w:rPr>
          <w:rFonts w:cs="Arial"/>
          <w:noProof/>
          <w:szCs w:val="28"/>
          <w:lang w:val="es-419"/>
        </w:rPr>
        <w:tab/>
      </w:r>
      <w:r w:rsidR="002A7844" w:rsidRPr="00866C64">
        <w:rPr>
          <w:rFonts w:cs="Arial"/>
          <w:noProof/>
          <w:szCs w:val="28"/>
          <w:lang w:val="es-419"/>
        </w:rPr>
        <w:tab/>
      </w:r>
      <w:r w:rsidR="002A7844" w:rsidRPr="00866C64">
        <w:rPr>
          <w:rFonts w:cs="Arial"/>
          <w:noProof/>
          <w:szCs w:val="28"/>
          <w:lang w:val="es-419"/>
        </w:rPr>
        <w:tab/>
      </w:r>
      <w:r w:rsidR="002A7844" w:rsidRPr="00866C64">
        <w:rPr>
          <w:rFonts w:cs="Arial"/>
          <w:noProof/>
          <w:szCs w:val="28"/>
          <w:lang w:val="es-419"/>
        </w:rPr>
        <w:tab/>
      </w:r>
      <w:r w:rsidR="002A7844" w:rsidRPr="00866C64">
        <w:rPr>
          <w:rFonts w:cs="Arial"/>
          <w:noProof/>
          <w:szCs w:val="28"/>
          <w:lang w:val="es-419"/>
        </w:rPr>
        <w:tab/>
      </w:r>
      <w:r w:rsidRPr="00866C64">
        <w:rPr>
          <w:rFonts w:cs="Arial"/>
          <w:noProof/>
          <w:szCs w:val="28"/>
          <w:lang w:val="es-419"/>
        </w:rPr>
        <w:t>Fecha</w:t>
      </w:r>
    </w:p>
    <w:p w14:paraId="120ABF40" w14:textId="77777777" w:rsidR="002A7844" w:rsidRPr="00866C64" w:rsidRDefault="002A7844" w:rsidP="00CA0C4A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5CDE5CA9" w14:textId="77777777" w:rsidR="002A7844" w:rsidRPr="00866C64" w:rsidRDefault="002A7844" w:rsidP="00CA0C4A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4E7822C5" w14:textId="77777777" w:rsidR="00866C64" w:rsidRDefault="00866C64" w:rsidP="00866C64">
      <w:pPr>
        <w:spacing w:after="0"/>
        <w:rPr>
          <w:rFonts w:cs="Arial"/>
          <w:b/>
          <w:bCs/>
          <w:noProof/>
          <w:szCs w:val="28"/>
          <w:lang w:val="es-419"/>
        </w:rPr>
      </w:pPr>
      <w:r w:rsidRPr="00866C64">
        <w:rPr>
          <w:rFonts w:cs="Arial"/>
          <w:b/>
          <w:bCs/>
          <w:noProof/>
          <w:szCs w:val="28"/>
          <w:lang w:val="es-419"/>
        </w:rPr>
        <w:t>Cuando haya completado esta solicitud, envíela a:</w:t>
      </w:r>
    </w:p>
    <w:p w14:paraId="0C64361C" w14:textId="6A83EE7F" w:rsidR="00F75FE7" w:rsidRPr="00866C64" w:rsidRDefault="00866C64" w:rsidP="00866C64">
      <w:pPr>
        <w:spacing w:after="0"/>
        <w:rPr>
          <w:rFonts w:cs="Arial"/>
          <w:b/>
          <w:bCs/>
          <w:noProof/>
          <w:szCs w:val="28"/>
          <w:lang w:val="es-419"/>
        </w:rPr>
      </w:pPr>
      <w:hyperlink r:id="rId12" w:history="1">
        <w:r w:rsidRPr="002B4DDD">
          <w:rPr>
            <w:rStyle w:val="Hyperlink"/>
            <w:rFonts w:cs="Arial"/>
            <w:noProof/>
            <w:szCs w:val="28"/>
            <w:lang w:val="es-419"/>
          </w:rPr>
          <w:t>OHCC.CustomerRelations@odhsoha.oregon.gov</w:t>
        </w:r>
      </w:hyperlink>
      <w:r w:rsidR="004E6DF0" w:rsidRPr="00866C64">
        <w:rPr>
          <w:rFonts w:cs="Arial"/>
          <w:noProof/>
          <w:szCs w:val="28"/>
          <w:lang w:val="es-419"/>
        </w:rPr>
        <w:t xml:space="preserve"> </w:t>
      </w:r>
    </w:p>
    <w:p w14:paraId="154D4EA7" w14:textId="4F5D31C7" w:rsidR="004E6DF0" w:rsidRPr="00866C64" w:rsidRDefault="004E6DF0" w:rsidP="00CA0C4A">
      <w:pPr>
        <w:spacing w:after="0" w:line="240" w:lineRule="auto"/>
        <w:rPr>
          <w:rFonts w:cs="Arial"/>
          <w:noProof/>
          <w:szCs w:val="28"/>
          <w:lang w:val="es-419"/>
        </w:rPr>
      </w:pPr>
    </w:p>
    <w:p w14:paraId="31C047C0" w14:textId="00EBE4B8" w:rsidR="00F52258" w:rsidRPr="00866C64" w:rsidRDefault="00707F6A" w:rsidP="00866C64">
      <w:pPr>
        <w:spacing w:after="0"/>
        <w:rPr>
          <w:rFonts w:cs="Arial"/>
          <w:b/>
          <w:bCs/>
          <w:noProof/>
          <w:szCs w:val="28"/>
          <w:lang w:val="es-419"/>
        </w:rPr>
      </w:pPr>
      <w:r w:rsidRPr="00866C64">
        <w:rPr>
          <w:rFonts w:cs="Arial"/>
          <w:b/>
          <w:bCs/>
          <w:noProof/>
          <w:szCs w:val="28"/>
          <w:lang w:val="es-419"/>
        </w:rPr>
        <w:t>**</w:t>
      </w:r>
      <w:r w:rsidR="00866C64" w:rsidRPr="00866C64">
        <w:rPr>
          <w:rFonts w:ascii="Times New Roman" w:eastAsia="Times New Roman" w:hAnsi="Times New Roman"/>
          <w:b/>
          <w:bCs/>
          <w:sz w:val="24"/>
          <w:szCs w:val="24"/>
          <w:lang w:val="es-419"/>
        </w:rPr>
        <w:t xml:space="preserve"> </w:t>
      </w:r>
      <w:r w:rsidR="00866C64" w:rsidRPr="00866C64">
        <w:rPr>
          <w:rFonts w:cs="Arial"/>
          <w:b/>
          <w:bCs/>
          <w:noProof/>
          <w:szCs w:val="28"/>
          <w:lang w:val="es-419"/>
        </w:rPr>
        <w:t>No olvide incluir copias de los recibos de las transacciones.</w:t>
      </w:r>
    </w:p>
    <w:p w14:paraId="04B08421" w14:textId="77777777" w:rsidR="00F52258" w:rsidRDefault="00F52258" w:rsidP="00CA0C4A">
      <w:pPr>
        <w:spacing w:after="0" w:line="240" w:lineRule="auto"/>
        <w:rPr>
          <w:rFonts w:cs="Arial"/>
          <w:noProof/>
          <w:szCs w:val="28"/>
        </w:rPr>
      </w:pPr>
    </w:p>
    <w:p w14:paraId="5DBB7305" w14:textId="797D1C80" w:rsidR="00707F6A" w:rsidRPr="00DB7899" w:rsidRDefault="00DB7899" w:rsidP="00DB7899">
      <w:pPr>
        <w:spacing w:after="0"/>
        <w:rPr>
          <w:rFonts w:cs="Arial"/>
          <w:noProof/>
          <w:szCs w:val="28"/>
          <w:u w:val="single"/>
          <w:lang w:val="es-419"/>
        </w:rPr>
      </w:pPr>
      <w:r w:rsidRPr="00DB7899">
        <w:rPr>
          <w:rFonts w:cs="Arial"/>
          <w:noProof/>
          <w:szCs w:val="28"/>
          <w:u w:val="single"/>
          <w:lang w:val="es-419"/>
        </w:rPr>
        <w:t>Razones por las que se denegará el reembolso del estacionamiento:</w:t>
      </w:r>
    </w:p>
    <w:p w14:paraId="235A4E9B" w14:textId="6997E4AD" w:rsidR="00F62744" w:rsidRPr="00630F47" w:rsidRDefault="00630F47" w:rsidP="00630F47">
      <w:pPr>
        <w:pStyle w:val="ListParagraph"/>
        <w:numPr>
          <w:ilvl w:val="0"/>
          <w:numId w:val="3"/>
        </w:numPr>
        <w:spacing w:after="0"/>
        <w:rPr>
          <w:rFonts w:cs="Arial"/>
          <w:noProof/>
          <w:szCs w:val="28"/>
          <w:lang w:val="es-419"/>
        </w:rPr>
      </w:pPr>
      <w:r w:rsidRPr="00630F47">
        <w:rPr>
          <w:rFonts w:cs="Arial"/>
          <w:noProof/>
          <w:szCs w:val="28"/>
          <w:lang w:val="es-419"/>
        </w:rPr>
        <w:t>No se proporcionan todos los recibos de las transacciones de estacionamiento</w:t>
      </w:r>
    </w:p>
    <w:p w14:paraId="41E9256E" w14:textId="7A6FC1E2" w:rsidR="00D45795" w:rsidRPr="00630F47" w:rsidRDefault="00630F47" w:rsidP="00630F47">
      <w:pPr>
        <w:pStyle w:val="ListParagraph"/>
        <w:numPr>
          <w:ilvl w:val="0"/>
          <w:numId w:val="3"/>
        </w:numPr>
        <w:spacing w:after="0"/>
        <w:rPr>
          <w:rFonts w:cs="Arial"/>
          <w:noProof/>
          <w:szCs w:val="28"/>
          <w:lang w:val="es-419"/>
        </w:rPr>
      </w:pPr>
      <w:r w:rsidRPr="00630F47">
        <w:rPr>
          <w:rFonts w:cs="Arial"/>
          <w:noProof/>
          <w:szCs w:val="28"/>
          <w:lang w:val="es-419"/>
        </w:rPr>
        <w:t>El gasto de estacionamiento ocurrió cuando el proveedor no estaba trabajando para el usuario.</w:t>
      </w:r>
    </w:p>
    <w:p w14:paraId="45953FB1" w14:textId="3B6A0DBD" w:rsidR="00EB3F29" w:rsidRPr="00551455" w:rsidRDefault="00551455" w:rsidP="00551455">
      <w:pPr>
        <w:pStyle w:val="ListParagraph"/>
        <w:numPr>
          <w:ilvl w:val="0"/>
          <w:numId w:val="3"/>
        </w:numPr>
        <w:spacing w:after="0"/>
        <w:rPr>
          <w:rFonts w:cs="Arial"/>
          <w:noProof/>
          <w:szCs w:val="28"/>
          <w:lang w:val="es-419"/>
        </w:rPr>
      </w:pPr>
      <w:r w:rsidRPr="00551455">
        <w:rPr>
          <w:rFonts w:cs="Arial"/>
          <w:noProof/>
          <w:szCs w:val="28"/>
          <w:lang w:val="es-419"/>
        </w:rPr>
        <w:t>El gasto de estacionamiento no ocurrió dentro de una distancia razonable de el lugar donde vive el usuario.</w:t>
      </w:r>
    </w:p>
    <w:p w14:paraId="2B6FBA19" w14:textId="43831456" w:rsidR="00707F6A" w:rsidRPr="00551455" w:rsidRDefault="00551455" w:rsidP="00551455">
      <w:pPr>
        <w:pStyle w:val="ListParagraph"/>
        <w:numPr>
          <w:ilvl w:val="0"/>
          <w:numId w:val="3"/>
        </w:numPr>
        <w:spacing w:after="0"/>
        <w:rPr>
          <w:rFonts w:cs="Arial"/>
          <w:noProof/>
          <w:szCs w:val="28"/>
          <w:lang w:val="es-419"/>
        </w:rPr>
      </w:pPr>
      <w:r w:rsidRPr="00551455">
        <w:rPr>
          <w:rFonts w:cs="Arial"/>
          <w:noProof/>
          <w:szCs w:val="28"/>
          <w:lang w:val="es-419"/>
        </w:rPr>
        <w:t>El gasto de estacionamiento no correspondía al vehículo del proveedor.</w:t>
      </w:r>
    </w:p>
    <w:p w14:paraId="66A79B9B" w14:textId="77777777" w:rsidR="00F62744" w:rsidRPr="00242B6D" w:rsidRDefault="00F62744" w:rsidP="00CA0C4A">
      <w:pPr>
        <w:spacing w:after="0" w:line="240" w:lineRule="auto"/>
        <w:rPr>
          <w:rFonts w:cs="Arial"/>
          <w:noProof/>
          <w:szCs w:val="28"/>
        </w:rPr>
      </w:pPr>
    </w:p>
    <w:sectPr w:rsidR="00F62744" w:rsidRPr="00242B6D" w:rsidSect="00BD41A7">
      <w:footerReference w:type="default" r:id="rId13"/>
      <w:type w:val="continuous"/>
      <w:pgSz w:w="12240" w:h="15840"/>
      <w:pgMar w:top="720" w:right="810" w:bottom="1267" w:left="1123" w:header="432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CBF1" w14:textId="77777777" w:rsidR="00B9067A" w:rsidRDefault="00B9067A" w:rsidP="003B34A8">
      <w:pPr>
        <w:spacing w:after="0" w:line="240" w:lineRule="auto"/>
      </w:pPr>
      <w:r>
        <w:separator/>
      </w:r>
    </w:p>
  </w:endnote>
  <w:endnote w:type="continuationSeparator" w:id="0">
    <w:p w14:paraId="7DF36AA7" w14:textId="77777777" w:rsidR="00B9067A" w:rsidRDefault="00B9067A" w:rsidP="003B3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AA5A" w14:textId="7C818E61" w:rsidR="00F04773" w:rsidRDefault="00CF4B63">
    <w:pPr>
      <w:pStyle w:val="Footer"/>
      <w:jc w:val="center"/>
    </w:pPr>
    <w:r>
      <w:rPr>
        <w:noProof/>
      </w:rPr>
      <w:t xml:space="preserve">500 Summer St. NE, E-02, Salem, OR 97301  </w:t>
    </w:r>
    <w:r w:rsidR="00D106D5">
      <w:rPr>
        <w:noProof/>
      </w:rPr>
      <w:t>Teléfono</w:t>
    </w:r>
    <w:r>
      <w:rPr>
        <w:noProof/>
      </w:rPr>
      <w:t>: 877-867-00</w:t>
    </w:r>
    <w:r w:rsidR="004203C7">
      <w:rPr>
        <w:noProof/>
      </w:rPr>
      <w:t>77</w:t>
    </w:r>
  </w:p>
  <w:p w14:paraId="1823231A" w14:textId="77777777" w:rsidR="00F04773" w:rsidRPr="00F04773" w:rsidRDefault="00F04773" w:rsidP="00F04773">
    <w:pPr>
      <w:pStyle w:val="Footer"/>
      <w:spacing w:before="40"/>
      <w:jc w:val="center"/>
      <w:rPr>
        <w:sz w:val="22"/>
      </w:rPr>
    </w:pPr>
    <w:r w:rsidRPr="00F04773">
      <w:rPr>
        <w:sz w:val="22"/>
      </w:rPr>
      <w:fldChar w:fldCharType="begin"/>
    </w:r>
    <w:r w:rsidRPr="00F04773">
      <w:rPr>
        <w:sz w:val="22"/>
      </w:rPr>
      <w:instrText xml:space="preserve"> PAGE   \* MERGEFORMAT </w:instrText>
    </w:r>
    <w:r w:rsidRPr="00F04773">
      <w:rPr>
        <w:sz w:val="22"/>
      </w:rPr>
      <w:fldChar w:fldCharType="separate"/>
    </w:r>
    <w:r w:rsidR="00E1435F">
      <w:rPr>
        <w:noProof/>
        <w:sz w:val="22"/>
      </w:rPr>
      <w:t>1</w:t>
    </w:r>
    <w:r w:rsidRPr="00F04773">
      <w:rPr>
        <w:noProof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47747" w14:textId="77777777" w:rsidR="00B9067A" w:rsidRDefault="00B9067A" w:rsidP="003B34A8">
      <w:pPr>
        <w:spacing w:after="0" w:line="240" w:lineRule="auto"/>
      </w:pPr>
      <w:r>
        <w:separator/>
      </w:r>
    </w:p>
  </w:footnote>
  <w:footnote w:type="continuationSeparator" w:id="0">
    <w:p w14:paraId="5433403E" w14:textId="77777777" w:rsidR="00B9067A" w:rsidRDefault="00B9067A" w:rsidP="003B3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D72B8"/>
    <w:multiLevelType w:val="hybridMultilevel"/>
    <w:tmpl w:val="8500EC5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882AB2"/>
    <w:multiLevelType w:val="hybridMultilevel"/>
    <w:tmpl w:val="1E8C3298"/>
    <w:lvl w:ilvl="0" w:tplc="6552724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614EE"/>
    <w:multiLevelType w:val="hybridMultilevel"/>
    <w:tmpl w:val="692AD874"/>
    <w:lvl w:ilvl="0" w:tplc="C31A2D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4420">
    <w:abstractNumId w:val="0"/>
  </w:num>
  <w:num w:numId="2" w16cid:durableId="704521734">
    <w:abstractNumId w:val="2"/>
  </w:num>
  <w:num w:numId="3" w16cid:durableId="1999069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03"/>
    <w:rsid w:val="00015FD9"/>
    <w:rsid w:val="00045BA5"/>
    <w:rsid w:val="00047DAD"/>
    <w:rsid w:val="00051E0E"/>
    <w:rsid w:val="00054932"/>
    <w:rsid w:val="00057B03"/>
    <w:rsid w:val="00063068"/>
    <w:rsid w:val="00076922"/>
    <w:rsid w:val="00082D6B"/>
    <w:rsid w:val="00096055"/>
    <w:rsid w:val="000B0F8E"/>
    <w:rsid w:val="000D5177"/>
    <w:rsid w:val="000D5B91"/>
    <w:rsid w:val="000D61C0"/>
    <w:rsid w:val="000D6C01"/>
    <w:rsid w:val="000E0276"/>
    <w:rsid w:val="000E3834"/>
    <w:rsid w:val="000F11C3"/>
    <w:rsid w:val="000F4E28"/>
    <w:rsid w:val="0010539E"/>
    <w:rsid w:val="001167CA"/>
    <w:rsid w:val="00123E2A"/>
    <w:rsid w:val="001247F7"/>
    <w:rsid w:val="00126C25"/>
    <w:rsid w:val="0013573C"/>
    <w:rsid w:val="001366F9"/>
    <w:rsid w:val="00144F1B"/>
    <w:rsid w:val="00146770"/>
    <w:rsid w:val="00176C3C"/>
    <w:rsid w:val="0019216A"/>
    <w:rsid w:val="00192E32"/>
    <w:rsid w:val="001952E0"/>
    <w:rsid w:val="001E2F65"/>
    <w:rsid w:val="001E53CB"/>
    <w:rsid w:val="001F6D78"/>
    <w:rsid w:val="002104E0"/>
    <w:rsid w:val="00217F64"/>
    <w:rsid w:val="0022191B"/>
    <w:rsid w:val="002235DE"/>
    <w:rsid w:val="00225B32"/>
    <w:rsid w:val="00235B0A"/>
    <w:rsid w:val="00240074"/>
    <w:rsid w:val="00242A68"/>
    <w:rsid w:val="00242B6D"/>
    <w:rsid w:val="00243A9C"/>
    <w:rsid w:val="002458BF"/>
    <w:rsid w:val="002466FB"/>
    <w:rsid w:val="00252F29"/>
    <w:rsid w:val="00272141"/>
    <w:rsid w:val="00294A34"/>
    <w:rsid w:val="0029766F"/>
    <w:rsid w:val="002A516A"/>
    <w:rsid w:val="002A7844"/>
    <w:rsid w:val="002B4AE9"/>
    <w:rsid w:val="002C630A"/>
    <w:rsid w:val="002C6FEA"/>
    <w:rsid w:val="002D24A8"/>
    <w:rsid w:val="002D585F"/>
    <w:rsid w:val="003144B7"/>
    <w:rsid w:val="003342CA"/>
    <w:rsid w:val="0035182A"/>
    <w:rsid w:val="003768FC"/>
    <w:rsid w:val="003800F1"/>
    <w:rsid w:val="00381B15"/>
    <w:rsid w:val="003913E0"/>
    <w:rsid w:val="003A4833"/>
    <w:rsid w:val="003B34A8"/>
    <w:rsid w:val="003C215F"/>
    <w:rsid w:val="003D0E99"/>
    <w:rsid w:val="003D25F2"/>
    <w:rsid w:val="003F10F0"/>
    <w:rsid w:val="003F3E79"/>
    <w:rsid w:val="004148DB"/>
    <w:rsid w:val="0041568F"/>
    <w:rsid w:val="004203C7"/>
    <w:rsid w:val="00445773"/>
    <w:rsid w:val="004515EE"/>
    <w:rsid w:val="00496807"/>
    <w:rsid w:val="00497FF9"/>
    <w:rsid w:val="004A3C7F"/>
    <w:rsid w:val="004A4344"/>
    <w:rsid w:val="004B09BB"/>
    <w:rsid w:val="004D3F6F"/>
    <w:rsid w:val="004D4C97"/>
    <w:rsid w:val="004D6EE6"/>
    <w:rsid w:val="004E182F"/>
    <w:rsid w:val="004E6DF0"/>
    <w:rsid w:val="004F3AC9"/>
    <w:rsid w:val="005067F4"/>
    <w:rsid w:val="005104DD"/>
    <w:rsid w:val="005141D5"/>
    <w:rsid w:val="00514554"/>
    <w:rsid w:val="00534DE1"/>
    <w:rsid w:val="00535654"/>
    <w:rsid w:val="005407D9"/>
    <w:rsid w:val="005469C2"/>
    <w:rsid w:val="005508CF"/>
    <w:rsid w:val="00551455"/>
    <w:rsid w:val="00566F8A"/>
    <w:rsid w:val="005678DE"/>
    <w:rsid w:val="00576D0B"/>
    <w:rsid w:val="00580A14"/>
    <w:rsid w:val="00581544"/>
    <w:rsid w:val="00586E9D"/>
    <w:rsid w:val="00593027"/>
    <w:rsid w:val="00596D1F"/>
    <w:rsid w:val="005C6C96"/>
    <w:rsid w:val="005D2AB0"/>
    <w:rsid w:val="005D5137"/>
    <w:rsid w:val="005D7373"/>
    <w:rsid w:val="005F400C"/>
    <w:rsid w:val="00602051"/>
    <w:rsid w:val="00602B0E"/>
    <w:rsid w:val="0061138A"/>
    <w:rsid w:val="00611F79"/>
    <w:rsid w:val="00613D38"/>
    <w:rsid w:val="00627CB9"/>
    <w:rsid w:val="00630F47"/>
    <w:rsid w:val="00636BDA"/>
    <w:rsid w:val="006441C3"/>
    <w:rsid w:val="00645DCD"/>
    <w:rsid w:val="00650C2E"/>
    <w:rsid w:val="00655056"/>
    <w:rsid w:val="006808A1"/>
    <w:rsid w:val="006873F4"/>
    <w:rsid w:val="00695B24"/>
    <w:rsid w:val="006B00C8"/>
    <w:rsid w:val="006B36BA"/>
    <w:rsid w:val="006C425F"/>
    <w:rsid w:val="006D0BF5"/>
    <w:rsid w:val="006D2800"/>
    <w:rsid w:val="006D28D0"/>
    <w:rsid w:val="006E6891"/>
    <w:rsid w:val="006F712B"/>
    <w:rsid w:val="007054E7"/>
    <w:rsid w:val="00707F6A"/>
    <w:rsid w:val="0071615D"/>
    <w:rsid w:val="007255B7"/>
    <w:rsid w:val="00725B6E"/>
    <w:rsid w:val="007271B5"/>
    <w:rsid w:val="00742656"/>
    <w:rsid w:val="00745E60"/>
    <w:rsid w:val="00746DE4"/>
    <w:rsid w:val="0075783B"/>
    <w:rsid w:val="0076436E"/>
    <w:rsid w:val="00764F78"/>
    <w:rsid w:val="0076602D"/>
    <w:rsid w:val="0079592D"/>
    <w:rsid w:val="007A0354"/>
    <w:rsid w:val="007A7816"/>
    <w:rsid w:val="007B5A98"/>
    <w:rsid w:val="007C3A85"/>
    <w:rsid w:val="007D5B25"/>
    <w:rsid w:val="007F121D"/>
    <w:rsid w:val="00801D45"/>
    <w:rsid w:val="00802A70"/>
    <w:rsid w:val="008039CD"/>
    <w:rsid w:val="00812706"/>
    <w:rsid w:val="008148CD"/>
    <w:rsid w:val="00817E7A"/>
    <w:rsid w:val="00832FA7"/>
    <w:rsid w:val="00835413"/>
    <w:rsid w:val="00840ECC"/>
    <w:rsid w:val="008524CB"/>
    <w:rsid w:val="00857E21"/>
    <w:rsid w:val="00864FC7"/>
    <w:rsid w:val="00866C64"/>
    <w:rsid w:val="0087142C"/>
    <w:rsid w:val="008752FA"/>
    <w:rsid w:val="00875CB3"/>
    <w:rsid w:val="008806C4"/>
    <w:rsid w:val="00883FBC"/>
    <w:rsid w:val="008840E6"/>
    <w:rsid w:val="0088444F"/>
    <w:rsid w:val="008B09B0"/>
    <w:rsid w:val="008D356E"/>
    <w:rsid w:val="008E3F70"/>
    <w:rsid w:val="009131FC"/>
    <w:rsid w:val="00920FC7"/>
    <w:rsid w:val="009304C4"/>
    <w:rsid w:val="00941412"/>
    <w:rsid w:val="0096143F"/>
    <w:rsid w:val="00964A89"/>
    <w:rsid w:val="009774F8"/>
    <w:rsid w:val="0098032D"/>
    <w:rsid w:val="00980594"/>
    <w:rsid w:val="009808B3"/>
    <w:rsid w:val="00990ED6"/>
    <w:rsid w:val="009D0ED8"/>
    <w:rsid w:val="009F6C0E"/>
    <w:rsid w:val="00A15166"/>
    <w:rsid w:val="00A17F79"/>
    <w:rsid w:val="00A31C42"/>
    <w:rsid w:val="00A42350"/>
    <w:rsid w:val="00A5003B"/>
    <w:rsid w:val="00A5191A"/>
    <w:rsid w:val="00A55AF1"/>
    <w:rsid w:val="00A857EE"/>
    <w:rsid w:val="00AA0331"/>
    <w:rsid w:val="00AA43EF"/>
    <w:rsid w:val="00AD2BA8"/>
    <w:rsid w:val="00AD531C"/>
    <w:rsid w:val="00AE22E2"/>
    <w:rsid w:val="00AE2781"/>
    <w:rsid w:val="00AE4185"/>
    <w:rsid w:val="00AF051D"/>
    <w:rsid w:val="00AF0A4D"/>
    <w:rsid w:val="00B068B8"/>
    <w:rsid w:val="00B2550B"/>
    <w:rsid w:val="00B479FE"/>
    <w:rsid w:val="00B9067A"/>
    <w:rsid w:val="00BA0107"/>
    <w:rsid w:val="00BA3749"/>
    <w:rsid w:val="00BB7860"/>
    <w:rsid w:val="00BC4665"/>
    <w:rsid w:val="00BC5C0F"/>
    <w:rsid w:val="00BC5E2D"/>
    <w:rsid w:val="00BD41A7"/>
    <w:rsid w:val="00BE6C40"/>
    <w:rsid w:val="00C032BC"/>
    <w:rsid w:val="00C10A1A"/>
    <w:rsid w:val="00C25CAF"/>
    <w:rsid w:val="00C432DA"/>
    <w:rsid w:val="00C61B90"/>
    <w:rsid w:val="00C64C6A"/>
    <w:rsid w:val="00C66479"/>
    <w:rsid w:val="00C765D7"/>
    <w:rsid w:val="00C81411"/>
    <w:rsid w:val="00C94065"/>
    <w:rsid w:val="00CA063A"/>
    <w:rsid w:val="00CA0C4A"/>
    <w:rsid w:val="00CA402F"/>
    <w:rsid w:val="00CA65F4"/>
    <w:rsid w:val="00CB07E6"/>
    <w:rsid w:val="00CC3FC9"/>
    <w:rsid w:val="00CD5371"/>
    <w:rsid w:val="00CF3816"/>
    <w:rsid w:val="00CF4B63"/>
    <w:rsid w:val="00D106D5"/>
    <w:rsid w:val="00D17C19"/>
    <w:rsid w:val="00D24FEE"/>
    <w:rsid w:val="00D318E8"/>
    <w:rsid w:val="00D32A58"/>
    <w:rsid w:val="00D375EE"/>
    <w:rsid w:val="00D43D66"/>
    <w:rsid w:val="00D45795"/>
    <w:rsid w:val="00D72919"/>
    <w:rsid w:val="00D735A7"/>
    <w:rsid w:val="00D75FEE"/>
    <w:rsid w:val="00D812C5"/>
    <w:rsid w:val="00D930C9"/>
    <w:rsid w:val="00D94FE5"/>
    <w:rsid w:val="00DB1D4C"/>
    <w:rsid w:val="00DB7899"/>
    <w:rsid w:val="00DC04F2"/>
    <w:rsid w:val="00DD3202"/>
    <w:rsid w:val="00DE67CA"/>
    <w:rsid w:val="00DF4C6B"/>
    <w:rsid w:val="00E0038B"/>
    <w:rsid w:val="00E1435F"/>
    <w:rsid w:val="00E24136"/>
    <w:rsid w:val="00E318A1"/>
    <w:rsid w:val="00E41698"/>
    <w:rsid w:val="00E44607"/>
    <w:rsid w:val="00E64F7F"/>
    <w:rsid w:val="00E65CD8"/>
    <w:rsid w:val="00E916C4"/>
    <w:rsid w:val="00E958A0"/>
    <w:rsid w:val="00EA36BF"/>
    <w:rsid w:val="00EA3BD4"/>
    <w:rsid w:val="00EA5CD4"/>
    <w:rsid w:val="00EB3F29"/>
    <w:rsid w:val="00EB524D"/>
    <w:rsid w:val="00ED7CF6"/>
    <w:rsid w:val="00EF36DC"/>
    <w:rsid w:val="00F02D8B"/>
    <w:rsid w:val="00F04773"/>
    <w:rsid w:val="00F068A2"/>
    <w:rsid w:val="00F0701D"/>
    <w:rsid w:val="00F07B38"/>
    <w:rsid w:val="00F1315D"/>
    <w:rsid w:val="00F138CD"/>
    <w:rsid w:val="00F22BDB"/>
    <w:rsid w:val="00F231CC"/>
    <w:rsid w:val="00F32A65"/>
    <w:rsid w:val="00F34A31"/>
    <w:rsid w:val="00F40C19"/>
    <w:rsid w:val="00F42342"/>
    <w:rsid w:val="00F51816"/>
    <w:rsid w:val="00F52258"/>
    <w:rsid w:val="00F62744"/>
    <w:rsid w:val="00F74CA1"/>
    <w:rsid w:val="00F75FE7"/>
    <w:rsid w:val="00F830BF"/>
    <w:rsid w:val="00F83AE1"/>
    <w:rsid w:val="00F9537E"/>
    <w:rsid w:val="00FA1951"/>
    <w:rsid w:val="00FA2E92"/>
    <w:rsid w:val="00FA70A0"/>
    <w:rsid w:val="00FC0987"/>
    <w:rsid w:val="00F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6BE5"/>
  <w15:chartTrackingRefBased/>
  <w15:docId w15:val="{3237900F-AA00-4D7D-A177-1938C7F7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mplate body"/>
    <w:qFormat/>
    <w:rsid w:val="009304C4"/>
    <w:pPr>
      <w:spacing w:after="160" w:line="259" w:lineRule="auto"/>
    </w:pPr>
    <w:rPr>
      <w:rFonts w:ascii="Arial" w:hAnsi="Arial"/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4A8"/>
  </w:style>
  <w:style w:type="paragraph" w:styleId="Footer">
    <w:name w:val="footer"/>
    <w:basedOn w:val="Normal"/>
    <w:link w:val="FooterChar"/>
    <w:uiPriority w:val="99"/>
    <w:unhideWhenUsed/>
    <w:rsid w:val="003B3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4A8"/>
  </w:style>
  <w:style w:type="paragraph" w:customStyle="1" w:styleId="Governorname">
    <w:name w:val="Governor name"/>
    <w:qFormat/>
    <w:rsid w:val="003B34A8"/>
    <w:pPr>
      <w:framePr w:hSpace="180" w:wrap="around" w:vAnchor="text" w:hAnchor="margin" w:x="-306" w:y="-158"/>
      <w:spacing w:before="60"/>
      <w:ind w:left="-115"/>
    </w:pPr>
    <w:rPr>
      <w:rFonts w:ascii="Arial" w:eastAsia="Times New Roman" w:hAnsi="Arial"/>
      <w:color w:val="005595"/>
      <w:w w:val="90"/>
      <w:sz w:val="18"/>
      <w:szCs w:val="24"/>
    </w:rPr>
  </w:style>
  <w:style w:type="paragraph" w:customStyle="1" w:styleId="Office">
    <w:name w:val="Office"/>
    <w:aliases w:val="section or unit name"/>
    <w:basedOn w:val="Normal"/>
    <w:qFormat/>
    <w:rsid w:val="003B34A8"/>
    <w:pPr>
      <w:spacing w:after="0" w:line="240" w:lineRule="auto"/>
    </w:pPr>
    <w:rPr>
      <w:rFonts w:eastAsia="Times New Roman"/>
      <w:color w:val="005595"/>
      <w:w w:val="90"/>
      <w:szCs w:val="20"/>
    </w:rPr>
  </w:style>
  <w:style w:type="paragraph" w:customStyle="1" w:styleId="Address">
    <w:name w:val="Address"/>
    <w:aliases w:val="phone info"/>
    <w:basedOn w:val="Normal"/>
    <w:rsid w:val="003B34A8"/>
    <w:pPr>
      <w:spacing w:after="0" w:line="240" w:lineRule="auto"/>
      <w:jc w:val="right"/>
    </w:pPr>
    <w:rPr>
      <w:rFonts w:eastAsia="Times New Roman"/>
      <w:color w:val="005595"/>
      <w:w w:val="90"/>
      <w:sz w:val="24"/>
      <w:szCs w:val="20"/>
    </w:rPr>
  </w:style>
  <w:style w:type="character" w:customStyle="1" w:styleId="Headersandcontents">
    <w:name w:val="Headers and contents"/>
    <w:rsid w:val="003B34A8"/>
    <w:rPr>
      <w:rFonts w:ascii="Arial" w:hAnsi="Arial"/>
      <w:w w:val="9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F121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4B63"/>
    <w:rPr>
      <w:color w:val="0563C1" w:themeColor="hyperlink"/>
      <w:u w:val="single"/>
    </w:rPr>
  </w:style>
  <w:style w:type="paragraph" w:customStyle="1" w:styleId="xxmsonormal">
    <w:name w:val="x_x_msonormal"/>
    <w:basedOn w:val="Normal"/>
    <w:rsid w:val="00CA65F4"/>
    <w:pPr>
      <w:spacing w:after="0" w:line="240" w:lineRule="auto"/>
    </w:pPr>
    <w:rPr>
      <w:rFonts w:ascii="Calibri" w:eastAsiaTheme="minorHAnsi" w:hAnsi="Calibri" w:cs="Calibri"/>
      <w:sz w:val="22"/>
    </w:rPr>
  </w:style>
  <w:style w:type="paragraph" w:styleId="NormalWeb">
    <w:name w:val="Normal (Web)"/>
    <w:basedOn w:val="Normal"/>
    <w:uiPriority w:val="99"/>
    <w:unhideWhenUsed/>
    <w:rsid w:val="006113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D0E9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235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A0C4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D0E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egon.gov/odhs/providers-partners/homecare-workforce/Documents/2023-2025-seiu-ohcc-contract.pdf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OHCC.CustomerRelations@odhsoha.oregon.gov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dx.maps.arcgis.com/apps/MapSeries/index.html?appid=ad171d005d4442bba3c640735d070aa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plfirst.com/wp-content/uploads/2024/12/OR-FMAS-PSW-Pay-Schedule-202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regon.gov/odhs/providers-partners/homecare-workforce/Documents/hcw-payroll-dates-list.pd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%20INACTIVE%20PROJECTS\OHA\Oregon%20State%20Hospital\OSH%205657%20OSH%20Letterhead\2017\FINAL\TO%20PRINT\OSH%20Letterhead%20Template_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C06C5630FC4DA607322DD45D7F51" ma:contentTypeVersion="5" ma:contentTypeDescription="Create a new document." ma:contentTypeScope="" ma:versionID="ca8e4f4e265704d4d25a974fbe45ecf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32cedea5e0421b99ae9dc7a3d3ed66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75880D-7371-4D00-A5DA-71B8074B856D}"/>
</file>

<file path=customXml/itemProps2.xml><?xml version="1.0" encoding="utf-8"?>
<ds:datastoreItem xmlns:ds="http://schemas.openxmlformats.org/officeDocument/2006/customXml" ds:itemID="{C042EB98-6F1A-409E-A1D3-8044F5B0F207}"/>
</file>

<file path=customXml/itemProps3.xml><?xml version="1.0" encoding="utf-8"?>
<ds:datastoreItem xmlns:ds="http://schemas.openxmlformats.org/officeDocument/2006/customXml" ds:itemID="{2A3B0CC5-374E-49C2-B616-8FFFE65B5333}"/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OSH Letterhead Template_FINAL</Template>
  <TotalTime>7584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OSH Letterhead Template</vt:lpstr>
    </vt:vector>
  </TitlesOfParts>
  <Company>Oregon DHS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Reimbursement Form</dc:title>
  <dc:subject>OSH Letterhead Template</dc:subject>
  <dc:creator>Harrington Danny W</dc:creator>
  <cp:keywords>OSH Letterhead Template</cp:keywords>
  <dc:description/>
  <cp:lastModifiedBy>Aguilar Daniela  M.</cp:lastModifiedBy>
  <cp:revision>9</cp:revision>
  <cp:lastPrinted>2025-04-02T21:10:00Z</cp:lastPrinted>
  <dcterms:created xsi:type="dcterms:W3CDTF">2025-03-26T20:52:00Z</dcterms:created>
  <dcterms:modified xsi:type="dcterms:W3CDTF">2026-10-08T22:30:00Z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dd6eeb-0dd0-4927-947e-a759f08fcf55_Enabled">
    <vt:lpwstr>true</vt:lpwstr>
  </property>
  <property fmtid="{D5CDD505-2E9C-101B-9397-08002B2CF9AE}" pid="3" name="MSIP_Label_ebdd6eeb-0dd0-4927-947e-a759f08fcf55_SetDate">
    <vt:lpwstr>2024-03-07T23:25:54Z</vt:lpwstr>
  </property>
  <property fmtid="{D5CDD505-2E9C-101B-9397-08002B2CF9AE}" pid="4" name="MSIP_Label_ebdd6eeb-0dd0-4927-947e-a759f08fcf55_Method">
    <vt:lpwstr>Privileged</vt:lpwstr>
  </property>
  <property fmtid="{D5CDD505-2E9C-101B-9397-08002B2CF9AE}" pid="5" name="MSIP_Label_ebdd6eeb-0dd0-4927-947e-a759f08fcf55_Name">
    <vt:lpwstr>Level 1 - Published (Items)</vt:lpwstr>
  </property>
  <property fmtid="{D5CDD505-2E9C-101B-9397-08002B2CF9AE}" pid="6" name="MSIP_Label_ebdd6eeb-0dd0-4927-947e-a759f08fcf55_SiteId">
    <vt:lpwstr>658e63e8-8d39-499c-8f48-13adc9452f4c</vt:lpwstr>
  </property>
  <property fmtid="{D5CDD505-2E9C-101B-9397-08002B2CF9AE}" pid="7" name="MSIP_Label_ebdd6eeb-0dd0-4927-947e-a759f08fcf55_ActionId">
    <vt:lpwstr>339780c8-c37c-4087-bc75-d83f06cf8ad0</vt:lpwstr>
  </property>
  <property fmtid="{D5CDD505-2E9C-101B-9397-08002B2CF9AE}" pid="8" name="MSIP_Label_ebdd6eeb-0dd0-4927-947e-a759f08fcf55_ContentBits">
    <vt:lpwstr>0</vt:lpwstr>
  </property>
  <property fmtid="{D5CDD505-2E9C-101B-9397-08002B2CF9AE}" pid="9" name="ContentTypeId">
    <vt:lpwstr>0x010100612DC06C5630FC4DA607322DD45D7F51</vt:lpwstr>
  </property>
</Properties>
</file>