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5C20D" w14:textId="77777777" w:rsidR="00933489" w:rsidRDefault="009265EE" w:rsidP="007705D8">
      <w:pPr>
        <w:pStyle w:val="OfficeUnitSections"/>
        <w:spacing w:line="60" w:lineRule="exact"/>
        <w:rPr>
          <w:rStyle w:val="Strong"/>
        </w:rPr>
        <w:sectPr w:rsidR="00933489" w:rsidSect="00DC0E6B">
          <w:headerReference w:type="default" r:id="rId7"/>
          <w:footerReference w:type="default" r:id="rId8"/>
          <w:footerReference w:type="first" r:id="rId9"/>
          <w:pgSz w:w="12240" w:h="15840"/>
          <w:pgMar w:top="576" w:right="720" w:bottom="1890" w:left="720" w:header="720" w:footer="432" w:gutter="0"/>
          <w:cols w:space="720"/>
          <w:titlePg/>
          <w:docGrid w:linePitch="360"/>
        </w:sectPr>
      </w:pPr>
      <w:bookmarkStart w:id="0" w:name="Text5"/>
      <w:r w:rsidRPr="00FD7D1A">
        <w:rPr>
          <w:noProof/>
        </w:rPr>
        <w:drawing>
          <wp:anchor distT="0" distB="0" distL="114300" distR="114300" simplePos="0" relativeHeight="251651072" behindDoc="0" locked="0" layoutInCell="1" allowOverlap="1" wp14:anchorId="4F7F435D" wp14:editId="60481E73">
            <wp:simplePos x="0" y="0"/>
            <wp:positionH relativeFrom="margin">
              <wp:posOffset>12700</wp:posOffset>
            </wp:positionH>
            <wp:positionV relativeFrom="page">
              <wp:posOffset>243840</wp:posOffset>
            </wp:positionV>
            <wp:extent cx="6843395" cy="475615"/>
            <wp:effectExtent l="0" t="0" r="0" b="635"/>
            <wp:wrapSquare wrapText="bothSides"/>
            <wp:docPr id="1679023396" name="ODHS logo" descr="Oregon Department of Human Servic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23396" name="ODHS logo" descr="Oregon Department of Human Services log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6223C00" w14:textId="7E27B3BB" w:rsidR="00E44BC4" w:rsidRPr="00837BDC" w:rsidRDefault="00054CB9" w:rsidP="00054CB9">
      <w:pPr>
        <w:pStyle w:val="StrongBrandBlue"/>
        <w:jc w:val="right"/>
        <w:rPr>
          <w:rStyle w:val="Strong"/>
        </w:rPr>
      </w:pPr>
      <w:r>
        <w:t>Aging and People with Disabilities</w:t>
      </w:r>
    </w:p>
    <w:sdt>
      <w:sdtPr>
        <w:id w:val="9423447"/>
        <w:placeholder>
          <w:docPart w:val="1B0C74F1EE674ADC96F55488EAA227A7"/>
        </w:placeholder>
      </w:sdtPr>
      <w:sdtContent>
        <w:sdt>
          <w:sdtPr>
            <w:alias w:val="Enter Street Address"/>
            <w:tag w:val="p"/>
            <w:id w:val="1512803087"/>
            <w:placeholder>
              <w:docPart w:val="1B0C74F1EE674ADC96F55488EAA227A7"/>
            </w:placeholder>
            <w15:color w:val="2E3192"/>
            <w15:appearance w15:val="hidden"/>
          </w:sdtPr>
          <w:sdtContent>
            <w:p w14:paraId="0A648639" w14:textId="184AE08A" w:rsidR="00E44BC4" w:rsidRPr="00971801" w:rsidRDefault="009022FC" w:rsidP="00054CB9">
              <w:pPr>
                <w:pStyle w:val="OfficeUnitSections"/>
                <w:jc w:val="right"/>
              </w:pPr>
              <w:r>
                <w:t>500 Summer St. NE E10</w:t>
              </w:r>
            </w:p>
          </w:sdtContent>
        </w:sdt>
      </w:sdtContent>
    </w:sdt>
    <w:p w14:paraId="4D7DF15A" w14:textId="09F87AE8" w:rsidR="00E44BC4" w:rsidRPr="00971801" w:rsidRDefault="009022FC" w:rsidP="00054CB9">
      <w:pPr>
        <w:pStyle w:val="OfficeUnitSections"/>
        <w:jc w:val="right"/>
      </w:pPr>
      <w:r>
        <w:t>Salem, OR 97301-1076</w:t>
      </w:r>
    </w:p>
    <w:p w14:paraId="73A0EFD2" w14:textId="0BB0E60C" w:rsidR="00E44BC4" w:rsidRPr="00971801" w:rsidRDefault="009022FC" w:rsidP="00054CB9">
      <w:pPr>
        <w:pStyle w:val="OfficeUnitSections"/>
        <w:jc w:val="right"/>
      </w:pPr>
      <w:r>
        <w:t>503-945-5600</w:t>
      </w:r>
    </w:p>
    <w:p w14:paraId="001D3B3C" w14:textId="1D45FF54" w:rsidR="00E44BC4" w:rsidRPr="00971801" w:rsidRDefault="009022FC" w:rsidP="00054CB9">
      <w:pPr>
        <w:pStyle w:val="OfficeUnitSections"/>
        <w:jc w:val="right"/>
      </w:pPr>
      <w:hyperlink r:id="rId11" w:history="1">
        <w:r w:rsidRPr="003C5BDC">
          <w:rPr>
            <w:rStyle w:val="Hyperlink"/>
          </w:rPr>
          <w:t>odhs.info@odhs.oregon.gov</w:t>
        </w:r>
      </w:hyperlink>
    </w:p>
    <w:p w14:paraId="7C762EA8" w14:textId="747DB3F3" w:rsidR="00A456B3" w:rsidRDefault="009022FC" w:rsidP="00054CB9">
      <w:pPr>
        <w:pStyle w:val="OfficeUnitSections"/>
        <w:jc w:val="right"/>
      </w:pPr>
      <w:hyperlink r:id="rId12" w:history="1">
        <w:r w:rsidRPr="00320130">
          <w:rPr>
            <w:rStyle w:val="Hyperlink"/>
          </w:rPr>
          <w:t>www.oregon.gov/odhs</w:t>
        </w:r>
      </w:hyperlink>
      <w:r>
        <w:t xml:space="preserve"> </w:t>
      </w:r>
    </w:p>
    <w:p w14:paraId="1FD00E3A" w14:textId="72031EE5" w:rsidR="009022FC" w:rsidRDefault="00000000" w:rsidP="009022FC">
      <w:sdt>
        <w:sdtPr>
          <w:alias w:val="Enter Street Address"/>
          <w:tag w:val="p"/>
          <w:id w:val="1593892946"/>
          <w:placeholder>
            <w:docPart w:val="06769450E9434EAB94E4A82B555467D2"/>
          </w:placeholder>
          <w15:color w:val="2E3192"/>
          <w15:appearance w15:val="hidden"/>
        </w:sdtPr>
        <w:sdtEndPr>
          <w:rPr>
            <w:sz w:val="28"/>
            <w:szCs w:val="28"/>
          </w:rPr>
        </w:sdtEndPr>
        <w:sdtContent>
          <w:r w:rsidR="009022FC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date mm/dd/yyyy"/>
                </w:textInput>
              </w:ffData>
            </w:fldChar>
          </w:r>
          <w:r w:rsidR="009022FC">
            <w:rPr>
              <w:sz w:val="28"/>
              <w:szCs w:val="28"/>
            </w:rPr>
            <w:instrText xml:space="preserve"> FORMTEXT </w:instrText>
          </w:r>
          <w:r w:rsidR="009022FC">
            <w:rPr>
              <w:sz w:val="28"/>
              <w:szCs w:val="28"/>
            </w:rPr>
          </w:r>
          <w:r w:rsidR="009022FC">
            <w:rPr>
              <w:sz w:val="28"/>
              <w:szCs w:val="28"/>
            </w:rPr>
            <w:fldChar w:fldCharType="separate"/>
          </w:r>
          <w:r w:rsidR="009022FC">
            <w:rPr>
              <w:noProof/>
              <w:sz w:val="28"/>
              <w:szCs w:val="28"/>
            </w:rPr>
            <w:t>Enter date mm/dd/yyyy</w:t>
          </w:r>
          <w:r w:rsidR="009022FC">
            <w:rPr>
              <w:sz w:val="28"/>
              <w:szCs w:val="28"/>
            </w:rPr>
            <w:fldChar w:fldCharType="end"/>
          </w:r>
        </w:sdtContent>
      </w:sdt>
    </w:p>
    <w:sdt>
      <w:sdtPr>
        <w:alias w:val="Enter Street Address"/>
        <w:tag w:val="p"/>
        <w:id w:val="1416830375"/>
        <w:placeholder>
          <w:docPart w:val="F0F5F1EFE03F4F83948ED3F1EF9C06EF"/>
        </w:placeholder>
        <w15:color w:val="2E3192"/>
        <w15:appearance w15:val="hidden"/>
      </w:sdtPr>
      <w:sdtEndPr>
        <w:rPr>
          <w:sz w:val="28"/>
          <w:szCs w:val="28"/>
        </w:rPr>
      </w:sdtEndPr>
      <w:sdtContent>
        <w:p w14:paraId="3807CADA" w14:textId="03A0E685" w:rsidR="00054CB9" w:rsidRPr="00054CB9" w:rsidRDefault="00054CB9" w:rsidP="00054CB9">
          <w:pPr>
            <w:rPr>
              <w:sz w:val="28"/>
              <w:szCs w:val="28"/>
            </w:rPr>
          </w:pPr>
          <w:r w:rsidRP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Name"/>
                </w:textInput>
              </w:ffData>
            </w:fldChar>
          </w:r>
          <w:r w:rsidRPr="00054CB9">
            <w:rPr>
              <w:sz w:val="28"/>
              <w:szCs w:val="28"/>
            </w:rPr>
            <w:instrText xml:space="preserve"> FORMTEXT </w:instrText>
          </w:r>
          <w:r w:rsidRPr="00054CB9">
            <w:rPr>
              <w:sz w:val="28"/>
              <w:szCs w:val="28"/>
            </w:rPr>
          </w:r>
          <w:r w:rsidRPr="00054CB9">
            <w:rPr>
              <w:sz w:val="28"/>
              <w:szCs w:val="28"/>
            </w:rPr>
            <w:fldChar w:fldCharType="separate"/>
          </w:r>
          <w:r w:rsidRPr="00054CB9">
            <w:rPr>
              <w:noProof/>
              <w:sz w:val="28"/>
              <w:szCs w:val="28"/>
            </w:rPr>
            <w:t>Enter HCW Name</w:t>
          </w:r>
          <w:r w:rsidRPr="00054CB9">
            <w:rPr>
              <w:sz w:val="28"/>
              <w:szCs w:val="28"/>
            </w:rPr>
            <w:fldChar w:fldCharType="end"/>
          </w:r>
        </w:p>
      </w:sdtContent>
    </w:sdt>
    <w:p w14:paraId="239F8C80" w14:textId="4EF18958" w:rsidR="00054CB9" w:rsidRPr="00054CB9" w:rsidRDefault="00000000" w:rsidP="00054CB9">
      <w:pPr>
        <w:pStyle w:val="OfficeUnitSections"/>
        <w:rPr>
          <w:sz w:val="28"/>
          <w:szCs w:val="28"/>
        </w:rPr>
      </w:pPr>
      <w:sdt>
        <w:sdtPr>
          <w:rPr>
            <w:sz w:val="28"/>
            <w:szCs w:val="28"/>
          </w:rPr>
          <w:alias w:val="Enter Street Address"/>
          <w:tag w:val="p"/>
          <w:id w:val="-1293977731"/>
          <w:placeholder>
            <w:docPart w:val="75845DC1B93947AFA203A4AACC0182B8"/>
          </w:placeholder>
          <w15:color w:val="2E3192"/>
          <w15:appearance w15:val="hidden"/>
        </w:sdtPr>
        <w:sdtContent>
          <w:r w:rsid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Mailing Address"/>
                </w:textInput>
              </w:ffData>
            </w:fldChar>
          </w:r>
          <w:r w:rsidR="00054CB9">
            <w:rPr>
              <w:sz w:val="28"/>
              <w:szCs w:val="28"/>
            </w:rPr>
            <w:instrText xml:space="preserve"> FORMTEXT </w:instrText>
          </w:r>
          <w:r w:rsidR="00054CB9">
            <w:rPr>
              <w:sz w:val="28"/>
              <w:szCs w:val="28"/>
            </w:rPr>
          </w:r>
          <w:r w:rsidR="00054CB9">
            <w:rPr>
              <w:sz w:val="28"/>
              <w:szCs w:val="28"/>
            </w:rPr>
            <w:fldChar w:fldCharType="separate"/>
          </w:r>
          <w:r w:rsidR="00054CB9">
            <w:rPr>
              <w:noProof/>
              <w:sz w:val="28"/>
              <w:szCs w:val="28"/>
            </w:rPr>
            <w:t>Enter HCW Mailing Address</w:t>
          </w:r>
          <w:r w:rsidR="00054CB9">
            <w:rPr>
              <w:sz w:val="28"/>
              <w:szCs w:val="28"/>
            </w:rPr>
            <w:fldChar w:fldCharType="end"/>
          </w:r>
        </w:sdtContent>
      </w:sdt>
    </w:p>
    <w:p w14:paraId="3ADDCD69" w14:textId="254B1021" w:rsidR="00054CB9" w:rsidRPr="00054CB9" w:rsidRDefault="009022FC" w:rsidP="00054CB9">
      <w:pPr>
        <w:pStyle w:val="OfficeUnitSections"/>
        <w:rPr>
          <w:sz w:val="28"/>
          <w:szCs w:val="28"/>
        </w:rPr>
      </w:pPr>
      <w:r>
        <w:rPr>
          <w:sz w:val="28"/>
          <w:szCs w:val="28"/>
        </w:rPr>
        <w:fldChar w:fldCharType="begin">
          <w:ffData>
            <w:name w:val=""/>
            <w:enabled/>
            <w:calcOnExit w:val="0"/>
            <w:statusText w:type="text" w:val="Enter City, State,and ZIP code."/>
            <w:textInput>
              <w:default w:val="Enter HCW City, State, ZIP"/>
            </w:textInput>
          </w:ffData>
        </w:fldChar>
      </w:r>
      <w:r>
        <w:rPr>
          <w:sz w:val="28"/>
          <w:szCs w:val="28"/>
        </w:rPr>
        <w:instrText xml:space="preserve"> FORMTEXT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Enter HCW City, State, ZIP</w:t>
      </w:r>
      <w:r>
        <w:rPr>
          <w:sz w:val="28"/>
          <w:szCs w:val="28"/>
        </w:rPr>
        <w:fldChar w:fldCharType="end"/>
      </w:r>
    </w:p>
    <w:p w14:paraId="7DE524BB" w14:textId="359A099F" w:rsidR="004C7669" w:rsidRDefault="004C7669" w:rsidP="004C7669">
      <w:pPr>
        <w:spacing w:before="360" w:line="240" w:lineRule="auto"/>
        <w:jc w:val="right"/>
        <w:rPr>
          <w:sz w:val="28"/>
          <w:szCs w:val="28"/>
        </w:rPr>
      </w:pPr>
      <w:proofErr w:type="spellStart"/>
      <w:r w:rsidRPr="004C7669">
        <w:rPr>
          <w:rFonts w:ascii="Arial" w:hAnsi="Arial" w:cs="Arial"/>
          <w:sz w:val="28"/>
          <w:szCs w:val="28"/>
        </w:rPr>
        <w:t>عزیزي</w:t>
      </w:r>
      <w:proofErr w:type="spellEnd"/>
      <w:r w:rsidRPr="004C7669">
        <w:rPr>
          <w:sz w:val="28"/>
          <w:szCs w:val="28"/>
        </w:rPr>
        <w:t>/</w:t>
      </w:r>
      <w:proofErr w:type="spellStart"/>
      <w:r w:rsidRPr="004C7669">
        <w:rPr>
          <w:rFonts w:ascii="Arial" w:hAnsi="Arial" w:cs="Arial"/>
          <w:sz w:val="28"/>
          <w:szCs w:val="28"/>
        </w:rPr>
        <w:t>تي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العامل</w:t>
      </w:r>
      <w:proofErr w:type="spellEnd"/>
      <w:r w:rsidRPr="004C7669">
        <w:rPr>
          <w:sz w:val="28"/>
          <w:szCs w:val="28"/>
        </w:rPr>
        <w:t>/</w:t>
      </w:r>
      <w:r w:rsidRPr="004C7669">
        <w:rPr>
          <w:rFonts w:ascii="Arial" w:hAnsi="Arial" w:cs="Arial"/>
          <w:sz w:val="28"/>
          <w:szCs w:val="28"/>
        </w:rPr>
        <w:t>ة</w:t>
      </w:r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في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الرعایة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المنزلیة</w:t>
      </w:r>
      <w:proofErr w:type="spellEnd"/>
      <w:r>
        <w:rPr>
          <w:rFonts w:ascii="Arial" w:hAnsi="Arial" w:cs="Arial"/>
          <w:sz w:val="28"/>
          <w:szCs w:val="28"/>
        </w:rPr>
        <w:t xml:space="preserve">(HCW) </w:t>
      </w:r>
    </w:p>
    <w:p w14:paraId="53CCEB34" w14:textId="77777777" w:rsidR="004C7669" w:rsidRDefault="004C7669" w:rsidP="004C7669">
      <w:pPr>
        <w:spacing w:before="480" w:line="240" w:lineRule="auto"/>
        <w:jc w:val="right"/>
        <w:rPr>
          <w:sz w:val="28"/>
          <w:szCs w:val="28"/>
        </w:rPr>
      </w:pPr>
      <w:proofErr w:type="spellStart"/>
      <w:r w:rsidRPr="004C7669">
        <w:rPr>
          <w:rFonts w:ascii="Arial" w:hAnsi="Arial" w:cs="Arial"/>
          <w:sz w:val="28"/>
          <w:szCs w:val="28"/>
        </w:rPr>
        <w:t>بموجب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اتفاقیة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المفاوضة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الجماعیة</w:t>
      </w:r>
      <w:proofErr w:type="spellEnd"/>
      <w:r w:rsidRPr="004C7669">
        <w:rPr>
          <w:sz w:val="28"/>
          <w:szCs w:val="28"/>
        </w:rPr>
        <w:t xml:space="preserve">: </w:t>
      </w:r>
      <w:proofErr w:type="spellStart"/>
      <w:r w:rsidRPr="004C7669">
        <w:rPr>
          <w:rFonts w:ascii="Arial" w:hAnsi="Arial" w:cs="Arial"/>
          <w:sz w:val="28"/>
          <w:szCs w:val="28"/>
        </w:rPr>
        <w:t>إذا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كنت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تقود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سیارتك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الخاصة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في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الوقت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الذي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تساعد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فیھ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أرباب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العمل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من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المستھلكین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أوالمطالبة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بوقت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التنقل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أثناء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القیادة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من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صاحب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عمل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إلى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آخر</w:t>
      </w:r>
      <w:proofErr w:type="spellEnd"/>
      <w:r w:rsidRPr="004C7669">
        <w:rPr>
          <w:rFonts w:ascii="Arial" w:hAnsi="Arial" w:cs="Arial"/>
          <w:sz w:val="28"/>
          <w:szCs w:val="28"/>
        </w:rPr>
        <w:t>،</w:t>
      </w:r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فیجب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علیك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تقدیم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إثبات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على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رخصة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القیادة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الخاصة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بك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وتأمین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المحلي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لدیك</w:t>
      </w:r>
      <w:proofErr w:type="spellEnd"/>
      <w:r w:rsidRPr="004C7669">
        <w:rPr>
          <w:sz w:val="28"/>
          <w:szCs w:val="28"/>
        </w:rPr>
        <w:t xml:space="preserve">. </w:t>
      </w:r>
      <w:proofErr w:type="spellStart"/>
      <w:r w:rsidRPr="004C7669">
        <w:rPr>
          <w:rFonts w:ascii="Arial" w:hAnsi="Arial" w:cs="Arial"/>
          <w:sz w:val="28"/>
          <w:szCs w:val="28"/>
        </w:rPr>
        <w:t>ھذه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المعلومات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یجب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أن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تقدم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كل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ستة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أشھر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أو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كلما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قمت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بتجدید</w:t>
      </w:r>
      <w:proofErr w:type="spellEnd"/>
      <w:r w:rsidRPr="004C7669">
        <w:rPr>
          <w:sz w:val="28"/>
          <w:szCs w:val="28"/>
        </w:rPr>
        <w:t xml:space="preserve"> APD / AAA </w:t>
      </w:r>
      <w:proofErr w:type="spellStart"/>
      <w:r w:rsidRPr="004C7669">
        <w:rPr>
          <w:rFonts w:ascii="Arial" w:hAnsi="Arial" w:cs="Arial"/>
          <w:sz w:val="28"/>
          <w:szCs w:val="28"/>
        </w:rPr>
        <w:t>السیارات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الحالي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إلى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مكتب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بولیصة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التأمین</w:t>
      </w:r>
      <w:proofErr w:type="spellEnd"/>
      <w:r w:rsidRPr="004C7669">
        <w:rPr>
          <w:sz w:val="28"/>
          <w:szCs w:val="28"/>
        </w:rPr>
        <w:t>.</w:t>
      </w:r>
    </w:p>
    <w:p w14:paraId="47E458B0" w14:textId="77777777" w:rsidR="004C7669" w:rsidRDefault="004C7669" w:rsidP="004C7669">
      <w:pPr>
        <w:spacing w:before="120" w:line="240" w:lineRule="auto"/>
        <w:jc w:val="right"/>
        <w:rPr>
          <w:sz w:val="28"/>
          <w:szCs w:val="28"/>
        </w:rPr>
      </w:pPr>
    </w:p>
    <w:p w14:paraId="44F1716C" w14:textId="7D990B48" w:rsidR="004C7669" w:rsidRPr="004C7669" w:rsidRDefault="004C7669" w:rsidP="004C7669">
      <w:pPr>
        <w:spacing w:before="0" w:line="240" w:lineRule="auto"/>
        <w:jc w:val="right"/>
        <w:rPr>
          <w:rFonts w:ascii="Arial" w:hAnsi="Arial" w:cs="Arial"/>
          <w:sz w:val="28"/>
          <w:szCs w:val="28"/>
        </w:rPr>
      </w:pPr>
      <w:proofErr w:type="spellStart"/>
      <w:r w:rsidRPr="004C7669">
        <w:rPr>
          <w:rFonts w:ascii="Arial" w:hAnsi="Arial" w:cs="Arial"/>
          <w:sz w:val="28"/>
          <w:szCs w:val="28"/>
        </w:rPr>
        <w:t>یرجى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التوقف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عند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مكتبك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المحلي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في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أقرب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وقت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ممكن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لتقدیم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ھذه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المعلومات</w:t>
      </w:r>
      <w:proofErr w:type="spellEnd"/>
      <w:r w:rsidRPr="004C7669">
        <w:rPr>
          <w:sz w:val="28"/>
          <w:szCs w:val="28"/>
        </w:rPr>
        <w:t xml:space="preserve">. </w:t>
      </w:r>
      <w:proofErr w:type="spellStart"/>
      <w:r w:rsidRPr="004C7669">
        <w:rPr>
          <w:rFonts w:ascii="Arial" w:hAnsi="Arial" w:cs="Arial"/>
          <w:sz w:val="28"/>
          <w:szCs w:val="28"/>
        </w:rPr>
        <w:t>إذا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لم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تقدم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ھذه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المعلومات</w:t>
      </w:r>
      <w:proofErr w:type="spellEnd"/>
      <w:r w:rsidRPr="004C7669">
        <w:rPr>
          <w:rFonts w:ascii="Arial" w:hAnsi="Arial" w:cs="Arial"/>
          <w:sz w:val="28"/>
          <w:szCs w:val="28"/>
        </w:rPr>
        <w:t>،</w:t>
      </w:r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فقد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تفقد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قدرتك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على</w:t>
      </w:r>
      <w:proofErr w:type="spellEnd"/>
    </w:p>
    <w:p w14:paraId="0AEFFDD5" w14:textId="77777777" w:rsidR="004C7669" w:rsidRPr="004C7669" w:rsidRDefault="004C7669" w:rsidP="004C7669">
      <w:pPr>
        <w:spacing w:before="0" w:line="240" w:lineRule="auto"/>
        <w:jc w:val="right"/>
        <w:rPr>
          <w:sz w:val="28"/>
          <w:szCs w:val="28"/>
        </w:rPr>
      </w:pPr>
      <w:proofErr w:type="spellStart"/>
      <w:r w:rsidRPr="004C7669">
        <w:rPr>
          <w:rFonts w:ascii="Arial" w:hAnsi="Arial" w:cs="Arial"/>
          <w:sz w:val="28"/>
          <w:szCs w:val="28"/>
        </w:rPr>
        <w:t>المطالبة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بمطالبات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التعویض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المالي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عن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الأمیال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والمطالبة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بوقت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التنقل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حتى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یتم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تحدیث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ھذه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المعلومات</w:t>
      </w:r>
      <w:proofErr w:type="spellEnd"/>
      <w:r w:rsidRPr="004C7669">
        <w:rPr>
          <w:sz w:val="28"/>
          <w:szCs w:val="28"/>
        </w:rPr>
        <w:t xml:space="preserve">. </w:t>
      </w:r>
      <w:proofErr w:type="spellStart"/>
      <w:r w:rsidRPr="004C7669">
        <w:rPr>
          <w:rFonts w:ascii="Arial" w:hAnsi="Arial" w:cs="Arial"/>
          <w:sz w:val="28"/>
          <w:szCs w:val="28"/>
        </w:rPr>
        <w:t>إذا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كانت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لدیك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أسئلة</w:t>
      </w:r>
      <w:proofErr w:type="spellEnd"/>
    </w:p>
    <w:p w14:paraId="33E98EE6" w14:textId="77777777" w:rsidR="004C7669" w:rsidRPr="004C7669" w:rsidRDefault="004C7669" w:rsidP="004C7669">
      <w:pPr>
        <w:spacing w:before="0" w:line="240" w:lineRule="auto"/>
        <w:jc w:val="right"/>
        <w:rPr>
          <w:sz w:val="28"/>
          <w:szCs w:val="28"/>
        </w:rPr>
      </w:pPr>
      <w:proofErr w:type="spellStart"/>
      <w:r w:rsidRPr="004C7669">
        <w:rPr>
          <w:rFonts w:ascii="Arial" w:hAnsi="Arial" w:cs="Arial"/>
          <w:sz w:val="28"/>
          <w:szCs w:val="28"/>
        </w:rPr>
        <w:t>المركزي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على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رقمنا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المجاني</w:t>
      </w:r>
      <w:proofErr w:type="spellEnd"/>
      <w:r w:rsidRPr="004C7669">
        <w:rPr>
          <w:sz w:val="28"/>
          <w:szCs w:val="28"/>
        </w:rPr>
        <w:t xml:space="preserve">: APD </w:t>
      </w:r>
      <w:proofErr w:type="spellStart"/>
      <w:r w:rsidRPr="004C7669">
        <w:rPr>
          <w:rFonts w:ascii="Arial" w:hAnsi="Arial" w:cs="Arial"/>
          <w:sz w:val="28"/>
          <w:szCs w:val="28"/>
        </w:rPr>
        <w:t>حول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ھذا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المطلب</w:t>
      </w:r>
      <w:proofErr w:type="spellEnd"/>
      <w:r w:rsidRPr="004C7669">
        <w:rPr>
          <w:sz w:val="28"/>
          <w:szCs w:val="28"/>
        </w:rPr>
        <w:t xml:space="preserve"> </w:t>
      </w:r>
      <w:r w:rsidRPr="004C7669">
        <w:rPr>
          <w:rFonts w:ascii="Arial" w:hAnsi="Arial" w:cs="Arial"/>
          <w:sz w:val="28"/>
          <w:szCs w:val="28"/>
        </w:rPr>
        <w:t>،</w:t>
      </w:r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یرجى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الاتصال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بمكتب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خدمات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المسنین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والمصابین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بإعاقات</w:t>
      </w:r>
      <w:proofErr w:type="spellEnd"/>
    </w:p>
    <w:p w14:paraId="6205EEF6" w14:textId="2A88F754" w:rsidR="008B6C44" w:rsidRDefault="004C7669" w:rsidP="004C7669">
      <w:pPr>
        <w:spacing w:before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844-369-</w:t>
      </w:r>
      <w:r w:rsidRPr="004C7669">
        <w:rPr>
          <w:sz w:val="28"/>
          <w:szCs w:val="28"/>
        </w:rPr>
        <w:t>4164</w:t>
      </w:r>
    </w:p>
    <w:p w14:paraId="4BBF6178" w14:textId="77777777" w:rsidR="008B6C44" w:rsidRDefault="008B6C44" w:rsidP="008B6C44">
      <w:pPr>
        <w:spacing w:before="0" w:line="240" w:lineRule="auto"/>
        <w:rPr>
          <w:sz w:val="28"/>
          <w:szCs w:val="28"/>
        </w:rPr>
      </w:pPr>
    </w:p>
    <w:p w14:paraId="2468A808" w14:textId="4DB73F8F" w:rsidR="009022FC" w:rsidRPr="008B6C44" w:rsidRDefault="004C7669" w:rsidP="004C7669">
      <w:pPr>
        <w:spacing w:before="0" w:line="240" w:lineRule="auto"/>
        <w:jc w:val="right"/>
        <w:rPr>
          <w:sz w:val="28"/>
          <w:szCs w:val="28"/>
        </w:rPr>
      </w:pPr>
      <w:proofErr w:type="spellStart"/>
      <w:r w:rsidRPr="004C7669">
        <w:rPr>
          <w:rFonts w:ascii="Arial" w:hAnsi="Arial" w:cs="Arial"/>
          <w:sz w:val="28"/>
          <w:szCs w:val="28"/>
        </w:rPr>
        <w:t>مع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فائق</w:t>
      </w:r>
      <w:proofErr w:type="spellEnd"/>
      <w:r w:rsidRPr="004C7669">
        <w:rPr>
          <w:sz w:val="28"/>
          <w:szCs w:val="28"/>
        </w:rPr>
        <w:t xml:space="preserve"> </w:t>
      </w:r>
      <w:proofErr w:type="spellStart"/>
      <w:r w:rsidRPr="004C7669">
        <w:rPr>
          <w:rFonts w:ascii="Arial" w:hAnsi="Arial" w:cs="Arial"/>
          <w:sz w:val="28"/>
          <w:szCs w:val="28"/>
        </w:rPr>
        <w:t>الاحترام</w:t>
      </w:r>
      <w:proofErr w:type="spellEnd"/>
      <w:r w:rsidRPr="004C7669">
        <w:rPr>
          <w:rFonts w:ascii="Arial" w:hAnsi="Arial" w:cs="Arial"/>
          <w:sz w:val="28"/>
          <w:szCs w:val="28"/>
        </w:rPr>
        <w:t>،</w:t>
      </w:r>
      <w:r w:rsidR="009022FC" w:rsidRPr="008B6C44">
        <w:rPr>
          <w:sz w:val="28"/>
          <w:szCs w:val="28"/>
        </w:rPr>
        <w:t xml:space="preserve"> </w:t>
      </w:r>
    </w:p>
    <w:p w14:paraId="727E9159" w14:textId="041E36B4" w:rsidR="008B6C44" w:rsidRDefault="009022FC" w:rsidP="004C7669">
      <w:pPr>
        <w:spacing w:before="0" w:line="240" w:lineRule="auto"/>
        <w:jc w:val="right"/>
        <w:rPr>
          <w:sz w:val="28"/>
          <w:szCs w:val="28"/>
        </w:rPr>
      </w:pPr>
      <w:r w:rsidRPr="008B6C44">
        <w:rPr>
          <w:sz w:val="28"/>
          <w:szCs w:val="28"/>
        </w:rPr>
        <w:t>Oregon Department of Human Services</w:t>
      </w:r>
      <w:r w:rsidR="004C7669">
        <w:rPr>
          <w:sz w:val="28"/>
          <w:szCs w:val="28"/>
        </w:rPr>
        <w:t xml:space="preserve"> </w:t>
      </w:r>
      <w:proofErr w:type="spellStart"/>
      <w:r w:rsidR="004C7669" w:rsidRPr="004C7669">
        <w:rPr>
          <w:rFonts w:ascii="Arial" w:hAnsi="Arial" w:cs="Arial"/>
          <w:sz w:val="28"/>
          <w:szCs w:val="28"/>
        </w:rPr>
        <w:t>إدارة</w:t>
      </w:r>
      <w:proofErr w:type="spellEnd"/>
      <w:r w:rsidR="004C7669" w:rsidRPr="004C7669">
        <w:rPr>
          <w:sz w:val="28"/>
          <w:szCs w:val="28"/>
        </w:rPr>
        <w:t xml:space="preserve"> </w:t>
      </w:r>
      <w:proofErr w:type="spellStart"/>
      <w:r w:rsidR="004C7669" w:rsidRPr="004C7669">
        <w:rPr>
          <w:rFonts w:ascii="Arial" w:hAnsi="Arial" w:cs="Arial"/>
          <w:sz w:val="28"/>
          <w:szCs w:val="28"/>
        </w:rPr>
        <w:t>الخدمات</w:t>
      </w:r>
      <w:proofErr w:type="spellEnd"/>
      <w:r w:rsidR="004C7669" w:rsidRPr="004C7669">
        <w:rPr>
          <w:sz w:val="28"/>
          <w:szCs w:val="28"/>
        </w:rPr>
        <w:t xml:space="preserve"> </w:t>
      </w:r>
      <w:proofErr w:type="spellStart"/>
      <w:r w:rsidR="004C7669" w:rsidRPr="004C7669">
        <w:rPr>
          <w:rFonts w:ascii="Arial" w:hAnsi="Arial" w:cs="Arial"/>
          <w:sz w:val="28"/>
          <w:szCs w:val="28"/>
        </w:rPr>
        <w:t>البشریة</w:t>
      </w:r>
      <w:proofErr w:type="spellEnd"/>
      <w:r w:rsidR="004C7669" w:rsidRPr="004C7669">
        <w:rPr>
          <w:sz w:val="28"/>
          <w:szCs w:val="28"/>
        </w:rPr>
        <w:t xml:space="preserve"> </w:t>
      </w:r>
      <w:proofErr w:type="spellStart"/>
      <w:r w:rsidR="004C7669" w:rsidRPr="004C7669">
        <w:rPr>
          <w:rFonts w:ascii="Arial" w:hAnsi="Arial" w:cs="Arial"/>
          <w:sz w:val="28"/>
          <w:szCs w:val="28"/>
        </w:rPr>
        <w:t>في</w:t>
      </w:r>
      <w:proofErr w:type="spellEnd"/>
      <w:r w:rsidR="004C7669" w:rsidRPr="004C7669">
        <w:rPr>
          <w:sz w:val="28"/>
          <w:szCs w:val="28"/>
        </w:rPr>
        <w:t xml:space="preserve"> </w:t>
      </w:r>
      <w:proofErr w:type="spellStart"/>
      <w:r w:rsidR="004C7669" w:rsidRPr="004C7669">
        <w:rPr>
          <w:rFonts w:ascii="Arial" w:hAnsi="Arial" w:cs="Arial"/>
          <w:sz w:val="28"/>
          <w:szCs w:val="28"/>
        </w:rPr>
        <w:t>ولایة</w:t>
      </w:r>
      <w:proofErr w:type="spellEnd"/>
      <w:r w:rsidR="004C7669" w:rsidRPr="004C7669">
        <w:rPr>
          <w:sz w:val="28"/>
          <w:szCs w:val="28"/>
        </w:rPr>
        <w:t xml:space="preserve"> </w:t>
      </w:r>
      <w:proofErr w:type="spellStart"/>
      <w:r w:rsidR="004C7669" w:rsidRPr="004C7669">
        <w:rPr>
          <w:rFonts w:ascii="Arial" w:hAnsi="Arial" w:cs="Arial"/>
          <w:sz w:val="28"/>
          <w:szCs w:val="28"/>
        </w:rPr>
        <w:t>أوریغون</w:t>
      </w:r>
      <w:proofErr w:type="spellEnd"/>
      <w:r w:rsidRPr="008B6C44">
        <w:rPr>
          <w:sz w:val="28"/>
          <w:szCs w:val="28"/>
        </w:rPr>
        <w:t xml:space="preserve"> </w:t>
      </w:r>
    </w:p>
    <w:p w14:paraId="2478F5ED" w14:textId="60E94553" w:rsidR="00DC0E6B" w:rsidRPr="008B6C44" w:rsidRDefault="009022FC" w:rsidP="004C7669">
      <w:pPr>
        <w:spacing w:before="0" w:line="240" w:lineRule="auto"/>
        <w:jc w:val="right"/>
        <w:rPr>
          <w:sz w:val="28"/>
          <w:szCs w:val="28"/>
        </w:rPr>
      </w:pPr>
      <w:r w:rsidRPr="008B6C44">
        <w:rPr>
          <w:sz w:val="28"/>
          <w:szCs w:val="28"/>
        </w:rPr>
        <w:t>Aging and People with Disabilities</w:t>
      </w:r>
      <w:r w:rsidR="004C7669">
        <w:rPr>
          <w:sz w:val="28"/>
          <w:szCs w:val="28"/>
        </w:rPr>
        <w:t xml:space="preserve"> </w:t>
      </w:r>
      <w:proofErr w:type="spellStart"/>
      <w:r w:rsidR="004C7669" w:rsidRPr="004C7669">
        <w:rPr>
          <w:rFonts w:ascii="Arial" w:hAnsi="Arial" w:cs="Arial"/>
          <w:sz w:val="28"/>
          <w:szCs w:val="28"/>
        </w:rPr>
        <w:t>دائرة</w:t>
      </w:r>
      <w:proofErr w:type="spellEnd"/>
      <w:r w:rsidR="004C7669" w:rsidRPr="004C7669">
        <w:rPr>
          <w:sz w:val="28"/>
          <w:szCs w:val="28"/>
        </w:rPr>
        <w:t xml:space="preserve"> </w:t>
      </w:r>
      <w:proofErr w:type="spellStart"/>
      <w:r w:rsidR="004C7669" w:rsidRPr="004C7669">
        <w:rPr>
          <w:rFonts w:ascii="Arial" w:hAnsi="Arial" w:cs="Arial"/>
          <w:sz w:val="28"/>
          <w:szCs w:val="28"/>
        </w:rPr>
        <w:t>المسنین</w:t>
      </w:r>
      <w:proofErr w:type="spellEnd"/>
      <w:r w:rsidR="004C7669" w:rsidRPr="004C7669">
        <w:rPr>
          <w:sz w:val="28"/>
          <w:szCs w:val="28"/>
        </w:rPr>
        <w:t xml:space="preserve"> </w:t>
      </w:r>
      <w:proofErr w:type="spellStart"/>
      <w:r w:rsidR="004C7669" w:rsidRPr="004C7669">
        <w:rPr>
          <w:rFonts w:ascii="Arial" w:hAnsi="Arial" w:cs="Arial"/>
          <w:sz w:val="28"/>
          <w:szCs w:val="28"/>
        </w:rPr>
        <w:t>والأشخاص</w:t>
      </w:r>
      <w:proofErr w:type="spellEnd"/>
      <w:r w:rsidR="004C7669" w:rsidRPr="004C7669">
        <w:rPr>
          <w:sz w:val="28"/>
          <w:szCs w:val="28"/>
        </w:rPr>
        <w:t xml:space="preserve"> </w:t>
      </w:r>
      <w:proofErr w:type="spellStart"/>
      <w:r w:rsidR="004C7669" w:rsidRPr="004C7669">
        <w:rPr>
          <w:rFonts w:ascii="Arial" w:hAnsi="Arial" w:cs="Arial"/>
          <w:sz w:val="28"/>
          <w:szCs w:val="28"/>
        </w:rPr>
        <w:t>المعاقین</w:t>
      </w:r>
      <w:proofErr w:type="spellEnd"/>
    </w:p>
    <w:sectPr w:rsidR="00DC0E6B" w:rsidRPr="008B6C44" w:rsidSect="00933489">
      <w:headerReference w:type="default" r:id="rId13"/>
      <w:type w:val="continuous"/>
      <w:pgSz w:w="12240" w:h="15840"/>
      <w:pgMar w:top="576" w:right="720" w:bottom="189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891C2" w14:textId="77777777" w:rsidR="008669A3" w:rsidRDefault="008669A3" w:rsidP="0033267F">
      <w:r>
        <w:separator/>
      </w:r>
    </w:p>
  </w:endnote>
  <w:endnote w:type="continuationSeparator" w:id="0">
    <w:p w14:paraId="046948C0" w14:textId="77777777" w:rsidR="008669A3" w:rsidRDefault="008669A3" w:rsidP="0033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4CA8647-BFAD-40E8-BB16-6EF3BE3346B9}"/>
    <w:embedBold r:id="rId2" w:fontKey="{0B6F72AA-64E7-4959-8F4E-5D58A445DC01}"/>
    <w:embedItalic r:id="rId3" w:fontKey="{6DDAC19A-20D5-4C09-8640-943D06B15F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4" w:fontKey="{E56B51A6-D685-4B63-8E3A-4A2944AD41AB}"/>
    <w:embedBold r:id="rId5" w:fontKey="{7EBFD736-25E1-46C7-9B4C-82929FCBA147}"/>
    <w:embedItalic r:id="rId6" w:fontKey="{1414CCCB-0E73-4830-A9A8-A88373FA153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B78D679-EA0F-4FE9-9EB1-A94BF7B0AC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969BA" w14:textId="77777777" w:rsidR="003E052D" w:rsidRPr="00DC379F" w:rsidRDefault="00933489" w:rsidP="003E052D">
    <w:pPr>
      <w:pStyle w:val="Footer"/>
      <w:rPr>
        <w:color w:val="2E3192"/>
      </w:rPr>
    </w:pPr>
    <w:r w:rsidRPr="00DC379F">
      <w:rPr>
        <w:color w:val="2E3192"/>
      </w:rPr>
      <w:t>Oregon Department of Human Services</w:t>
    </w:r>
  </w:p>
  <w:sdt>
    <w:sdtPr>
      <w:id w:val="-1273631511"/>
      <w:docPartObj>
        <w:docPartGallery w:val="Page Numbers (Bottom of Page)"/>
        <w:docPartUnique/>
      </w:docPartObj>
    </w:sdtPr>
    <w:sdtContent>
      <w:p w14:paraId="6C79E18E" w14:textId="77777777" w:rsidR="00F749C4" w:rsidRPr="00DC0E6B" w:rsidRDefault="00725895" w:rsidP="003E052D">
        <w:pPr>
          <w:pStyle w:val="Footer"/>
        </w:pPr>
        <w:r w:rsidRPr="00DC0E6B">
          <w:fldChar w:fldCharType="begin"/>
        </w:r>
        <w:r w:rsidRPr="00DC0E6B">
          <w:instrText xml:space="preserve"> PAGE   \* MERGEFORMAT </w:instrText>
        </w:r>
        <w:r w:rsidRPr="00DC0E6B">
          <w:fldChar w:fldCharType="separate"/>
        </w:r>
        <w:r w:rsidRPr="00DC0E6B">
          <w:t>1</w:t>
        </w:r>
        <w:r w:rsidRPr="00DC0E6B">
          <w:fldChar w:fldCharType="end"/>
        </w:r>
        <w:r w:rsidRPr="00DC0E6B">
          <w:t xml:space="preserve"> of </w:t>
        </w:r>
        <w:fldSimple w:instr=" NUMPAGES  \* Arabic  \* MERGEFORMAT ">
          <w:r w:rsidRPr="00DC0E6B"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C11BA" w14:textId="77777777" w:rsidR="00725895" w:rsidRPr="00DC0E6B" w:rsidRDefault="003441C7" w:rsidP="00DC0E6B">
    <w:pPr>
      <w:spacing w:before="0"/>
      <w:ind w:left="-360"/>
      <w:jc w:val="right"/>
    </w:pPr>
    <w:r w:rsidRPr="001F20AC">
      <w:rPr>
        <w:noProof/>
        <w:vertAlign w:val="subscript"/>
      </w:rPr>
      <w:drawing>
        <wp:inline distT="0" distB="0" distL="0" distR="0" wp14:anchorId="1FEA9BAF" wp14:editId="0663402D">
          <wp:extent cx="7212842" cy="655472"/>
          <wp:effectExtent l="0" t="0" r="7620" b="0"/>
          <wp:docPr id="1164899436" name="ODHS logo" descr="Footer contains the Seal of Oregon and the following: Tina Kotek, Governor, Supporting well-being for everyone in Oreg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899436" name="ODHS logo" descr="Footer contains the Seal of Oregon and the following: Tina Kotek, Governor, Supporting well-being for everyone in Orego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25202" cy="65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539551548"/>
        <w:docPartObj>
          <w:docPartGallery w:val="Page Numbers (Bottom of Page)"/>
          <w:docPartUnique/>
        </w:docPartObj>
      </w:sdtPr>
      <w:sdtContent>
        <w:r w:rsidR="00725895" w:rsidRPr="00DC0E6B">
          <w:fldChar w:fldCharType="begin"/>
        </w:r>
        <w:r w:rsidR="00725895" w:rsidRPr="00DC0E6B">
          <w:instrText xml:space="preserve"> PAGE   \* MERGEFORMAT </w:instrText>
        </w:r>
        <w:r w:rsidR="00725895" w:rsidRPr="00DC0E6B">
          <w:fldChar w:fldCharType="separate"/>
        </w:r>
        <w:r w:rsidR="00725895" w:rsidRPr="00DC0E6B">
          <w:t>2</w:t>
        </w:r>
        <w:r w:rsidR="00725895" w:rsidRPr="00DC0E6B">
          <w:fldChar w:fldCharType="end"/>
        </w:r>
        <w:r w:rsidR="00725895" w:rsidRPr="00DC0E6B">
          <w:t xml:space="preserve"> of </w:t>
        </w:r>
        <w:fldSimple w:instr=" NUMPAGES  \* Arabic  \* MERGEFORMAT ">
          <w:r w:rsidR="00725895" w:rsidRPr="00DC0E6B">
            <w:t>2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14DB0" w14:textId="77777777" w:rsidR="008669A3" w:rsidRDefault="008669A3" w:rsidP="0033267F">
      <w:r>
        <w:separator/>
      </w:r>
    </w:p>
  </w:footnote>
  <w:footnote w:type="continuationSeparator" w:id="0">
    <w:p w14:paraId="3D1756F3" w14:textId="77777777" w:rsidR="008669A3" w:rsidRDefault="008669A3" w:rsidP="00332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53707" w14:textId="77777777" w:rsidR="00C544E8" w:rsidRDefault="004B1D76">
    <w:pPr>
      <w:pStyle w:val="Header"/>
    </w:pPr>
    <w:r>
      <w:t>Click into the header section and replace this text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276EC" w14:textId="77777777" w:rsidR="00DC0E6B" w:rsidRPr="001F20AC" w:rsidRDefault="00DC0E6B" w:rsidP="001F20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2FE8580C"/>
    <w:lvl w:ilvl="0">
      <w:start w:val="1"/>
      <w:numFmt w:val="lowerLetter"/>
      <w:pStyle w:val="ListNumber4"/>
      <w:lvlText w:val="%1."/>
      <w:lvlJc w:val="left"/>
      <w:pPr>
        <w:ind w:left="1440" w:hanging="360"/>
      </w:pPr>
    </w:lvl>
  </w:abstractNum>
  <w:abstractNum w:abstractNumId="1" w15:restartNumberingAfterBreak="0">
    <w:nsid w:val="FFFFFF7E"/>
    <w:multiLevelType w:val="singleLevel"/>
    <w:tmpl w:val="C362415E"/>
    <w:lvl w:ilvl="0">
      <w:start w:val="1"/>
      <w:numFmt w:val="upperRoman"/>
      <w:pStyle w:val="ListNumber3"/>
      <w:lvlText w:val="%1."/>
      <w:lvlJc w:val="right"/>
      <w:pPr>
        <w:ind w:left="1080" w:hanging="360"/>
      </w:pPr>
    </w:lvl>
  </w:abstractNum>
  <w:abstractNum w:abstractNumId="2" w15:restartNumberingAfterBreak="0">
    <w:nsid w:val="FFFFFF7F"/>
    <w:multiLevelType w:val="singleLevel"/>
    <w:tmpl w:val="25EA07C6"/>
    <w:lvl w:ilvl="0">
      <w:start w:val="1"/>
      <w:numFmt w:val="decimal"/>
      <w:pStyle w:val="ListNumber2"/>
      <w:lvlText w:val="%1)"/>
      <w:lvlJc w:val="left"/>
      <w:pPr>
        <w:ind w:left="720" w:hanging="360"/>
      </w:pPr>
    </w:lvl>
  </w:abstractNum>
  <w:abstractNum w:abstractNumId="3" w15:restartNumberingAfterBreak="0">
    <w:nsid w:val="FFFFFF81"/>
    <w:multiLevelType w:val="singleLevel"/>
    <w:tmpl w:val="21E49662"/>
    <w:lvl w:ilvl="0">
      <w:start w:val="1"/>
      <w:numFmt w:val="bullet"/>
      <w:pStyle w:val="ListBullet4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</w:abstractNum>
  <w:abstractNum w:abstractNumId="4" w15:restartNumberingAfterBreak="0">
    <w:nsid w:val="FFFFFF82"/>
    <w:multiLevelType w:val="singleLevel"/>
    <w:tmpl w:val="CA8E5608"/>
    <w:lvl w:ilvl="0">
      <w:start w:val="1"/>
      <w:numFmt w:val="bullet"/>
      <w:pStyle w:val="ListBullet3"/>
      <w:lvlText w:val="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5" w15:restartNumberingAfterBreak="0">
    <w:nsid w:val="FFFFFF83"/>
    <w:multiLevelType w:val="singleLevel"/>
    <w:tmpl w:val="A5C864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F056CC84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7" w15:restartNumberingAfterBreak="0">
    <w:nsid w:val="FFFFFF89"/>
    <w:multiLevelType w:val="singleLevel"/>
    <w:tmpl w:val="3D0202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8211985"/>
    <w:multiLevelType w:val="hybridMultilevel"/>
    <w:tmpl w:val="7A98B134"/>
    <w:lvl w:ilvl="0" w:tplc="AA36754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BC10DBE"/>
    <w:multiLevelType w:val="hybridMultilevel"/>
    <w:tmpl w:val="E1C01CCE"/>
    <w:lvl w:ilvl="0" w:tplc="B0E02C0A">
      <w:start w:val="1"/>
      <w:numFmt w:val="bullet"/>
      <w:pStyle w:val="List2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0FA97F0F"/>
    <w:multiLevelType w:val="hybridMultilevel"/>
    <w:tmpl w:val="63844A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7A094F"/>
    <w:multiLevelType w:val="hybridMultilevel"/>
    <w:tmpl w:val="8970328A"/>
    <w:lvl w:ilvl="0" w:tplc="8C9A9946">
      <w:start w:val="1"/>
      <w:numFmt w:val="bullet"/>
      <w:pStyle w:val="List4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75941152">
    <w:abstractNumId w:val="8"/>
  </w:num>
  <w:num w:numId="2" w16cid:durableId="1972318217">
    <w:abstractNumId w:val="10"/>
  </w:num>
  <w:num w:numId="3" w16cid:durableId="830021969">
    <w:abstractNumId w:val="7"/>
  </w:num>
  <w:num w:numId="4" w16cid:durableId="740635472">
    <w:abstractNumId w:val="5"/>
  </w:num>
  <w:num w:numId="5" w16cid:durableId="997804283">
    <w:abstractNumId w:val="9"/>
  </w:num>
  <w:num w:numId="6" w16cid:durableId="1464694509">
    <w:abstractNumId w:val="4"/>
  </w:num>
  <w:num w:numId="7" w16cid:durableId="1182014192">
    <w:abstractNumId w:val="11"/>
  </w:num>
  <w:num w:numId="8" w16cid:durableId="1163351393">
    <w:abstractNumId w:val="6"/>
  </w:num>
  <w:num w:numId="9" w16cid:durableId="1813937351">
    <w:abstractNumId w:val="2"/>
  </w:num>
  <w:num w:numId="10" w16cid:durableId="1308703280">
    <w:abstractNumId w:val="1"/>
  </w:num>
  <w:num w:numId="11" w16cid:durableId="521095845">
    <w:abstractNumId w:val="0"/>
  </w:num>
  <w:num w:numId="12" w16cid:durableId="4685195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CB9"/>
    <w:rsid w:val="00004A04"/>
    <w:rsid w:val="00011045"/>
    <w:rsid w:val="0001340E"/>
    <w:rsid w:val="000214AE"/>
    <w:rsid w:val="0002318D"/>
    <w:rsid w:val="00024698"/>
    <w:rsid w:val="00043774"/>
    <w:rsid w:val="00054CB9"/>
    <w:rsid w:val="00065D51"/>
    <w:rsid w:val="00070283"/>
    <w:rsid w:val="00093F6E"/>
    <w:rsid w:val="00096AD0"/>
    <w:rsid w:val="000A69E5"/>
    <w:rsid w:val="000B0F18"/>
    <w:rsid w:val="000B314B"/>
    <w:rsid w:val="000E1C7D"/>
    <w:rsid w:val="000F3870"/>
    <w:rsid w:val="00105C68"/>
    <w:rsid w:val="00110AC3"/>
    <w:rsid w:val="00111B7E"/>
    <w:rsid w:val="001431B2"/>
    <w:rsid w:val="0015603B"/>
    <w:rsid w:val="00162F68"/>
    <w:rsid w:val="001648E8"/>
    <w:rsid w:val="00171473"/>
    <w:rsid w:val="001835E5"/>
    <w:rsid w:val="0018367F"/>
    <w:rsid w:val="00183AE3"/>
    <w:rsid w:val="00184797"/>
    <w:rsid w:val="00187A04"/>
    <w:rsid w:val="0019431E"/>
    <w:rsid w:val="00195908"/>
    <w:rsid w:val="001A14CB"/>
    <w:rsid w:val="001A3F5B"/>
    <w:rsid w:val="001A4E18"/>
    <w:rsid w:val="001A7807"/>
    <w:rsid w:val="001B029D"/>
    <w:rsid w:val="001B3F21"/>
    <w:rsid w:val="001B7339"/>
    <w:rsid w:val="001D3C84"/>
    <w:rsid w:val="001E009E"/>
    <w:rsid w:val="001F0982"/>
    <w:rsid w:val="001F20AC"/>
    <w:rsid w:val="00203CE3"/>
    <w:rsid w:val="002265D1"/>
    <w:rsid w:val="00232757"/>
    <w:rsid w:val="002678AA"/>
    <w:rsid w:val="00274C3F"/>
    <w:rsid w:val="00277CF8"/>
    <w:rsid w:val="002814F8"/>
    <w:rsid w:val="002952D0"/>
    <w:rsid w:val="00297413"/>
    <w:rsid w:val="002A7442"/>
    <w:rsid w:val="002B1819"/>
    <w:rsid w:val="002D74C8"/>
    <w:rsid w:val="002E7112"/>
    <w:rsid w:val="00304555"/>
    <w:rsid w:val="00311F7A"/>
    <w:rsid w:val="00314CD9"/>
    <w:rsid w:val="00314F23"/>
    <w:rsid w:val="00322A57"/>
    <w:rsid w:val="00324AC2"/>
    <w:rsid w:val="0033267F"/>
    <w:rsid w:val="00333E81"/>
    <w:rsid w:val="00336134"/>
    <w:rsid w:val="003441C7"/>
    <w:rsid w:val="0034461A"/>
    <w:rsid w:val="00350992"/>
    <w:rsid w:val="0035199F"/>
    <w:rsid w:val="003531EE"/>
    <w:rsid w:val="003718A4"/>
    <w:rsid w:val="00372236"/>
    <w:rsid w:val="00372E9E"/>
    <w:rsid w:val="003754C3"/>
    <w:rsid w:val="00395021"/>
    <w:rsid w:val="003B25EC"/>
    <w:rsid w:val="003D19E7"/>
    <w:rsid w:val="003D3DA9"/>
    <w:rsid w:val="003D4D4B"/>
    <w:rsid w:val="003E052D"/>
    <w:rsid w:val="003E5784"/>
    <w:rsid w:val="003E5BE0"/>
    <w:rsid w:val="003F1319"/>
    <w:rsid w:val="003F2B29"/>
    <w:rsid w:val="00410CCA"/>
    <w:rsid w:val="004217A6"/>
    <w:rsid w:val="00425D02"/>
    <w:rsid w:val="00434939"/>
    <w:rsid w:val="00436FE9"/>
    <w:rsid w:val="004434DC"/>
    <w:rsid w:val="0045262C"/>
    <w:rsid w:val="00460B8D"/>
    <w:rsid w:val="0046529B"/>
    <w:rsid w:val="0047686A"/>
    <w:rsid w:val="0048267F"/>
    <w:rsid w:val="00485A29"/>
    <w:rsid w:val="004868CA"/>
    <w:rsid w:val="004920CE"/>
    <w:rsid w:val="004A01FC"/>
    <w:rsid w:val="004A515F"/>
    <w:rsid w:val="004B1D76"/>
    <w:rsid w:val="004B1FA8"/>
    <w:rsid w:val="004B7AF1"/>
    <w:rsid w:val="004C39C3"/>
    <w:rsid w:val="004C7669"/>
    <w:rsid w:val="004D3555"/>
    <w:rsid w:val="004D3E13"/>
    <w:rsid w:val="004D4DA3"/>
    <w:rsid w:val="00501A4F"/>
    <w:rsid w:val="0051169F"/>
    <w:rsid w:val="0052478A"/>
    <w:rsid w:val="00532EDA"/>
    <w:rsid w:val="00533FEC"/>
    <w:rsid w:val="00535F55"/>
    <w:rsid w:val="00542BDA"/>
    <w:rsid w:val="005448A6"/>
    <w:rsid w:val="0054503F"/>
    <w:rsid w:val="00545591"/>
    <w:rsid w:val="00553461"/>
    <w:rsid w:val="00566E51"/>
    <w:rsid w:val="005753BF"/>
    <w:rsid w:val="00585D0A"/>
    <w:rsid w:val="005863C9"/>
    <w:rsid w:val="00586B34"/>
    <w:rsid w:val="005953A8"/>
    <w:rsid w:val="00597F41"/>
    <w:rsid w:val="005A4CBA"/>
    <w:rsid w:val="005B0C65"/>
    <w:rsid w:val="005B2DDB"/>
    <w:rsid w:val="005E12B2"/>
    <w:rsid w:val="00600843"/>
    <w:rsid w:val="00602181"/>
    <w:rsid w:val="00606A42"/>
    <w:rsid w:val="006141AC"/>
    <w:rsid w:val="0062555A"/>
    <w:rsid w:val="00652902"/>
    <w:rsid w:val="00662A8C"/>
    <w:rsid w:val="00680E43"/>
    <w:rsid w:val="006814BF"/>
    <w:rsid w:val="00684359"/>
    <w:rsid w:val="0068677B"/>
    <w:rsid w:val="00692AFB"/>
    <w:rsid w:val="006A4253"/>
    <w:rsid w:val="006A62C0"/>
    <w:rsid w:val="006A6F72"/>
    <w:rsid w:val="006D0A1D"/>
    <w:rsid w:val="006D1A2F"/>
    <w:rsid w:val="006D1C3D"/>
    <w:rsid w:val="006F15B4"/>
    <w:rsid w:val="006F74FF"/>
    <w:rsid w:val="00703114"/>
    <w:rsid w:val="007056FF"/>
    <w:rsid w:val="00707111"/>
    <w:rsid w:val="00720029"/>
    <w:rsid w:val="00725895"/>
    <w:rsid w:val="00744303"/>
    <w:rsid w:val="00763BB5"/>
    <w:rsid w:val="007705D8"/>
    <w:rsid w:val="007917E7"/>
    <w:rsid w:val="007B7948"/>
    <w:rsid w:val="007C7A8A"/>
    <w:rsid w:val="007D0159"/>
    <w:rsid w:val="007E1D96"/>
    <w:rsid w:val="007F7EA5"/>
    <w:rsid w:val="008001AF"/>
    <w:rsid w:val="00800460"/>
    <w:rsid w:val="00810884"/>
    <w:rsid w:val="00810FD9"/>
    <w:rsid w:val="00821365"/>
    <w:rsid w:val="00821928"/>
    <w:rsid w:val="00821AA4"/>
    <w:rsid w:val="00831202"/>
    <w:rsid w:val="008334AF"/>
    <w:rsid w:val="00837BDC"/>
    <w:rsid w:val="00842581"/>
    <w:rsid w:val="008436B8"/>
    <w:rsid w:val="008446AF"/>
    <w:rsid w:val="0085489B"/>
    <w:rsid w:val="00863833"/>
    <w:rsid w:val="0086473F"/>
    <w:rsid w:val="008669A3"/>
    <w:rsid w:val="00883172"/>
    <w:rsid w:val="00897DD0"/>
    <w:rsid w:val="008A3338"/>
    <w:rsid w:val="008A609D"/>
    <w:rsid w:val="008B6C44"/>
    <w:rsid w:val="008C6432"/>
    <w:rsid w:val="008D2B4A"/>
    <w:rsid w:val="009018E3"/>
    <w:rsid w:val="009022FC"/>
    <w:rsid w:val="00903E4E"/>
    <w:rsid w:val="009146F3"/>
    <w:rsid w:val="009201E8"/>
    <w:rsid w:val="009221D4"/>
    <w:rsid w:val="009265EE"/>
    <w:rsid w:val="00927999"/>
    <w:rsid w:val="0093319B"/>
    <w:rsid w:val="00933489"/>
    <w:rsid w:val="009339A5"/>
    <w:rsid w:val="00962453"/>
    <w:rsid w:val="00971801"/>
    <w:rsid w:val="009754E3"/>
    <w:rsid w:val="009759BD"/>
    <w:rsid w:val="00A02FEF"/>
    <w:rsid w:val="00A041AC"/>
    <w:rsid w:val="00A05158"/>
    <w:rsid w:val="00A2082B"/>
    <w:rsid w:val="00A23D36"/>
    <w:rsid w:val="00A255AC"/>
    <w:rsid w:val="00A37AA7"/>
    <w:rsid w:val="00A456B3"/>
    <w:rsid w:val="00A53428"/>
    <w:rsid w:val="00A627FE"/>
    <w:rsid w:val="00A66248"/>
    <w:rsid w:val="00A813F5"/>
    <w:rsid w:val="00A91F56"/>
    <w:rsid w:val="00AB47AC"/>
    <w:rsid w:val="00AD09BE"/>
    <w:rsid w:val="00B009EB"/>
    <w:rsid w:val="00B0345F"/>
    <w:rsid w:val="00B115B7"/>
    <w:rsid w:val="00B125B7"/>
    <w:rsid w:val="00B248C3"/>
    <w:rsid w:val="00B2750A"/>
    <w:rsid w:val="00B277F8"/>
    <w:rsid w:val="00B32EB2"/>
    <w:rsid w:val="00B33122"/>
    <w:rsid w:val="00B35B01"/>
    <w:rsid w:val="00B37FCE"/>
    <w:rsid w:val="00B42B85"/>
    <w:rsid w:val="00B55FB8"/>
    <w:rsid w:val="00B60BB3"/>
    <w:rsid w:val="00B70145"/>
    <w:rsid w:val="00B70CCC"/>
    <w:rsid w:val="00B834C4"/>
    <w:rsid w:val="00B84A2A"/>
    <w:rsid w:val="00B921C7"/>
    <w:rsid w:val="00B93F5E"/>
    <w:rsid w:val="00B96A35"/>
    <w:rsid w:val="00BA793E"/>
    <w:rsid w:val="00BB26CB"/>
    <w:rsid w:val="00BD3932"/>
    <w:rsid w:val="00BE7E6D"/>
    <w:rsid w:val="00BF5A7B"/>
    <w:rsid w:val="00C06E08"/>
    <w:rsid w:val="00C07898"/>
    <w:rsid w:val="00C07C5B"/>
    <w:rsid w:val="00C13B16"/>
    <w:rsid w:val="00C239C1"/>
    <w:rsid w:val="00C25DFA"/>
    <w:rsid w:val="00C26F50"/>
    <w:rsid w:val="00C317EC"/>
    <w:rsid w:val="00C3696A"/>
    <w:rsid w:val="00C461F0"/>
    <w:rsid w:val="00C46F64"/>
    <w:rsid w:val="00C544E8"/>
    <w:rsid w:val="00C612DD"/>
    <w:rsid w:val="00C66D50"/>
    <w:rsid w:val="00C90EAF"/>
    <w:rsid w:val="00C9650D"/>
    <w:rsid w:val="00CA2A25"/>
    <w:rsid w:val="00CB14EF"/>
    <w:rsid w:val="00CC5CE2"/>
    <w:rsid w:val="00CD2751"/>
    <w:rsid w:val="00D07395"/>
    <w:rsid w:val="00D15743"/>
    <w:rsid w:val="00D23100"/>
    <w:rsid w:val="00D265F9"/>
    <w:rsid w:val="00D27019"/>
    <w:rsid w:val="00D37176"/>
    <w:rsid w:val="00D46E86"/>
    <w:rsid w:val="00D47C36"/>
    <w:rsid w:val="00D624F4"/>
    <w:rsid w:val="00D626C1"/>
    <w:rsid w:val="00D62F2E"/>
    <w:rsid w:val="00D64102"/>
    <w:rsid w:val="00D721F9"/>
    <w:rsid w:val="00D72ED7"/>
    <w:rsid w:val="00D87507"/>
    <w:rsid w:val="00D93E9D"/>
    <w:rsid w:val="00D9670B"/>
    <w:rsid w:val="00D96D99"/>
    <w:rsid w:val="00DB7245"/>
    <w:rsid w:val="00DC0E6B"/>
    <w:rsid w:val="00DC30E3"/>
    <w:rsid w:val="00DC379F"/>
    <w:rsid w:val="00DD7C24"/>
    <w:rsid w:val="00DE1572"/>
    <w:rsid w:val="00DE6BA2"/>
    <w:rsid w:val="00DE757A"/>
    <w:rsid w:val="00DF40A0"/>
    <w:rsid w:val="00DF7273"/>
    <w:rsid w:val="00E1462B"/>
    <w:rsid w:val="00E25AEA"/>
    <w:rsid w:val="00E30932"/>
    <w:rsid w:val="00E33AFE"/>
    <w:rsid w:val="00E3482E"/>
    <w:rsid w:val="00E44BC4"/>
    <w:rsid w:val="00E61093"/>
    <w:rsid w:val="00E62FCF"/>
    <w:rsid w:val="00E71CED"/>
    <w:rsid w:val="00E72332"/>
    <w:rsid w:val="00E829AA"/>
    <w:rsid w:val="00E93F53"/>
    <w:rsid w:val="00E96DCF"/>
    <w:rsid w:val="00EB46A0"/>
    <w:rsid w:val="00EC31E8"/>
    <w:rsid w:val="00EC3714"/>
    <w:rsid w:val="00EC4814"/>
    <w:rsid w:val="00EC4CC1"/>
    <w:rsid w:val="00EC79B1"/>
    <w:rsid w:val="00ED3E73"/>
    <w:rsid w:val="00ED5A53"/>
    <w:rsid w:val="00ED5B5B"/>
    <w:rsid w:val="00ED7561"/>
    <w:rsid w:val="00EE16BB"/>
    <w:rsid w:val="00EF21E0"/>
    <w:rsid w:val="00EF7FBE"/>
    <w:rsid w:val="00F02C7F"/>
    <w:rsid w:val="00F105EC"/>
    <w:rsid w:val="00F10BCE"/>
    <w:rsid w:val="00F135FD"/>
    <w:rsid w:val="00F13D6F"/>
    <w:rsid w:val="00F1722C"/>
    <w:rsid w:val="00F24B52"/>
    <w:rsid w:val="00F26FFD"/>
    <w:rsid w:val="00F27404"/>
    <w:rsid w:val="00F402E7"/>
    <w:rsid w:val="00F55E22"/>
    <w:rsid w:val="00F6603A"/>
    <w:rsid w:val="00F72456"/>
    <w:rsid w:val="00F749C4"/>
    <w:rsid w:val="00F80D6D"/>
    <w:rsid w:val="00F81C82"/>
    <w:rsid w:val="00F86A37"/>
    <w:rsid w:val="00F91A6D"/>
    <w:rsid w:val="00FA5F44"/>
    <w:rsid w:val="00FB34EA"/>
    <w:rsid w:val="00FD3377"/>
    <w:rsid w:val="00FD7D1A"/>
    <w:rsid w:val="00FF18CB"/>
    <w:rsid w:val="00FF56FD"/>
    <w:rsid w:val="00FF5ED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E80C11"/>
  <w15:chartTrackingRefBased/>
  <w15:docId w15:val="{F7ED3EDA-2383-4D9D-A8E4-8026451F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A2A"/>
    <w:pPr>
      <w:spacing w:before="240" w:after="0" w:line="286" w:lineRule="auto"/>
    </w:pPr>
    <w:rPr>
      <w:rFonts w:ascii="Noto Sans" w:hAnsi="Noto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CCA"/>
    <w:pPr>
      <w:keepNext/>
      <w:keepLines/>
      <w:tabs>
        <w:tab w:val="right" w:pos="10440"/>
      </w:tabs>
      <w:spacing w:before="360" w:line="240" w:lineRule="auto"/>
      <w:contextualSpacing/>
      <w:outlineLvl w:val="0"/>
    </w:pPr>
    <w:rPr>
      <w:b/>
      <w:color w:val="2E3192"/>
      <w:sz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410CCA"/>
    <w:pPr>
      <w:keepNext/>
      <w:keepLines/>
      <w:spacing w:before="120" w:line="240" w:lineRule="auto"/>
      <w:outlineLvl w:val="1"/>
    </w:pPr>
    <w:rPr>
      <w:rFonts w:ascii="Aptos" w:eastAsiaTheme="majorEastAsia" w:hAnsi="Aptos" w:cstheme="majorBidi"/>
      <w:b/>
      <w:color w:val="2E3192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CCA"/>
    <w:pPr>
      <w:keepNext/>
      <w:keepLines/>
      <w:spacing w:before="120" w:after="80" w:line="240" w:lineRule="auto"/>
      <w:outlineLvl w:val="2"/>
    </w:pPr>
    <w:rPr>
      <w:rFonts w:eastAsiaTheme="majorEastAsia" w:cstheme="majorBidi"/>
      <w:b/>
      <w:color w:val="2E3192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0CCA"/>
    <w:pPr>
      <w:keepNext/>
      <w:keepLines/>
      <w:spacing w:before="120" w:after="80" w:line="240" w:lineRule="auto"/>
      <w:outlineLvl w:val="3"/>
    </w:pPr>
    <w:rPr>
      <w:rFonts w:eastAsiaTheme="majorEastAsia" w:cstheme="majorBidi"/>
      <w:b/>
      <w:iCs/>
      <w:color w:val="2E319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5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CCA"/>
    <w:rPr>
      <w:rFonts w:ascii="Noto Sans" w:hAnsi="Noto Sans"/>
      <w:b/>
      <w:color w:val="2E3192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10CCA"/>
    <w:rPr>
      <w:rFonts w:ascii="Aptos" w:eastAsiaTheme="majorEastAsia" w:hAnsi="Aptos" w:cstheme="majorBidi"/>
      <w:b/>
      <w:color w:val="2E319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10CCA"/>
    <w:rPr>
      <w:rFonts w:ascii="Noto Sans" w:eastAsiaTheme="majorEastAsia" w:hAnsi="Noto Sans" w:cstheme="majorBidi"/>
      <w:b/>
      <w:color w:val="2E3192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10CCA"/>
    <w:rPr>
      <w:rFonts w:ascii="Noto Sans" w:eastAsiaTheme="majorEastAsia" w:hAnsi="Noto Sans" w:cstheme="majorBidi"/>
      <w:b/>
      <w:iCs/>
      <w:color w:val="2E319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5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23D36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F7273"/>
    <w:rPr>
      <w:rFonts w:ascii="Noto Sans" w:eastAsiaTheme="majorEastAsia" w:hAnsi="Noto Sa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903E4E"/>
    <w:pPr>
      <w:numPr>
        <w:ilvl w:val="1"/>
      </w:numPr>
      <w:ind w:left="51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03E4E"/>
    <w:rPr>
      <w:rFonts w:ascii="Noto Sans" w:eastAsiaTheme="majorEastAsia" w:hAnsi="Noto Sans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3E9D"/>
    <w:pPr>
      <w:spacing w:before="160"/>
    </w:pPr>
    <w:rPr>
      <w:rFonts w:ascii="Noto Sans Medium" w:hAnsi="Noto Sans Medium"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3E9D"/>
    <w:rPr>
      <w:rFonts w:ascii="Noto Sans Medium" w:hAnsi="Noto Sans Medium"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9"/>
    <w:semiHidden/>
    <w:qFormat/>
    <w:rsid w:val="00533FEC"/>
    <w:pPr>
      <w:numPr>
        <w:numId w:val="1"/>
      </w:numPr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BF5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F5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46F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BF5A7B"/>
    <w:rPr>
      <w:b/>
      <w:bCs/>
      <w:smallCaps/>
      <w:color w:val="0F4761" w:themeColor="accent1" w:themeShade="BF"/>
      <w:spacing w:val="5"/>
    </w:rPr>
  </w:style>
  <w:style w:type="paragraph" w:customStyle="1" w:styleId="OfficeUnitSections">
    <w:name w:val="Office Unit Sections"/>
    <w:basedOn w:val="Normal"/>
    <w:next w:val="Normal"/>
    <w:uiPriority w:val="1"/>
    <w:qFormat/>
    <w:rsid w:val="00410CCA"/>
    <w:pPr>
      <w:spacing w:before="0" w:line="240" w:lineRule="auto"/>
    </w:pPr>
    <w:rPr>
      <w:color w:val="000000" w:themeColor="text1"/>
    </w:rPr>
  </w:style>
  <w:style w:type="character" w:styleId="Strong">
    <w:name w:val="Strong"/>
    <w:basedOn w:val="DefaultParagraphFont"/>
    <w:uiPriority w:val="9"/>
    <w:qFormat/>
    <w:rsid w:val="00837BDC"/>
    <w:rPr>
      <w:b/>
      <w:bCs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001A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B7339"/>
    <w:rPr>
      <w:color w:val="666666"/>
    </w:rPr>
  </w:style>
  <w:style w:type="paragraph" w:styleId="BodyText">
    <w:name w:val="Body Text"/>
    <w:basedOn w:val="Normal"/>
    <w:link w:val="BodyTextChar"/>
    <w:uiPriority w:val="99"/>
    <w:semiHidden/>
    <w:unhideWhenUsed/>
    <w:rsid w:val="00096AD0"/>
  </w:style>
  <w:style w:type="character" w:customStyle="1" w:styleId="BodyTextChar">
    <w:name w:val="Body Text Char"/>
    <w:basedOn w:val="DefaultParagraphFont"/>
    <w:link w:val="BodyText"/>
    <w:uiPriority w:val="99"/>
    <w:semiHidden/>
    <w:rsid w:val="00096AD0"/>
  </w:style>
  <w:style w:type="character" w:styleId="Hyperlink">
    <w:name w:val="Hyperlink"/>
    <w:uiPriority w:val="99"/>
    <w:qFormat/>
    <w:rsid w:val="00D23100"/>
    <w:rPr>
      <w:rFonts w:ascii="Noto Sans" w:hAnsi="Noto Sans"/>
      <w:color w:val="0B56B1"/>
      <w:sz w:val="24"/>
      <w:u w:val="single"/>
    </w:rPr>
  </w:style>
  <w:style w:type="character" w:customStyle="1" w:styleId="ListParagraphChar">
    <w:name w:val="List Paragraph Char"/>
    <w:link w:val="ListParagraph"/>
    <w:uiPriority w:val="9"/>
    <w:semiHidden/>
    <w:rsid w:val="00A05158"/>
    <w:rPr>
      <w:rFonts w:ascii="Noto Sans" w:hAnsi="Noto Sans"/>
    </w:rPr>
  </w:style>
  <w:style w:type="paragraph" w:customStyle="1" w:styleId="Body">
    <w:name w:val="Body"/>
    <w:basedOn w:val="Normal"/>
    <w:semiHidden/>
    <w:qFormat/>
    <w:rsid w:val="00FB34EA"/>
    <w:pPr>
      <w:spacing w:before="0" w:after="60" w:line="240" w:lineRule="auto"/>
      <w:jc w:val="right"/>
    </w:pPr>
    <w:rPr>
      <w:rFonts w:eastAsia="Times New Roman" w:cs="Arial"/>
      <w:color w:val="000000"/>
      <w:w w:val="90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F20AC"/>
    <w:pPr>
      <w:tabs>
        <w:tab w:val="center" w:pos="4680"/>
        <w:tab w:val="right" w:pos="9360"/>
      </w:tabs>
      <w:spacing w:before="0" w:after="12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0AC"/>
    <w:rPr>
      <w:rFonts w:ascii="Noto Sans" w:hAnsi="Noto Sans"/>
    </w:rPr>
  </w:style>
  <w:style w:type="paragraph" w:styleId="Footer">
    <w:name w:val="footer"/>
    <w:basedOn w:val="Normal"/>
    <w:link w:val="FooterChar"/>
    <w:uiPriority w:val="99"/>
    <w:unhideWhenUsed/>
    <w:rsid w:val="009018E3"/>
    <w:pPr>
      <w:pBdr>
        <w:top w:val="single" w:sz="4" w:space="1" w:color="2E3192"/>
      </w:pBdr>
      <w:tabs>
        <w:tab w:val="center" w:pos="4680"/>
        <w:tab w:val="right" w:pos="9360"/>
      </w:tabs>
      <w:spacing w:before="0" w:after="12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9018E3"/>
    <w:rPr>
      <w:rFonts w:ascii="Noto Sans" w:hAnsi="Noto Sans"/>
    </w:rPr>
  </w:style>
  <w:style w:type="paragraph" w:styleId="ListBullet">
    <w:name w:val="List Bullet"/>
    <w:basedOn w:val="Normal"/>
    <w:uiPriority w:val="99"/>
    <w:unhideWhenUsed/>
    <w:rsid w:val="00277CF8"/>
    <w:pPr>
      <w:numPr>
        <w:numId w:val="3"/>
      </w:numPr>
      <w:ind w:left="504"/>
      <w:contextualSpacing/>
    </w:pPr>
  </w:style>
  <w:style w:type="paragraph" w:styleId="ListBullet2">
    <w:name w:val="List Bullet 2"/>
    <w:basedOn w:val="Normal"/>
    <w:uiPriority w:val="99"/>
    <w:unhideWhenUsed/>
    <w:rsid w:val="00277CF8"/>
    <w:pPr>
      <w:numPr>
        <w:numId w:val="4"/>
      </w:numPr>
      <w:contextualSpacing/>
    </w:pPr>
  </w:style>
  <w:style w:type="paragraph" w:styleId="List2">
    <w:name w:val="List 2"/>
    <w:basedOn w:val="Normal"/>
    <w:uiPriority w:val="99"/>
    <w:semiHidden/>
    <w:rsid w:val="0019431E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277CF8"/>
    <w:pPr>
      <w:numPr>
        <w:numId w:val="6"/>
      </w:numPr>
      <w:contextualSpacing/>
    </w:pPr>
  </w:style>
  <w:style w:type="paragraph" w:styleId="List4">
    <w:name w:val="List 4"/>
    <w:basedOn w:val="Normal"/>
    <w:uiPriority w:val="99"/>
    <w:semiHidden/>
    <w:rsid w:val="0019431E"/>
    <w:pPr>
      <w:numPr>
        <w:numId w:val="7"/>
      </w:numPr>
      <w:contextualSpacing/>
    </w:pPr>
  </w:style>
  <w:style w:type="paragraph" w:styleId="ListNumber">
    <w:name w:val="List Number"/>
    <w:basedOn w:val="Normal"/>
    <w:uiPriority w:val="99"/>
    <w:unhideWhenUsed/>
    <w:rsid w:val="00720029"/>
    <w:pPr>
      <w:numPr>
        <w:numId w:val="8"/>
      </w:numPr>
      <w:ind w:left="648"/>
      <w:contextualSpacing/>
    </w:pPr>
  </w:style>
  <w:style w:type="paragraph" w:styleId="ListNumber2">
    <w:name w:val="List Number 2"/>
    <w:basedOn w:val="Normal"/>
    <w:uiPriority w:val="99"/>
    <w:unhideWhenUsed/>
    <w:rsid w:val="00720029"/>
    <w:pPr>
      <w:numPr>
        <w:numId w:val="9"/>
      </w:numPr>
      <w:ind w:left="792"/>
      <w:contextualSpacing/>
    </w:pPr>
  </w:style>
  <w:style w:type="paragraph" w:styleId="ListNumber3">
    <w:name w:val="List Number 3"/>
    <w:basedOn w:val="Normal"/>
    <w:uiPriority w:val="99"/>
    <w:unhideWhenUsed/>
    <w:rsid w:val="00720029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unhideWhenUsed/>
    <w:rsid w:val="00720029"/>
    <w:pPr>
      <w:numPr>
        <w:numId w:val="1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6C1"/>
    <w:rPr>
      <w:color w:val="96607D" w:themeColor="followedHyperlink"/>
      <w:u w:val="single"/>
    </w:rPr>
  </w:style>
  <w:style w:type="paragraph" w:customStyle="1" w:styleId="StrongBrandBlue">
    <w:name w:val="Strong Brand Blue"/>
    <w:basedOn w:val="OfficeUnitSections"/>
    <w:uiPriority w:val="10"/>
    <w:qFormat/>
    <w:rsid w:val="00410CCA"/>
    <w:rPr>
      <w:b/>
      <w:color w:val="2E3192"/>
      <w:sz w:val="28"/>
    </w:rPr>
  </w:style>
  <w:style w:type="paragraph" w:styleId="ListBullet4">
    <w:name w:val="List Bullet 4"/>
    <w:basedOn w:val="Normal"/>
    <w:uiPriority w:val="99"/>
    <w:rsid w:val="00720029"/>
    <w:pPr>
      <w:numPr>
        <w:numId w:val="12"/>
      </w:numPr>
      <w:contextualSpacing/>
    </w:pPr>
  </w:style>
  <w:style w:type="paragraph" w:customStyle="1" w:styleId="Style1">
    <w:name w:val="Style1"/>
    <w:basedOn w:val="ListBullet3"/>
    <w:semiHidden/>
    <w:qFormat/>
    <w:rsid w:val="00707111"/>
  </w:style>
  <w:style w:type="paragraph" w:styleId="NoSpacing">
    <w:name w:val="No Spacing"/>
    <w:uiPriority w:val="1"/>
    <w:semiHidden/>
    <w:qFormat/>
    <w:rsid w:val="00D46E86"/>
    <w:pPr>
      <w:spacing w:after="0" w:line="240" w:lineRule="auto"/>
    </w:pPr>
    <w:rPr>
      <w:rFonts w:ascii="Noto Sans" w:hAnsi="Noto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oregon.gov/odhs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dhs.info@odhs.oregon.gov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0000773\OneDrive%20-%20Oregon%20DHSOHA\Desktop\ODHS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0C74F1EE674ADC96F55488EAA22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76B6B-AA09-492C-9901-5D54F69FEACB}"/>
      </w:docPartPr>
      <w:docPartBody>
        <w:p w:rsidR="00743F4C" w:rsidRDefault="00743F4C">
          <w:pPr>
            <w:pStyle w:val="1B0C74F1EE674ADC96F55488EAA227A7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45DC1B93947AFA203A4AACC01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E01A6-1E03-4E65-8E31-390D4764FAAB}"/>
      </w:docPartPr>
      <w:docPartBody>
        <w:p w:rsidR="00743F4C" w:rsidRDefault="00743F4C" w:rsidP="00743F4C">
          <w:pPr>
            <w:pStyle w:val="75845DC1B93947AFA203A4AACC0182B8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F5F1EFE03F4F83948ED3F1EF9C0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0855A-5274-4B6F-9573-389C7E44222D}"/>
      </w:docPartPr>
      <w:docPartBody>
        <w:p w:rsidR="00743F4C" w:rsidRDefault="00743F4C" w:rsidP="00743F4C">
          <w:pPr>
            <w:pStyle w:val="F0F5F1EFE03F4F83948ED3F1EF9C06EF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69450E9434EAB94E4A82B55546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2F6CB-7CA0-44F2-A528-26D92BCFB60F}"/>
      </w:docPartPr>
      <w:docPartBody>
        <w:p w:rsidR="00743F4C" w:rsidRDefault="00743F4C" w:rsidP="00743F4C">
          <w:pPr>
            <w:pStyle w:val="06769450E9434EAB94E4A82B555467D2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F4C"/>
    <w:rsid w:val="0045262C"/>
    <w:rsid w:val="00743F4C"/>
    <w:rsid w:val="00802F75"/>
    <w:rsid w:val="00B1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3F4C"/>
    <w:rPr>
      <w:color w:val="666666"/>
    </w:rPr>
  </w:style>
  <w:style w:type="paragraph" w:customStyle="1" w:styleId="1B0C74F1EE674ADC96F55488EAA227A7">
    <w:name w:val="1B0C74F1EE674ADC96F55488EAA227A7"/>
  </w:style>
  <w:style w:type="paragraph" w:customStyle="1" w:styleId="75845DC1B93947AFA203A4AACC0182B8">
    <w:name w:val="75845DC1B93947AFA203A4AACC0182B8"/>
    <w:rsid w:val="00743F4C"/>
  </w:style>
  <w:style w:type="paragraph" w:customStyle="1" w:styleId="F0F5F1EFE03F4F83948ED3F1EF9C06EF">
    <w:name w:val="F0F5F1EFE03F4F83948ED3F1EF9C06EF"/>
    <w:rsid w:val="00743F4C"/>
  </w:style>
  <w:style w:type="paragraph" w:customStyle="1" w:styleId="06769450E9434EAB94E4A82B555467D2">
    <w:name w:val="06769450E9434EAB94E4A82B555467D2"/>
    <w:rsid w:val="00743F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a4d6d6772a05c43c842673d8890ee19b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b9f200b66d334f1f9c44b798bfc69a3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Props1.xml><?xml version="1.0" encoding="utf-8"?>
<ds:datastoreItem xmlns:ds="http://schemas.openxmlformats.org/officeDocument/2006/customXml" ds:itemID="{D477743E-D4EA-442A-BEE3-A1A0EF9C6796}"/>
</file>

<file path=customXml/itemProps2.xml><?xml version="1.0" encoding="utf-8"?>
<ds:datastoreItem xmlns:ds="http://schemas.openxmlformats.org/officeDocument/2006/customXml" ds:itemID="{43762047-CF36-4353-866C-C4C2E37C9A0D}"/>
</file>

<file path=customXml/itemProps3.xml><?xml version="1.0" encoding="utf-8"?>
<ds:datastoreItem xmlns:ds="http://schemas.openxmlformats.org/officeDocument/2006/customXml" ds:itemID="{17CB8050-205C-42AC-B724-91D38060063B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ODHS letterhead.dotx</Template>
  <TotalTime>7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Letterhead template</vt:lpstr>
    </vt:vector>
  </TitlesOfParts>
  <Company>Oregon Department of Human Services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Vehicle Insurance Letter</dc:title>
  <dc:subject>ODHS Letterhead template</dc:subject>
  <dc:creator>ODHS</dc:creator>
  <cp:keywords/>
  <dc:description/>
  <cp:lastModifiedBy>Newton Suzanne H</cp:lastModifiedBy>
  <cp:revision>3</cp:revision>
  <cp:lastPrinted>2025-10-14T23:24:00Z</cp:lastPrinted>
  <dcterms:created xsi:type="dcterms:W3CDTF">2026-03-05T17:31:00Z</dcterms:created>
  <dcterms:modified xsi:type="dcterms:W3CDTF">2026-03-05T17:45:00Z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d57df55d-d61e-45ce-b9f6-45f2b9cc59b7</vt:lpwstr>
  </property>
  <property fmtid="{D5CDD505-2E9C-101B-9397-08002B2CF9AE}" pid="3" name="ContentTypeId">
    <vt:lpwstr>0x0101003F86A5E63F88964EB7B5D59A08F6C1B2</vt:lpwstr>
  </property>
</Properties>
</file>