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glossary/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5C20D" w14:textId="77777777" w:rsidR="00933489" w:rsidRDefault="009265EE" w:rsidP="007705D8">
      <w:pPr>
        <w:pStyle w:val="OfficeUnitSections"/>
        <w:spacing w:line="60" w:lineRule="exact"/>
        <w:rPr>
          <w:rStyle w:val="Strong"/>
        </w:rPr>
        <w:sectPr w:rsidR="00933489" w:rsidSect="00DC0E6B">
          <w:headerReference w:type="default" r:id="rId7"/>
          <w:footerReference w:type="default" r:id="rId8"/>
          <w:footerReference w:type="first" r:id="rId9"/>
          <w:pgSz w:w="12240" w:h="15840"/>
          <w:pgMar w:top="576" w:right="720" w:bottom="1890" w:left="720" w:header="720" w:footer="432" w:gutter="0"/>
          <w:cols w:space="720"/>
          <w:titlePg/>
          <w:docGrid w:linePitch="360"/>
        </w:sectPr>
      </w:pPr>
      <w:bookmarkStart w:id="0" w:name="Text5"/>
      <w:r w:rsidRPr="00FD7D1A">
        <w:rPr>
          <w:noProof/>
        </w:rPr>
        <w:drawing>
          <wp:anchor distT="0" distB="0" distL="114300" distR="114300" simplePos="0" relativeHeight="251651072" behindDoc="0" locked="0" layoutInCell="1" allowOverlap="1" wp14:anchorId="4F7F435D" wp14:editId="60481E73">
            <wp:simplePos x="0" y="0"/>
            <wp:positionH relativeFrom="margin">
              <wp:posOffset>12700</wp:posOffset>
            </wp:positionH>
            <wp:positionV relativeFrom="page">
              <wp:posOffset>243840</wp:posOffset>
            </wp:positionV>
            <wp:extent cx="6843395" cy="475615"/>
            <wp:effectExtent l="0" t="0" r="0" b="635"/>
            <wp:wrapSquare wrapText="bothSides"/>
            <wp:docPr id="1679023396" name="ODHS logo" descr="Oregon Department of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023396" name="ODHS logo" descr="Oregon Department of Human Services log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43395" cy="47561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26223C00" w14:textId="7E27B3BB" w:rsidR="00E44BC4" w:rsidRPr="00837BDC" w:rsidRDefault="00054CB9" w:rsidP="00054CB9">
      <w:pPr>
        <w:pStyle w:val="StrongBrandBlue"/>
        <w:jc w:val="right"/>
        <w:rPr>
          <w:rStyle w:val="Strong"/>
        </w:rPr>
      </w:pPr>
      <w:r>
        <w:t>Aging and People with Disabilities</w:t>
      </w:r>
    </w:p>
    <w:sdt>
      <w:sdtPr>
        <w:id w:val="9423447"/>
        <w:placeholder>
          <w:docPart w:val="1B0C74F1EE674ADC96F55488EAA227A7"/>
        </w:placeholder>
      </w:sdtPr>
      <w:sdtEndPr/>
      <w:sdtContent>
        <w:sdt>
          <w:sdtPr>
            <w:alias w:val="Enter Street Address"/>
            <w:tag w:val="p"/>
            <w:id w:val="1512803087"/>
            <w:placeholder>
              <w:docPart w:val="1B0C74F1EE674ADC96F55488EAA227A7"/>
            </w:placeholder>
            <w15:color w:val="2E3192"/>
            <w15:appearance w15:val="hidden"/>
          </w:sdtPr>
          <w:sdtEndPr/>
          <w:sdtContent>
            <w:p w14:paraId="0A648639" w14:textId="184AE08A" w:rsidR="00E44BC4" w:rsidRPr="00971801" w:rsidRDefault="009022FC" w:rsidP="00054CB9">
              <w:pPr>
                <w:pStyle w:val="OfficeUnitSections"/>
                <w:jc w:val="right"/>
              </w:pPr>
              <w:r>
                <w:t>500 Summer St. NE E10</w:t>
              </w:r>
            </w:p>
          </w:sdtContent>
        </w:sdt>
      </w:sdtContent>
    </w:sdt>
    <w:p w14:paraId="4D7DF15A" w14:textId="09F87AE8" w:rsidR="00E44BC4" w:rsidRPr="00971801" w:rsidRDefault="009022FC" w:rsidP="00054CB9">
      <w:pPr>
        <w:pStyle w:val="OfficeUnitSections"/>
        <w:jc w:val="right"/>
      </w:pPr>
      <w:r>
        <w:t>Salem, OR 97301-1076</w:t>
      </w:r>
    </w:p>
    <w:p w14:paraId="73A0EFD2" w14:textId="0BB0E60C" w:rsidR="00E44BC4" w:rsidRPr="00971801" w:rsidRDefault="009022FC" w:rsidP="00054CB9">
      <w:pPr>
        <w:pStyle w:val="OfficeUnitSections"/>
        <w:jc w:val="right"/>
      </w:pPr>
      <w:r>
        <w:t>503-945-5600</w:t>
      </w:r>
    </w:p>
    <w:p w14:paraId="001D3B3C" w14:textId="1D45FF54" w:rsidR="00E44BC4" w:rsidRPr="00971801" w:rsidRDefault="009022FC" w:rsidP="00054CB9">
      <w:pPr>
        <w:pStyle w:val="OfficeUnitSections"/>
        <w:jc w:val="right"/>
      </w:pPr>
      <w:hyperlink r:id="rId11" w:history="1">
        <w:r w:rsidRPr="003C5BDC">
          <w:rPr>
            <w:rStyle w:val="Hyperlink"/>
          </w:rPr>
          <w:t>odhs.info@odhs.oregon.gov</w:t>
        </w:r>
      </w:hyperlink>
    </w:p>
    <w:p w14:paraId="7C762EA8" w14:textId="747DB3F3" w:rsidR="00A456B3" w:rsidRDefault="009022FC" w:rsidP="00054CB9">
      <w:pPr>
        <w:pStyle w:val="OfficeUnitSections"/>
        <w:jc w:val="right"/>
      </w:pPr>
      <w:hyperlink r:id="rId12" w:history="1">
        <w:r w:rsidRPr="00320130">
          <w:rPr>
            <w:rStyle w:val="Hyperlink"/>
          </w:rPr>
          <w:t>www.oregon.gov/odhs</w:t>
        </w:r>
      </w:hyperlink>
      <w:r>
        <w:t xml:space="preserve"> </w:t>
      </w:r>
    </w:p>
    <w:p w14:paraId="1FD00E3A" w14:textId="72031EE5" w:rsidR="009022FC" w:rsidRDefault="000B02CE" w:rsidP="009022FC">
      <w:sdt>
        <w:sdtPr>
          <w:alias w:val="Enter Street Address"/>
          <w:tag w:val="p"/>
          <w:id w:val="1593892946"/>
          <w:placeholder>
            <w:docPart w:val="06769450E9434EAB94E4A82B555467D2"/>
          </w:placeholder>
          <w15:color w:val="2E3192"/>
          <w15:appearance w15:val="hidden"/>
        </w:sdtPr>
        <w:sdtEndPr>
          <w:rPr>
            <w:sz w:val="28"/>
            <w:szCs w:val="28"/>
          </w:rPr>
        </w:sdtEndPr>
        <w:sdtContent>
          <w:r w:rsidR="009022FC">
            <w:rPr>
              <w:sz w:val="28"/>
              <w:szCs w:val="28"/>
            </w:rPr>
            <w:fldChar w:fldCharType="begin">
              <w:ffData>
                <w:name w:val=""/>
                <w:enabled/>
                <w:calcOnExit w:val="0"/>
                <w:statusText w:type="text" w:val="Enter City, State,and ZIP code."/>
                <w:textInput>
                  <w:default w:val="Enter date mm/dd/yyyy"/>
                </w:textInput>
              </w:ffData>
            </w:fldChar>
          </w:r>
          <w:r w:rsidR="009022FC">
            <w:rPr>
              <w:sz w:val="28"/>
              <w:szCs w:val="28"/>
            </w:rPr>
            <w:instrText xml:space="preserve"> FORMTEXT </w:instrText>
          </w:r>
          <w:r w:rsidR="009022FC">
            <w:rPr>
              <w:sz w:val="28"/>
              <w:szCs w:val="28"/>
            </w:rPr>
          </w:r>
          <w:r w:rsidR="009022FC">
            <w:rPr>
              <w:sz w:val="28"/>
              <w:szCs w:val="28"/>
            </w:rPr>
            <w:fldChar w:fldCharType="separate"/>
          </w:r>
          <w:r w:rsidR="009022FC">
            <w:rPr>
              <w:noProof/>
              <w:sz w:val="28"/>
              <w:szCs w:val="28"/>
            </w:rPr>
            <w:t>Enter date mm/dd/yyyy</w:t>
          </w:r>
          <w:r w:rsidR="009022FC">
            <w:rPr>
              <w:sz w:val="28"/>
              <w:szCs w:val="28"/>
            </w:rPr>
            <w:fldChar w:fldCharType="end"/>
          </w:r>
        </w:sdtContent>
      </w:sdt>
    </w:p>
    <w:sdt>
      <w:sdtPr>
        <w:alias w:val="Enter Street Address"/>
        <w:tag w:val="p"/>
        <w:id w:val="1416830375"/>
        <w:placeholder>
          <w:docPart w:val="F0F5F1EFE03F4F83948ED3F1EF9C06EF"/>
        </w:placeholder>
        <w15:color w:val="2E3192"/>
        <w15:appearance w15:val="hidden"/>
      </w:sdtPr>
      <w:sdtEndPr>
        <w:rPr>
          <w:sz w:val="28"/>
          <w:szCs w:val="28"/>
        </w:rPr>
      </w:sdtEndPr>
      <w:sdtContent>
        <w:p w14:paraId="3807CADA" w14:textId="03A0E685" w:rsidR="00054CB9" w:rsidRPr="00054CB9" w:rsidRDefault="00054CB9" w:rsidP="00054CB9">
          <w:pPr>
            <w:rPr>
              <w:sz w:val="28"/>
              <w:szCs w:val="28"/>
            </w:rPr>
          </w:pPr>
          <w:r w:rsidRPr="00054CB9">
            <w:rPr>
              <w:sz w:val="28"/>
              <w:szCs w:val="28"/>
            </w:rPr>
            <w:fldChar w:fldCharType="begin">
              <w:ffData>
                <w:name w:val=""/>
                <w:enabled/>
                <w:calcOnExit w:val="0"/>
                <w:statusText w:type="text" w:val="Enter City, State,and ZIP code."/>
                <w:textInput>
                  <w:default w:val="Enter HCW Name"/>
                </w:textInput>
              </w:ffData>
            </w:fldChar>
          </w:r>
          <w:r w:rsidRPr="00054CB9">
            <w:rPr>
              <w:sz w:val="28"/>
              <w:szCs w:val="28"/>
            </w:rPr>
            <w:instrText xml:space="preserve"> FORMTEXT </w:instrText>
          </w:r>
          <w:r w:rsidRPr="00054CB9">
            <w:rPr>
              <w:sz w:val="28"/>
              <w:szCs w:val="28"/>
            </w:rPr>
          </w:r>
          <w:r w:rsidRPr="00054CB9">
            <w:rPr>
              <w:sz w:val="28"/>
              <w:szCs w:val="28"/>
            </w:rPr>
            <w:fldChar w:fldCharType="separate"/>
          </w:r>
          <w:r w:rsidRPr="00054CB9">
            <w:rPr>
              <w:noProof/>
              <w:sz w:val="28"/>
              <w:szCs w:val="28"/>
            </w:rPr>
            <w:t>Enter HCW Name</w:t>
          </w:r>
          <w:r w:rsidRPr="00054CB9">
            <w:rPr>
              <w:sz w:val="28"/>
              <w:szCs w:val="28"/>
            </w:rPr>
            <w:fldChar w:fldCharType="end"/>
          </w:r>
        </w:p>
      </w:sdtContent>
    </w:sdt>
    <w:p w14:paraId="239F8C80" w14:textId="4EF18958" w:rsidR="00054CB9" w:rsidRPr="00054CB9" w:rsidRDefault="000B02CE" w:rsidP="00054CB9">
      <w:pPr>
        <w:pStyle w:val="OfficeUnitSections"/>
        <w:rPr>
          <w:sz w:val="28"/>
          <w:szCs w:val="28"/>
        </w:rPr>
      </w:pPr>
      <w:sdt>
        <w:sdtPr>
          <w:rPr>
            <w:sz w:val="28"/>
            <w:szCs w:val="28"/>
          </w:rPr>
          <w:alias w:val="Enter Street Address"/>
          <w:tag w:val="p"/>
          <w:id w:val="-1293977731"/>
          <w:placeholder>
            <w:docPart w:val="75845DC1B93947AFA203A4AACC0182B8"/>
          </w:placeholder>
          <w15:color w:val="2E3192"/>
          <w15:appearance w15:val="hidden"/>
        </w:sdtPr>
        <w:sdtEndPr/>
        <w:sdtContent>
          <w:r w:rsidR="00054CB9">
            <w:rPr>
              <w:sz w:val="28"/>
              <w:szCs w:val="28"/>
            </w:rPr>
            <w:fldChar w:fldCharType="begin">
              <w:ffData>
                <w:name w:val=""/>
                <w:enabled/>
                <w:calcOnExit w:val="0"/>
                <w:statusText w:type="text" w:val="Enter City, State,and ZIP code."/>
                <w:textInput>
                  <w:default w:val="Enter HCW Mailing Address"/>
                </w:textInput>
              </w:ffData>
            </w:fldChar>
          </w:r>
          <w:r w:rsidR="00054CB9">
            <w:rPr>
              <w:sz w:val="28"/>
              <w:szCs w:val="28"/>
            </w:rPr>
            <w:instrText xml:space="preserve"> FORMTEXT </w:instrText>
          </w:r>
          <w:r w:rsidR="00054CB9">
            <w:rPr>
              <w:sz w:val="28"/>
              <w:szCs w:val="28"/>
            </w:rPr>
          </w:r>
          <w:r w:rsidR="00054CB9">
            <w:rPr>
              <w:sz w:val="28"/>
              <w:szCs w:val="28"/>
            </w:rPr>
            <w:fldChar w:fldCharType="separate"/>
          </w:r>
          <w:r w:rsidR="00054CB9">
            <w:rPr>
              <w:noProof/>
              <w:sz w:val="28"/>
              <w:szCs w:val="28"/>
            </w:rPr>
            <w:t>Enter HCW Mailing Address</w:t>
          </w:r>
          <w:r w:rsidR="00054CB9">
            <w:rPr>
              <w:sz w:val="28"/>
              <w:szCs w:val="28"/>
            </w:rPr>
            <w:fldChar w:fldCharType="end"/>
          </w:r>
        </w:sdtContent>
      </w:sdt>
    </w:p>
    <w:p w14:paraId="3ADDCD69" w14:textId="254B1021" w:rsidR="00054CB9" w:rsidRPr="00054CB9" w:rsidRDefault="009022FC" w:rsidP="00054CB9">
      <w:pPr>
        <w:pStyle w:val="OfficeUnitSections"/>
        <w:rPr>
          <w:sz w:val="28"/>
          <w:szCs w:val="28"/>
        </w:rPr>
      </w:pPr>
      <w:r>
        <w:rPr>
          <w:sz w:val="28"/>
          <w:szCs w:val="28"/>
        </w:rPr>
        <w:fldChar w:fldCharType="begin">
          <w:ffData>
            <w:name w:val=""/>
            <w:enabled/>
            <w:calcOnExit w:val="0"/>
            <w:statusText w:type="text" w:val="Enter City, State,and ZIP code."/>
            <w:textInput>
              <w:default w:val="Enter HCW City, State, ZIP"/>
            </w:textInput>
          </w:ffData>
        </w:fldChar>
      </w:r>
      <w:r>
        <w:rPr>
          <w:sz w:val="28"/>
          <w:szCs w:val="28"/>
        </w:rPr>
        <w:instrText xml:space="preserve"> FORMTEXT </w:instrText>
      </w:r>
      <w:r>
        <w:rPr>
          <w:sz w:val="28"/>
          <w:szCs w:val="28"/>
        </w:rPr>
      </w:r>
      <w:r>
        <w:rPr>
          <w:sz w:val="28"/>
          <w:szCs w:val="28"/>
        </w:rPr>
        <w:fldChar w:fldCharType="separate"/>
      </w:r>
      <w:r>
        <w:rPr>
          <w:noProof/>
          <w:sz w:val="28"/>
          <w:szCs w:val="28"/>
        </w:rPr>
        <w:t>Enter HCW City, State, ZIP</w:t>
      </w:r>
      <w:r>
        <w:rPr>
          <w:sz w:val="28"/>
          <w:szCs w:val="28"/>
        </w:rPr>
        <w:fldChar w:fldCharType="end"/>
      </w:r>
    </w:p>
    <w:p w14:paraId="34E7CDDF" w14:textId="4EB82B39" w:rsidR="009022FC" w:rsidRPr="008B6C44" w:rsidRDefault="009022FC" w:rsidP="008B6C44">
      <w:pPr>
        <w:spacing w:before="480" w:after="360" w:line="240" w:lineRule="auto"/>
        <w:rPr>
          <w:sz w:val="28"/>
          <w:szCs w:val="28"/>
        </w:rPr>
      </w:pPr>
      <w:r w:rsidRPr="008B6C44">
        <w:rPr>
          <w:sz w:val="28"/>
          <w:szCs w:val="28"/>
        </w:rPr>
        <w:t xml:space="preserve">Dear Homecare Worker, </w:t>
      </w:r>
    </w:p>
    <w:p w14:paraId="7598C674" w14:textId="77777777" w:rsidR="009022FC" w:rsidRPr="008B6C44" w:rsidRDefault="009022FC" w:rsidP="008B6C44">
      <w:pPr>
        <w:spacing w:before="360" w:line="240" w:lineRule="auto"/>
        <w:rPr>
          <w:sz w:val="28"/>
          <w:szCs w:val="28"/>
        </w:rPr>
      </w:pPr>
      <w:r w:rsidRPr="008B6C44">
        <w:rPr>
          <w:sz w:val="28"/>
          <w:szCs w:val="28"/>
        </w:rPr>
        <w:t xml:space="preserve">Per the Collective Bargaining Agreement: If you drive your own vehicle while helping consumer-employers or claim travel time while you drive from one consumer-employer to another, then you must provide proof of your driver’s license and current automobile insurance to your local APD/AAA office. This needs to be provided every six months or as often as you renew the insurance policy. </w:t>
      </w:r>
    </w:p>
    <w:p w14:paraId="51274DD6" w14:textId="77777777" w:rsidR="009022FC" w:rsidRPr="008B6C44" w:rsidRDefault="009022FC" w:rsidP="008B6C44">
      <w:pPr>
        <w:spacing w:before="480" w:line="240" w:lineRule="auto"/>
        <w:rPr>
          <w:sz w:val="28"/>
          <w:szCs w:val="28"/>
        </w:rPr>
      </w:pPr>
      <w:r w:rsidRPr="008B6C44">
        <w:rPr>
          <w:sz w:val="28"/>
          <w:szCs w:val="28"/>
        </w:rPr>
        <w:t>Please stop by your local office as soon as possible to provide this information. If you do not provide this information, you may lose your ability to claim mileage reimbursement and travel time claims until this information is up to date. If you have questions about this requirement, please contact APD Central Office at our toll-free number: 844-369-4164.</w:t>
      </w:r>
    </w:p>
    <w:p w14:paraId="6205EEF6" w14:textId="77777777" w:rsidR="008B6C44" w:rsidRDefault="008B6C44" w:rsidP="008B6C44">
      <w:pPr>
        <w:spacing w:before="0" w:line="240" w:lineRule="auto"/>
        <w:rPr>
          <w:sz w:val="28"/>
          <w:szCs w:val="28"/>
        </w:rPr>
      </w:pPr>
    </w:p>
    <w:p w14:paraId="4BBF6178" w14:textId="77777777" w:rsidR="008B6C44" w:rsidRDefault="008B6C44" w:rsidP="008B6C44">
      <w:pPr>
        <w:spacing w:before="0" w:line="240" w:lineRule="auto"/>
        <w:rPr>
          <w:sz w:val="28"/>
          <w:szCs w:val="28"/>
        </w:rPr>
      </w:pPr>
    </w:p>
    <w:p w14:paraId="2468A808" w14:textId="18AD4F14" w:rsidR="009022FC" w:rsidRPr="008B6C44" w:rsidRDefault="009022FC" w:rsidP="008B6C44">
      <w:pPr>
        <w:spacing w:before="0" w:line="240" w:lineRule="auto"/>
        <w:rPr>
          <w:sz w:val="28"/>
          <w:szCs w:val="28"/>
        </w:rPr>
      </w:pPr>
      <w:r w:rsidRPr="008B6C44">
        <w:rPr>
          <w:sz w:val="28"/>
          <w:szCs w:val="28"/>
        </w:rPr>
        <w:t xml:space="preserve">Sincerely, </w:t>
      </w:r>
    </w:p>
    <w:p w14:paraId="727E9159" w14:textId="77777777" w:rsidR="008B6C44" w:rsidRDefault="009022FC" w:rsidP="008B6C44">
      <w:pPr>
        <w:spacing w:before="0" w:line="240" w:lineRule="auto"/>
        <w:rPr>
          <w:sz w:val="28"/>
          <w:szCs w:val="28"/>
        </w:rPr>
      </w:pPr>
      <w:r w:rsidRPr="008B6C44">
        <w:rPr>
          <w:sz w:val="28"/>
          <w:szCs w:val="28"/>
        </w:rPr>
        <w:t xml:space="preserve">Oregon Department of Human Services </w:t>
      </w:r>
    </w:p>
    <w:p w14:paraId="2478F5ED" w14:textId="76E2B675" w:rsidR="00DC0E6B" w:rsidRPr="008B6C44" w:rsidRDefault="009022FC" w:rsidP="008B6C44">
      <w:pPr>
        <w:spacing w:before="0" w:line="240" w:lineRule="auto"/>
        <w:rPr>
          <w:sz w:val="28"/>
          <w:szCs w:val="28"/>
        </w:rPr>
      </w:pPr>
      <w:r w:rsidRPr="008B6C44">
        <w:rPr>
          <w:sz w:val="28"/>
          <w:szCs w:val="28"/>
        </w:rPr>
        <w:t>Aging and People with Disabilities</w:t>
      </w:r>
    </w:p>
    <w:sectPr w:rsidR="00DC0E6B" w:rsidRPr="008B6C44" w:rsidSect="00933489">
      <w:headerReference w:type="default" r:id="rId13"/>
      <w:type w:val="continuous"/>
      <w:pgSz w:w="12240" w:h="15840"/>
      <w:pgMar w:top="576" w:right="720" w:bottom="189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67365" w14:textId="77777777" w:rsidR="00054CB9" w:rsidRDefault="00054CB9" w:rsidP="0033267F">
      <w:r>
        <w:separator/>
      </w:r>
    </w:p>
  </w:endnote>
  <w:endnote w:type="continuationSeparator" w:id="0">
    <w:p w14:paraId="4C0840E9" w14:textId="77777777" w:rsidR="00054CB9" w:rsidRDefault="00054CB9" w:rsidP="0033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689391F-7C6A-45A1-830F-2B230AC48A62}"/>
    <w:embedBold r:id="rId2" w:fontKey="{4FC29F4A-AA7D-4087-85A2-C078975384CF}"/>
    <w:embedItalic r:id="rId3" w:fontKey="{0860BD11-C08F-4A0C-B894-F83B4BECB514}"/>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4" w:fontKey="{7A985325-7CCB-406C-9852-D18AC39F197B}"/>
    <w:embedBold r:id="rId5" w:fontKey="{37919BB2-AAB9-4B89-9067-792F5C6E5076}"/>
    <w:embedItalic r:id="rId6" w:fontKey="{3CBC9139-C226-435A-B62C-4795F867CCC9}"/>
  </w:font>
  <w:font w:name="PMingLiU">
    <w:altName w:val="新細明體"/>
    <w:panose1 w:val="02010601000101010101"/>
    <w:charset w:val="88"/>
    <w:family w:val="roman"/>
    <w:pitch w:val="variable"/>
    <w:sig w:usb0="A00002FF" w:usb1="28CFFCFA" w:usb2="00000016" w:usb3="00000000" w:csb0="00100001" w:csb1="00000000"/>
  </w:font>
  <w:font w:name="Noto Sans Medium">
    <w:charset w:val="00"/>
    <w:family w:val="swiss"/>
    <w:pitch w:val="variable"/>
    <w:sig w:usb0="E00002FF" w:usb1="4000201F" w:usb2="08000029" w:usb3="00000000" w:csb0="0000019F" w:csb1="00000000"/>
  </w:font>
  <w:font w:name="Aptos Display">
    <w:charset w:val="00"/>
    <w:family w:val="swiss"/>
    <w:pitch w:val="variable"/>
    <w:sig w:usb0="20000287" w:usb1="00000003" w:usb2="00000000" w:usb3="00000000" w:csb0="0000019F" w:csb1="00000000"/>
    <w:embedRegular r:id="rId7" w:fontKey="{224CD83B-F20F-4FB3-B946-3130A733C3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969BA" w14:textId="77777777" w:rsidR="003E052D" w:rsidRPr="00DC379F" w:rsidRDefault="00933489" w:rsidP="003E052D">
    <w:pPr>
      <w:pStyle w:val="Footer"/>
      <w:rPr>
        <w:color w:val="2E3192"/>
      </w:rPr>
    </w:pPr>
    <w:r w:rsidRPr="00DC379F">
      <w:rPr>
        <w:color w:val="2E3192"/>
      </w:rPr>
      <w:t>Oregon Department of Human Services</w:t>
    </w:r>
  </w:p>
  <w:sdt>
    <w:sdtPr>
      <w:id w:val="-1273631511"/>
      <w:docPartObj>
        <w:docPartGallery w:val="Page Numbers (Bottom of Page)"/>
        <w:docPartUnique/>
      </w:docPartObj>
    </w:sdtPr>
    <w:sdtEndPr/>
    <w:sdtContent>
      <w:p w14:paraId="6C79E18E" w14:textId="77777777" w:rsidR="00F749C4" w:rsidRPr="00DC0E6B" w:rsidRDefault="00725895" w:rsidP="003E052D">
        <w:pPr>
          <w:pStyle w:val="Footer"/>
        </w:pPr>
        <w:r w:rsidRPr="00DC0E6B">
          <w:fldChar w:fldCharType="begin"/>
        </w:r>
        <w:r w:rsidRPr="00DC0E6B">
          <w:instrText xml:space="preserve"> PAGE   \* MERGEFORMAT </w:instrText>
        </w:r>
        <w:r w:rsidRPr="00DC0E6B">
          <w:fldChar w:fldCharType="separate"/>
        </w:r>
        <w:r w:rsidRPr="00DC0E6B">
          <w:t>1</w:t>
        </w:r>
        <w:r w:rsidRPr="00DC0E6B">
          <w:fldChar w:fldCharType="end"/>
        </w:r>
        <w:r w:rsidRPr="00DC0E6B">
          <w:t xml:space="preserve"> of </w:t>
        </w:r>
        <w:fldSimple w:instr=" NUMPAGES  \* Arabic  \* MERGEFORMAT ">
          <w:r w:rsidRPr="00DC0E6B">
            <w:t>2</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11BA" w14:textId="77777777" w:rsidR="00725895" w:rsidRPr="00DC0E6B" w:rsidRDefault="003441C7" w:rsidP="00DC0E6B">
    <w:pPr>
      <w:spacing w:before="0"/>
      <w:ind w:left="-360"/>
      <w:jc w:val="right"/>
    </w:pPr>
    <w:r w:rsidRPr="001F20AC">
      <w:rPr>
        <w:noProof/>
        <w:vertAlign w:val="subscript"/>
      </w:rPr>
      <w:drawing>
        <wp:inline distT="0" distB="0" distL="0" distR="0" wp14:anchorId="1FEA9BAF" wp14:editId="0663402D">
          <wp:extent cx="7212842" cy="655472"/>
          <wp:effectExtent l="0" t="0" r="7620" b="0"/>
          <wp:docPr id="1164899436" name="ODHS logo" descr="Footer contains the Seal of Oregon and the following: Tina Kotek, Governor, Supporting well-being for everyone in Ore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99436" name="ODHS logo" descr="Footer contains the Seal of Oregon and the following: Tina Kotek, Governor, Supporting well-being for everyone in Orego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25202" cy="656595"/>
                  </a:xfrm>
                  <a:prstGeom prst="rect">
                    <a:avLst/>
                  </a:prstGeom>
                  <a:noFill/>
                  <a:ln>
                    <a:noFill/>
                  </a:ln>
                </pic:spPr>
              </pic:pic>
            </a:graphicData>
          </a:graphic>
        </wp:inline>
      </w:drawing>
    </w:r>
    <w:sdt>
      <w:sdtPr>
        <w:id w:val="539551548"/>
        <w:docPartObj>
          <w:docPartGallery w:val="Page Numbers (Bottom of Page)"/>
          <w:docPartUnique/>
        </w:docPartObj>
      </w:sdtPr>
      <w:sdtEndPr/>
      <w:sdtContent>
        <w:r w:rsidR="00725895" w:rsidRPr="00DC0E6B">
          <w:fldChar w:fldCharType="begin"/>
        </w:r>
        <w:r w:rsidR="00725895" w:rsidRPr="00DC0E6B">
          <w:instrText xml:space="preserve"> PAGE   \* MERGEFORMAT </w:instrText>
        </w:r>
        <w:r w:rsidR="00725895" w:rsidRPr="00DC0E6B">
          <w:fldChar w:fldCharType="separate"/>
        </w:r>
        <w:r w:rsidR="00725895" w:rsidRPr="00DC0E6B">
          <w:t>2</w:t>
        </w:r>
        <w:r w:rsidR="00725895" w:rsidRPr="00DC0E6B">
          <w:fldChar w:fldCharType="end"/>
        </w:r>
        <w:r w:rsidR="00725895" w:rsidRPr="00DC0E6B">
          <w:t xml:space="preserve"> of </w:t>
        </w:r>
        <w:fldSimple w:instr=" NUMPAGES  \* Arabic  \* MERGEFORMAT ">
          <w:r w:rsidR="00725895" w:rsidRPr="00DC0E6B">
            <w:t>2</w:t>
          </w:r>
        </w:fldSimple>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24BAC" w14:textId="77777777" w:rsidR="00054CB9" w:rsidRDefault="00054CB9" w:rsidP="0033267F">
      <w:r>
        <w:separator/>
      </w:r>
    </w:p>
  </w:footnote>
  <w:footnote w:type="continuationSeparator" w:id="0">
    <w:p w14:paraId="641EEB9F" w14:textId="77777777" w:rsidR="00054CB9" w:rsidRDefault="00054CB9" w:rsidP="0033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3707" w14:textId="77777777" w:rsidR="00C544E8" w:rsidRDefault="004B1D76">
    <w:pPr>
      <w:pStyle w:val="Header"/>
    </w:pPr>
    <w:r>
      <w:t>Click into the header section and replace this text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276EC" w14:textId="77777777" w:rsidR="00DC0E6B" w:rsidRPr="001F20AC" w:rsidRDefault="00DC0E6B" w:rsidP="001F20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FE8580C"/>
    <w:lvl w:ilvl="0">
      <w:start w:val="1"/>
      <w:numFmt w:val="lowerLetter"/>
      <w:pStyle w:val="ListNumber4"/>
      <w:lvlText w:val="%1."/>
      <w:lvlJc w:val="left"/>
      <w:pPr>
        <w:ind w:left="1440" w:hanging="360"/>
      </w:pPr>
    </w:lvl>
  </w:abstractNum>
  <w:abstractNum w:abstractNumId="1" w15:restartNumberingAfterBreak="0">
    <w:nsid w:val="FFFFFF7E"/>
    <w:multiLevelType w:val="singleLevel"/>
    <w:tmpl w:val="C362415E"/>
    <w:lvl w:ilvl="0">
      <w:start w:val="1"/>
      <w:numFmt w:val="upperRoman"/>
      <w:pStyle w:val="ListNumber3"/>
      <w:lvlText w:val="%1."/>
      <w:lvlJc w:val="right"/>
      <w:pPr>
        <w:ind w:left="1080" w:hanging="360"/>
      </w:pPr>
    </w:lvl>
  </w:abstractNum>
  <w:abstractNum w:abstractNumId="2" w15:restartNumberingAfterBreak="0">
    <w:nsid w:val="FFFFFF7F"/>
    <w:multiLevelType w:val="singleLevel"/>
    <w:tmpl w:val="25EA07C6"/>
    <w:lvl w:ilvl="0">
      <w:start w:val="1"/>
      <w:numFmt w:val="decimal"/>
      <w:pStyle w:val="ListNumber2"/>
      <w:lvlText w:val="%1)"/>
      <w:lvlJc w:val="left"/>
      <w:pPr>
        <w:ind w:left="720" w:hanging="360"/>
      </w:pPr>
    </w:lvl>
  </w:abstractNum>
  <w:abstractNum w:abstractNumId="3" w15:restartNumberingAfterBreak="0">
    <w:nsid w:val="FFFFFF81"/>
    <w:multiLevelType w:val="singleLevel"/>
    <w:tmpl w:val="21E49662"/>
    <w:lvl w:ilvl="0">
      <w:start w:val="1"/>
      <w:numFmt w:val="bullet"/>
      <w:pStyle w:val="ListBullet4"/>
      <w:lvlText w:val="o"/>
      <w:lvlJc w:val="left"/>
      <w:pPr>
        <w:ind w:left="1440" w:hanging="360"/>
      </w:pPr>
      <w:rPr>
        <w:rFonts w:ascii="Courier New" w:hAnsi="Courier New" w:cs="Courier New" w:hint="default"/>
      </w:rPr>
    </w:lvl>
  </w:abstractNum>
  <w:abstractNum w:abstractNumId="4" w15:restartNumberingAfterBreak="0">
    <w:nsid w:val="FFFFFF82"/>
    <w:multiLevelType w:val="singleLevel"/>
    <w:tmpl w:val="CA8E5608"/>
    <w:lvl w:ilvl="0">
      <w:start w:val="1"/>
      <w:numFmt w:val="bullet"/>
      <w:pStyle w:val="ListBullet3"/>
      <w:lvlText w:val=""/>
      <w:lvlJc w:val="left"/>
      <w:pPr>
        <w:ind w:left="1080" w:hanging="360"/>
      </w:pPr>
      <w:rPr>
        <w:rFonts w:ascii="Wingdings" w:hAnsi="Wingdings" w:hint="default"/>
      </w:rPr>
    </w:lvl>
  </w:abstractNum>
  <w:abstractNum w:abstractNumId="5" w15:restartNumberingAfterBreak="0">
    <w:nsid w:val="FFFFFF83"/>
    <w:multiLevelType w:val="singleLevel"/>
    <w:tmpl w:val="A5C8649A"/>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056CC84"/>
    <w:lvl w:ilvl="0">
      <w:start w:val="1"/>
      <w:numFmt w:val="decimal"/>
      <w:pStyle w:val="ListNumber"/>
      <w:lvlText w:val="%1."/>
      <w:lvlJc w:val="left"/>
      <w:pPr>
        <w:ind w:left="360" w:hanging="360"/>
      </w:pPr>
    </w:lvl>
  </w:abstractNum>
  <w:abstractNum w:abstractNumId="7" w15:restartNumberingAfterBreak="0">
    <w:nsid w:val="FFFFFF89"/>
    <w:multiLevelType w:val="singleLevel"/>
    <w:tmpl w:val="3D0202B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8211985"/>
    <w:multiLevelType w:val="hybridMultilevel"/>
    <w:tmpl w:val="7A98B134"/>
    <w:lvl w:ilvl="0" w:tplc="AA36754E">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BC10DBE"/>
    <w:multiLevelType w:val="hybridMultilevel"/>
    <w:tmpl w:val="E1C01CCE"/>
    <w:lvl w:ilvl="0" w:tplc="B0E02C0A">
      <w:start w:val="1"/>
      <w:numFmt w:val="bullet"/>
      <w:pStyle w:val="List2"/>
      <w:lvlText w:val=""/>
      <w:lvlJc w:val="left"/>
      <w:pPr>
        <w:ind w:left="648"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0FA97F0F"/>
    <w:multiLevelType w:val="hybridMultilevel"/>
    <w:tmpl w:val="63844A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7A094F"/>
    <w:multiLevelType w:val="hybridMultilevel"/>
    <w:tmpl w:val="8970328A"/>
    <w:lvl w:ilvl="0" w:tplc="8C9A9946">
      <w:start w:val="1"/>
      <w:numFmt w:val="bullet"/>
      <w:pStyle w:val="List4"/>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75941152">
    <w:abstractNumId w:val="8"/>
  </w:num>
  <w:num w:numId="2" w16cid:durableId="1972318217">
    <w:abstractNumId w:val="10"/>
  </w:num>
  <w:num w:numId="3" w16cid:durableId="830021969">
    <w:abstractNumId w:val="7"/>
  </w:num>
  <w:num w:numId="4" w16cid:durableId="740635472">
    <w:abstractNumId w:val="5"/>
  </w:num>
  <w:num w:numId="5" w16cid:durableId="997804283">
    <w:abstractNumId w:val="9"/>
  </w:num>
  <w:num w:numId="6" w16cid:durableId="1464694509">
    <w:abstractNumId w:val="4"/>
  </w:num>
  <w:num w:numId="7" w16cid:durableId="1182014192">
    <w:abstractNumId w:val="11"/>
  </w:num>
  <w:num w:numId="8" w16cid:durableId="1163351393">
    <w:abstractNumId w:val="6"/>
  </w:num>
  <w:num w:numId="9" w16cid:durableId="1813937351">
    <w:abstractNumId w:val="2"/>
  </w:num>
  <w:num w:numId="10" w16cid:durableId="1308703280">
    <w:abstractNumId w:val="1"/>
  </w:num>
  <w:num w:numId="11" w16cid:durableId="521095845">
    <w:abstractNumId w:val="0"/>
  </w:num>
  <w:num w:numId="12" w16cid:durableId="468519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B9"/>
    <w:rsid w:val="00004A04"/>
    <w:rsid w:val="00011045"/>
    <w:rsid w:val="0001340E"/>
    <w:rsid w:val="000214AE"/>
    <w:rsid w:val="0002318D"/>
    <w:rsid w:val="00043774"/>
    <w:rsid w:val="00054CB9"/>
    <w:rsid w:val="00065D51"/>
    <w:rsid w:val="00070283"/>
    <w:rsid w:val="00093F6E"/>
    <w:rsid w:val="00096AD0"/>
    <w:rsid w:val="000A69E5"/>
    <w:rsid w:val="000B02CE"/>
    <w:rsid w:val="000B0F18"/>
    <w:rsid w:val="000B314B"/>
    <w:rsid w:val="000E1C7D"/>
    <w:rsid w:val="000F3870"/>
    <w:rsid w:val="00105C68"/>
    <w:rsid w:val="00110AC3"/>
    <w:rsid w:val="00111B7E"/>
    <w:rsid w:val="001431B2"/>
    <w:rsid w:val="0015603B"/>
    <w:rsid w:val="00162F68"/>
    <w:rsid w:val="001648E8"/>
    <w:rsid w:val="00171473"/>
    <w:rsid w:val="001835E5"/>
    <w:rsid w:val="0018367F"/>
    <w:rsid w:val="00183AE3"/>
    <w:rsid w:val="00184797"/>
    <w:rsid w:val="00187A04"/>
    <w:rsid w:val="0019431E"/>
    <w:rsid w:val="00195908"/>
    <w:rsid w:val="001A14CB"/>
    <w:rsid w:val="001A3F5B"/>
    <w:rsid w:val="001A4E18"/>
    <w:rsid w:val="001A7807"/>
    <w:rsid w:val="001B029D"/>
    <w:rsid w:val="001B3F21"/>
    <w:rsid w:val="001B7339"/>
    <w:rsid w:val="001D3C84"/>
    <w:rsid w:val="001E009E"/>
    <w:rsid w:val="001F0982"/>
    <w:rsid w:val="001F20AC"/>
    <w:rsid w:val="00203CE3"/>
    <w:rsid w:val="002265D1"/>
    <w:rsid w:val="00232757"/>
    <w:rsid w:val="002678AA"/>
    <w:rsid w:val="00274C3F"/>
    <w:rsid w:val="00277CF8"/>
    <w:rsid w:val="002814F8"/>
    <w:rsid w:val="002952D0"/>
    <w:rsid w:val="00297413"/>
    <w:rsid w:val="002A7442"/>
    <w:rsid w:val="002B1819"/>
    <w:rsid w:val="002D74C8"/>
    <w:rsid w:val="002E7112"/>
    <w:rsid w:val="00304555"/>
    <w:rsid w:val="00311F7A"/>
    <w:rsid w:val="00314CD9"/>
    <w:rsid w:val="00314F23"/>
    <w:rsid w:val="00322A57"/>
    <w:rsid w:val="00324AC2"/>
    <w:rsid w:val="0033267F"/>
    <w:rsid w:val="00333E81"/>
    <w:rsid w:val="00336134"/>
    <w:rsid w:val="003441C7"/>
    <w:rsid w:val="0034461A"/>
    <w:rsid w:val="00350992"/>
    <w:rsid w:val="0035199F"/>
    <w:rsid w:val="003531EE"/>
    <w:rsid w:val="003718A4"/>
    <w:rsid w:val="00372236"/>
    <w:rsid w:val="00372E9E"/>
    <w:rsid w:val="003754C3"/>
    <w:rsid w:val="00395021"/>
    <w:rsid w:val="003B25EC"/>
    <w:rsid w:val="003D19E7"/>
    <w:rsid w:val="003D3DA9"/>
    <w:rsid w:val="003D4D4B"/>
    <w:rsid w:val="003E052D"/>
    <w:rsid w:val="003E5784"/>
    <w:rsid w:val="003E5BE0"/>
    <w:rsid w:val="003F1319"/>
    <w:rsid w:val="003F2B29"/>
    <w:rsid w:val="00410CCA"/>
    <w:rsid w:val="00425D02"/>
    <w:rsid w:val="00434939"/>
    <w:rsid w:val="00436FE9"/>
    <w:rsid w:val="004434DC"/>
    <w:rsid w:val="0044506D"/>
    <w:rsid w:val="0045262C"/>
    <w:rsid w:val="00460B8D"/>
    <w:rsid w:val="0046529B"/>
    <w:rsid w:val="0047686A"/>
    <w:rsid w:val="0048267F"/>
    <w:rsid w:val="00485A29"/>
    <w:rsid w:val="004868CA"/>
    <w:rsid w:val="004920CE"/>
    <w:rsid w:val="004A01FC"/>
    <w:rsid w:val="004A515F"/>
    <w:rsid w:val="004B1D76"/>
    <w:rsid w:val="004B1FA8"/>
    <w:rsid w:val="004B7AF1"/>
    <w:rsid w:val="004C39C3"/>
    <w:rsid w:val="004D3555"/>
    <w:rsid w:val="004D3E13"/>
    <w:rsid w:val="004D4DA3"/>
    <w:rsid w:val="00501A4F"/>
    <w:rsid w:val="0051169F"/>
    <w:rsid w:val="0052478A"/>
    <w:rsid w:val="00532EDA"/>
    <w:rsid w:val="00533FEC"/>
    <w:rsid w:val="00535F55"/>
    <w:rsid w:val="00542BDA"/>
    <w:rsid w:val="005448A6"/>
    <w:rsid w:val="0054503F"/>
    <w:rsid w:val="00545591"/>
    <w:rsid w:val="00553461"/>
    <w:rsid w:val="00566E51"/>
    <w:rsid w:val="005753BF"/>
    <w:rsid w:val="00585D0A"/>
    <w:rsid w:val="005863C9"/>
    <w:rsid w:val="00586B34"/>
    <w:rsid w:val="005953A8"/>
    <w:rsid w:val="00597F41"/>
    <w:rsid w:val="005A4CBA"/>
    <w:rsid w:val="005B0C65"/>
    <w:rsid w:val="005B2DDB"/>
    <w:rsid w:val="005E12B2"/>
    <w:rsid w:val="00600843"/>
    <w:rsid w:val="00602181"/>
    <w:rsid w:val="00606A42"/>
    <w:rsid w:val="006141AC"/>
    <w:rsid w:val="0062555A"/>
    <w:rsid w:val="00652902"/>
    <w:rsid w:val="00662A8C"/>
    <w:rsid w:val="00680E43"/>
    <w:rsid w:val="006814BF"/>
    <w:rsid w:val="00684359"/>
    <w:rsid w:val="0068677B"/>
    <w:rsid w:val="00692AFB"/>
    <w:rsid w:val="006A4253"/>
    <w:rsid w:val="006A62C0"/>
    <w:rsid w:val="006A6F72"/>
    <w:rsid w:val="006D0A1D"/>
    <w:rsid w:val="006D1A2F"/>
    <w:rsid w:val="006D1C3D"/>
    <w:rsid w:val="006F15B4"/>
    <w:rsid w:val="006F74FF"/>
    <w:rsid w:val="00703114"/>
    <w:rsid w:val="007056FF"/>
    <w:rsid w:val="00707111"/>
    <w:rsid w:val="00720029"/>
    <w:rsid w:val="00725895"/>
    <w:rsid w:val="00744303"/>
    <w:rsid w:val="00763BB5"/>
    <w:rsid w:val="007705D8"/>
    <w:rsid w:val="007917E7"/>
    <w:rsid w:val="007B7948"/>
    <w:rsid w:val="007C7A8A"/>
    <w:rsid w:val="007D0159"/>
    <w:rsid w:val="007E1D96"/>
    <w:rsid w:val="007F7EA5"/>
    <w:rsid w:val="008001AF"/>
    <w:rsid w:val="00800460"/>
    <w:rsid w:val="00810884"/>
    <w:rsid w:val="00810FD9"/>
    <w:rsid w:val="00821365"/>
    <w:rsid w:val="00821928"/>
    <w:rsid w:val="00821AA4"/>
    <w:rsid w:val="00831202"/>
    <w:rsid w:val="008334AF"/>
    <w:rsid w:val="00837BDC"/>
    <w:rsid w:val="00842581"/>
    <w:rsid w:val="008436B8"/>
    <w:rsid w:val="008446AF"/>
    <w:rsid w:val="0085489B"/>
    <w:rsid w:val="00863833"/>
    <w:rsid w:val="0086473F"/>
    <w:rsid w:val="00883172"/>
    <w:rsid w:val="00897DD0"/>
    <w:rsid w:val="008A3338"/>
    <w:rsid w:val="008A609D"/>
    <w:rsid w:val="008B6C44"/>
    <w:rsid w:val="008C6432"/>
    <w:rsid w:val="008D2B4A"/>
    <w:rsid w:val="009018E3"/>
    <w:rsid w:val="009022FC"/>
    <w:rsid w:val="00903E4E"/>
    <w:rsid w:val="009146F3"/>
    <w:rsid w:val="009201E8"/>
    <w:rsid w:val="009221D4"/>
    <w:rsid w:val="009265EE"/>
    <w:rsid w:val="00927999"/>
    <w:rsid w:val="0093319B"/>
    <w:rsid w:val="00933489"/>
    <w:rsid w:val="009339A5"/>
    <w:rsid w:val="00962453"/>
    <w:rsid w:val="00971801"/>
    <w:rsid w:val="009754E3"/>
    <w:rsid w:val="009759BD"/>
    <w:rsid w:val="00A02FEF"/>
    <w:rsid w:val="00A041AC"/>
    <w:rsid w:val="00A05158"/>
    <w:rsid w:val="00A2082B"/>
    <w:rsid w:val="00A23D36"/>
    <w:rsid w:val="00A255AC"/>
    <w:rsid w:val="00A37AA7"/>
    <w:rsid w:val="00A456B3"/>
    <w:rsid w:val="00A53428"/>
    <w:rsid w:val="00A627FE"/>
    <w:rsid w:val="00A66248"/>
    <w:rsid w:val="00A813F5"/>
    <w:rsid w:val="00A91F56"/>
    <w:rsid w:val="00AB47AC"/>
    <w:rsid w:val="00AD09BE"/>
    <w:rsid w:val="00B009EB"/>
    <w:rsid w:val="00B0345F"/>
    <w:rsid w:val="00B115B7"/>
    <w:rsid w:val="00B125B7"/>
    <w:rsid w:val="00B248C3"/>
    <w:rsid w:val="00B2750A"/>
    <w:rsid w:val="00B277F8"/>
    <w:rsid w:val="00B32EB2"/>
    <w:rsid w:val="00B33122"/>
    <w:rsid w:val="00B35B01"/>
    <w:rsid w:val="00B37FCE"/>
    <w:rsid w:val="00B42B85"/>
    <w:rsid w:val="00B55FB8"/>
    <w:rsid w:val="00B60BB3"/>
    <w:rsid w:val="00B70145"/>
    <w:rsid w:val="00B70CCC"/>
    <w:rsid w:val="00B834C4"/>
    <w:rsid w:val="00B84A2A"/>
    <w:rsid w:val="00B921C7"/>
    <w:rsid w:val="00B93F5E"/>
    <w:rsid w:val="00B96A35"/>
    <w:rsid w:val="00BA793E"/>
    <w:rsid w:val="00BB26CB"/>
    <w:rsid w:val="00BD1097"/>
    <w:rsid w:val="00BD3932"/>
    <w:rsid w:val="00BE7E6D"/>
    <w:rsid w:val="00BF5A7B"/>
    <w:rsid w:val="00C06E08"/>
    <w:rsid w:val="00C07898"/>
    <w:rsid w:val="00C07C5B"/>
    <w:rsid w:val="00C13B16"/>
    <w:rsid w:val="00C239C1"/>
    <w:rsid w:val="00C25DFA"/>
    <w:rsid w:val="00C26F50"/>
    <w:rsid w:val="00C317EC"/>
    <w:rsid w:val="00C3696A"/>
    <w:rsid w:val="00C461F0"/>
    <w:rsid w:val="00C46F64"/>
    <w:rsid w:val="00C544E8"/>
    <w:rsid w:val="00C612DD"/>
    <w:rsid w:val="00C66D50"/>
    <w:rsid w:val="00C90EAF"/>
    <w:rsid w:val="00C9650D"/>
    <w:rsid w:val="00CA2A25"/>
    <w:rsid w:val="00CB14EF"/>
    <w:rsid w:val="00CC5CE2"/>
    <w:rsid w:val="00D07395"/>
    <w:rsid w:val="00D15743"/>
    <w:rsid w:val="00D23100"/>
    <w:rsid w:val="00D265F9"/>
    <w:rsid w:val="00D27019"/>
    <w:rsid w:val="00D37176"/>
    <w:rsid w:val="00D46E86"/>
    <w:rsid w:val="00D47C36"/>
    <w:rsid w:val="00D624F4"/>
    <w:rsid w:val="00D626C1"/>
    <w:rsid w:val="00D62F2E"/>
    <w:rsid w:val="00D64102"/>
    <w:rsid w:val="00D721F9"/>
    <w:rsid w:val="00D72ED7"/>
    <w:rsid w:val="00D87507"/>
    <w:rsid w:val="00D93E9D"/>
    <w:rsid w:val="00D9670B"/>
    <w:rsid w:val="00D96D99"/>
    <w:rsid w:val="00DB7245"/>
    <w:rsid w:val="00DC0E6B"/>
    <w:rsid w:val="00DC30E3"/>
    <w:rsid w:val="00DC379F"/>
    <w:rsid w:val="00DD7C24"/>
    <w:rsid w:val="00DE1572"/>
    <w:rsid w:val="00DE6BA2"/>
    <w:rsid w:val="00DE757A"/>
    <w:rsid w:val="00DF40A0"/>
    <w:rsid w:val="00DF7273"/>
    <w:rsid w:val="00E1462B"/>
    <w:rsid w:val="00E25AEA"/>
    <w:rsid w:val="00E30932"/>
    <w:rsid w:val="00E33AFE"/>
    <w:rsid w:val="00E3482E"/>
    <w:rsid w:val="00E44BC4"/>
    <w:rsid w:val="00E61093"/>
    <w:rsid w:val="00E62FCF"/>
    <w:rsid w:val="00E71CED"/>
    <w:rsid w:val="00E72332"/>
    <w:rsid w:val="00E829AA"/>
    <w:rsid w:val="00E93F53"/>
    <w:rsid w:val="00E96DCF"/>
    <w:rsid w:val="00EB46A0"/>
    <w:rsid w:val="00EC31E8"/>
    <w:rsid w:val="00EC3714"/>
    <w:rsid w:val="00EC4814"/>
    <w:rsid w:val="00EC4CC1"/>
    <w:rsid w:val="00EC79B1"/>
    <w:rsid w:val="00ED3E73"/>
    <w:rsid w:val="00ED5A53"/>
    <w:rsid w:val="00ED5B5B"/>
    <w:rsid w:val="00ED7561"/>
    <w:rsid w:val="00EE16BB"/>
    <w:rsid w:val="00EF21E0"/>
    <w:rsid w:val="00EF7FBE"/>
    <w:rsid w:val="00F02C7F"/>
    <w:rsid w:val="00F105EC"/>
    <w:rsid w:val="00F10BCE"/>
    <w:rsid w:val="00F135FD"/>
    <w:rsid w:val="00F13D6F"/>
    <w:rsid w:val="00F1722C"/>
    <w:rsid w:val="00F24B52"/>
    <w:rsid w:val="00F26FFD"/>
    <w:rsid w:val="00F27404"/>
    <w:rsid w:val="00F402E7"/>
    <w:rsid w:val="00F55E22"/>
    <w:rsid w:val="00F6603A"/>
    <w:rsid w:val="00F72456"/>
    <w:rsid w:val="00F749C4"/>
    <w:rsid w:val="00F80D6D"/>
    <w:rsid w:val="00F81C82"/>
    <w:rsid w:val="00F86A37"/>
    <w:rsid w:val="00F91A6D"/>
    <w:rsid w:val="00FA5F44"/>
    <w:rsid w:val="00FB34EA"/>
    <w:rsid w:val="00FD3377"/>
    <w:rsid w:val="00FD7D1A"/>
    <w:rsid w:val="00FF18CB"/>
    <w:rsid w:val="00FF56FD"/>
    <w:rsid w:val="00FF5EDB"/>
    <w:rsid w:val="00FF641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80C11"/>
  <w15:chartTrackingRefBased/>
  <w15:docId w15:val="{F7ED3EDA-2383-4D9D-A8E4-8026451F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A2A"/>
    <w:pPr>
      <w:spacing w:before="240" w:after="0" w:line="286" w:lineRule="auto"/>
    </w:pPr>
    <w:rPr>
      <w:rFonts w:ascii="Noto Sans" w:hAnsi="Noto Sans"/>
    </w:rPr>
  </w:style>
  <w:style w:type="paragraph" w:styleId="Heading1">
    <w:name w:val="heading 1"/>
    <w:basedOn w:val="Normal"/>
    <w:next w:val="Normal"/>
    <w:link w:val="Heading1Char"/>
    <w:uiPriority w:val="9"/>
    <w:qFormat/>
    <w:rsid w:val="00410CCA"/>
    <w:pPr>
      <w:keepNext/>
      <w:keepLines/>
      <w:tabs>
        <w:tab w:val="right" w:pos="10440"/>
      </w:tabs>
      <w:spacing w:before="360" w:line="240" w:lineRule="auto"/>
      <w:contextualSpacing/>
      <w:outlineLvl w:val="0"/>
    </w:pPr>
    <w:rPr>
      <w:b/>
      <w:color w:val="2E3192"/>
      <w:sz w:val="48"/>
    </w:rPr>
  </w:style>
  <w:style w:type="paragraph" w:styleId="Heading2">
    <w:name w:val="heading 2"/>
    <w:basedOn w:val="Normal"/>
    <w:link w:val="Heading2Char"/>
    <w:uiPriority w:val="9"/>
    <w:unhideWhenUsed/>
    <w:qFormat/>
    <w:rsid w:val="00410CCA"/>
    <w:pPr>
      <w:keepNext/>
      <w:keepLines/>
      <w:spacing w:before="120" w:line="240" w:lineRule="auto"/>
      <w:outlineLvl w:val="1"/>
    </w:pPr>
    <w:rPr>
      <w:rFonts w:ascii="Aptos" w:eastAsiaTheme="majorEastAsia" w:hAnsi="Aptos" w:cstheme="majorBidi"/>
      <w:b/>
      <w:color w:val="2E3192"/>
      <w:sz w:val="40"/>
      <w:szCs w:val="32"/>
    </w:rPr>
  </w:style>
  <w:style w:type="paragraph" w:styleId="Heading3">
    <w:name w:val="heading 3"/>
    <w:basedOn w:val="Normal"/>
    <w:next w:val="Normal"/>
    <w:link w:val="Heading3Char"/>
    <w:uiPriority w:val="9"/>
    <w:unhideWhenUsed/>
    <w:qFormat/>
    <w:rsid w:val="00410CCA"/>
    <w:pPr>
      <w:keepNext/>
      <w:keepLines/>
      <w:spacing w:before="120" w:after="80" w:line="240" w:lineRule="auto"/>
      <w:outlineLvl w:val="2"/>
    </w:pPr>
    <w:rPr>
      <w:rFonts w:eastAsiaTheme="majorEastAsia" w:cstheme="majorBidi"/>
      <w:b/>
      <w:color w:val="2E3192"/>
      <w:sz w:val="32"/>
      <w:szCs w:val="28"/>
    </w:rPr>
  </w:style>
  <w:style w:type="paragraph" w:styleId="Heading4">
    <w:name w:val="heading 4"/>
    <w:basedOn w:val="Normal"/>
    <w:next w:val="Normal"/>
    <w:link w:val="Heading4Char"/>
    <w:uiPriority w:val="9"/>
    <w:unhideWhenUsed/>
    <w:qFormat/>
    <w:rsid w:val="00410CCA"/>
    <w:pPr>
      <w:keepNext/>
      <w:keepLines/>
      <w:spacing w:before="120" w:after="80" w:line="240" w:lineRule="auto"/>
      <w:outlineLvl w:val="3"/>
    </w:pPr>
    <w:rPr>
      <w:rFonts w:eastAsiaTheme="majorEastAsia" w:cstheme="majorBidi"/>
      <w:b/>
      <w:iCs/>
      <w:color w:val="2E3192"/>
      <w:sz w:val="28"/>
    </w:rPr>
  </w:style>
  <w:style w:type="paragraph" w:styleId="Heading5">
    <w:name w:val="heading 5"/>
    <w:basedOn w:val="Normal"/>
    <w:next w:val="Normal"/>
    <w:link w:val="Heading5Char"/>
    <w:uiPriority w:val="9"/>
    <w:semiHidden/>
    <w:unhideWhenUsed/>
    <w:qFormat/>
    <w:rsid w:val="00BF5A7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5A7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5A7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5A7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5A7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0CCA"/>
    <w:rPr>
      <w:rFonts w:ascii="Noto Sans" w:hAnsi="Noto Sans"/>
      <w:b/>
      <w:color w:val="2E3192"/>
      <w:sz w:val="48"/>
    </w:rPr>
  </w:style>
  <w:style w:type="character" w:customStyle="1" w:styleId="Heading2Char">
    <w:name w:val="Heading 2 Char"/>
    <w:basedOn w:val="DefaultParagraphFont"/>
    <w:link w:val="Heading2"/>
    <w:uiPriority w:val="9"/>
    <w:rsid w:val="00410CCA"/>
    <w:rPr>
      <w:rFonts w:ascii="Aptos" w:eastAsiaTheme="majorEastAsia" w:hAnsi="Aptos" w:cstheme="majorBidi"/>
      <w:b/>
      <w:color w:val="2E3192"/>
      <w:sz w:val="40"/>
      <w:szCs w:val="32"/>
    </w:rPr>
  </w:style>
  <w:style w:type="character" w:customStyle="1" w:styleId="Heading3Char">
    <w:name w:val="Heading 3 Char"/>
    <w:basedOn w:val="DefaultParagraphFont"/>
    <w:link w:val="Heading3"/>
    <w:uiPriority w:val="9"/>
    <w:rsid w:val="00410CCA"/>
    <w:rPr>
      <w:rFonts w:ascii="Noto Sans" w:eastAsiaTheme="majorEastAsia" w:hAnsi="Noto Sans" w:cstheme="majorBidi"/>
      <w:b/>
      <w:color w:val="2E3192"/>
      <w:sz w:val="32"/>
      <w:szCs w:val="28"/>
    </w:rPr>
  </w:style>
  <w:style w:type="character" w:customStyle="1" w:styleId="Heading4Char">
    <w:name w:val="Heading 4 Char"/>
    <w:basedOn w:val="DefaultParagraphFont"/>
    <w:link w:val="Heading4"/>
    <w:uiPriority w:val="9"/>
    <w:rsid w:val="00410CCA"/>
    <w:rPr>
      <w:rFonts w:ascii="Noto Sans" w:eastAsiaTheme="majorEastAsia" w:hAnsi="Noto Sans" w:cstheme="majorBidi"/>
      <w:b/>
      <w:iCs/>
      <w:color w:val="2E3192"/>
      <w:sz w:val="28"/>
    </w:rPr>
  </w:style>
  <w:style w:type="character" w:customStyle="1" w:styleId="Heading5Char">
    <w:name w:val="Heading 5 Char"/>
    <w:basedOn w:val="DefaultParagraphFont"/>
    <w:link w:val="Heading5"/>
    <w:uiPriority w:val="9"/>
    <w:semiHidden/>
    <w:rsid w:val="00BF5A7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5A7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5A7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5A7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5A7B"/>
    <w:rPr>
      <w:rFonts w:eastAsiaTheme="majorEastAsia" w:cstheme="majorBidi"/>
      <w:color w:val="272727" w:themeColor="text1" w:themeTint="D8"/>
    </w:rPr>
  </w:style>
  <w:style w:type="paragraph" w:styleId="Title">
    <w:name w:val="Title"/>
    <w:basedOn w:val="Normal"/>
    <w:next w:val="Normal"/>
    <w:link w:val="TitleChar"/>
    <w:uiPriority w:val="10"/>
    <w:semiHidden/>
    <w:qFormat/>
    <w:rsid w:val="00A23D36"/>
    <w:pPr>
      <w:spacing w:after="8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DF7273"/>
    <w:rPr>
      <w:rFonts w:ascii="Noto Sans" w:eastAsiaTheme="majorEastAsia" w:hAnsi="Noto Sans" w:cstheme="majorBidi"/>
      <w:spacing w:val="-10"/>
      <w:kern w:val="28"/>
      <w:sz w:val="56"/>
      <w:szCs w:val="56"/>
    </w:rPr>
  </w:style>
  <w:style w:type="paragraph" w:styleId="Subtitle">
    <w:name w:val="Subtitle"/>
    <w:basedOn w:val="Normal"/>
    <w:next w:val="Normal"/>
    <w:link w:val="SubtitleChar"/>
    <w:uiPriority w:val="11"/>
    <w:semiHidden/>
    <w:qFormat/>
    <w:rsid w:val="00903E4E"/>
    <w:pPr>
      <w:numPr>
        <w:ilvl w:val="1"/>
      </w:numPr>
      <w:ind w:left="518"/>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903E4E"/>
    <w:rPr>
      <w:rFonts w:ascii="Noto Sans" w:eastAsiaTheme="majorEastAsia" w:hAnsi="Noto Sans" w:cstheme="majorBidi"/>
      <w:color w:val="595959" w:themeColor="text1" w:themeTint="A6"/>
      <w:spacing w:val="15"/>
      <w:sz w:val="28"/>
      <w:szCs w:val="28"/>
    </w:rPr>
  </w:style>
  <w:style w:type="paragraph" w:styleId="Quote">
    <w:name w:val="Quote"/>
    <w:basedOn w:val="Normal"/>
    <w:next w:val="Normal"/>
    <w:link w:val="QuoteChar"/>
    <w:uiPriority w:val="29"/>
    <w:qFormat/>
    <w:rsid w:val="00D93E9D"/>
    <w:pPr>
      <w:spacing w:before="160"/>
    </w:pPr>
    <w:rPr>
      <w:rFonts w:ascii="Noto Sans Medium" w:hAnsi="Noto Sans Medium"/>
      <w:iCs/>
      <w:color w:val="404040" w:themeColor="text1" w:themeTint="BF"/>
    </w:rPr>
  </w:style>
  <w:style w:type="character" w:customStyle="1" w:styleId="QuoteChar">
    <w:name w:val="Quote Char"/>
    <w:basedOn w:val="DefaultParagraphFont"/>
    <w:link w:val="Quote"/>
    <w:uiPriority w:val="29"/>
    <w:rsid w:val="00D93E9D"/>
    <w:rPr>
      <w:rFonts w:ascii="Noto Sans Medium" w:hAnsi="Noto Sans Medium"/>
      <w:iCs/>
      <w:color w:val="404040" w:themeColor="text1" w:themeTint="BF"/>
    </w:rPr>
  </w:style>
  <w:style w:type="paragraph" w:styleId="ListParagraph">
    <w:name w:val="List Paragraph"/>
    <w:basedOn w:val="Normal"/>
    <w:link w:val="ListParagraphChar"/>
    <w:uiPriority w:val="9"/>
    <w:semiHidden/>
    <w:qFormat/>
    <w:rsid w:val="00533FEC"/>
    <w:pPr>
      <w:numPr>
        <w:numId w:val="1"/>
      </w:numPr>
      <w:contextualSpacing/>
    </w:pPr>
  </w:style>
  <w:style w:type="character" w:styleId="IntenseEmphasis">
    <w:name w:val="Intense Emphasis"/>
    <w:basedOn w:val="DefaultParagraphFont"/>
    <w:uiPriority w:val="21"/>
    <w:semiHidden/>
    <w:qFormat/>
    <w:rsid w:val="00BF5A7B"/>
    <w:rPr>
      <w:i/>
      <w:iCs/>
      <w:color w:val="0F4761" w:themeColor="accent1" w:themeShade="BF"/>
    </w:rPr>
  </w:style>
  <w:style w:type="paragraph" w:styleId="IntenseQuote">
    <w:name w:val="Intense Quote"/>
    <w:basedOn w:val="Normal"/>
    <w:next w:val="Normal"/>
    <w:link w:val="IntenseQuoteChar"/>
    <w:uiPriority w:val="30"/>
    <w:semiHidden/>
    <w:qFormat/>
    <w:rsid w:val="00BF5A7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C46F64"/>
    <w:rPr>
      <w:i/>
      <w:iCs/>
      <w:color w:val="0F4761" w:themeColor="accent1" w:themeShade="BF"/>
    </w:rPr>
  </w:style>
  <w:style w:type="character" w:styleId="IntenseReference">
    <w:name w:val="Intense Reference"/>
    <w:basedOn w:val="DefaultParagraphFont"/>
    <w:uiPriority w:val="32"/>
    <w:semiHidden/>
    <w:qFormat/>
    <w:rsid w:val="00BF5A7B"/>
    <w:rPr>
      <w:b/>
      <w:bCs/>
      <w:smallCaps/>
      <w:color w:val="0F4761" w:themeColor="accent1" w:themeShade="BF"/>
      <w:spacing w:val="5"/>
    </w:rPr>
  </w:style>
  <w:style w:type="paragraph" w:customStyle="1" w:styleId="OfficeUnitSections">
    <w:name w:val="Office Unit Sections"/>
    <w:basedOn w:val="Normal"/>
    <w:next w:val="Normal"/>
    <w:uiPriority w:val="1"/>
    <w:qFormat/>
    <w:rsid w:val="00410CCA"/>
    <w:pPr>
      <w:spacing w:before="0" w:line="240" w:lineRule="auto"/>
    </w:pPr>
    <w:rPr>
      <w:color w:val="000000" w:themeColor="text1"/>
    </w:rPr>
  </w:style>
  <w:style w:type="character" w:styleId="Strong">
    <w:name w:val="Strong"/>
    <w:basedOn w:val="DefaultParagraphFont"/>
    <w:uiPriority w:val="9"/>
    <w:qFormat/>
    <w:rsid w:val="00837BDC"/>
    <w:rPr>
      <w:b/>
      <w:bCs/>
      <w:color w:val="auto"/>
    </w:rPr>
  </w:style>
  <w:style w:type="character" w:styleId="UnresolvedMention">
    <w:name w:val="Unresolved Mention"/>
    <w:basedOn w:val="DefaultParagraphFont"/>
    <w:uiPriority w:val="99"/>
    <w:semiHidden/>
    <w:unhideWhenUsed/>
    <w:rsid w:val="008001AF"/>
    <w:rPr>
      <w:color w:val="605E5C"/>
      <w:shd w:val="clear" w:color="auto" w:fill="E1DFDD"/>
    </w:rPr>
  </w:style>
  <w:style w:type="character" w:styleId="PlaceholderText">
    <w:name w:val="Placeholder Text"/>
    <w:basedOn w:val="DefaultParagraphFont"/>
    <w:uiPriority w:val="99"/>
    <w:semiHidden/>
    <w:rsid w:val="001B7339"/>
    <w:rPr>
      <w:color w:val="666666"/>
    </w:rPr>
  </w:style>
  <w:style w:type="paragraph" w:styleId="BodyText">
    <w:name w:val="Body Text"/>
    <w:basedOn w:val="Normal"/>
    <w:link w:val="BodyTextChar"/>
    <w:uiPriority w:val="99"/>
    <w:semiHidden/>
    <w:unhideWhenUsed/>
    <w:rsid w:val="00096AD0"/>
  </w:style>
  <w:style w:type="character" w:customStyle="1" w:styleId="BodyTextChar">
    <w:name w:val="Body Text Char"/>
    <w:basedOn w:val="DefaultParagraphFont"/>
    <w:link w:val="BodyText"/>
    <w:uiPriority w:val="99"/>
    <w:semiHidden/>
    <w:rsid w:val="00096AD0"/>
  </w:style>
  <w:style w:type="character" w:styleId="Hyperlink">
    <w:name w:val="Hyperlink"/>
    <w:uiPriority w:val="99"/>
    <w:qFormat/>
    <w:rsid w:val="00D23100"/>
    <w:rPr>
      <w:rFonts w:ascii="Noto Sans" w:hAnsi="Noto Sans"/>
      <w:color w:val="0B56B1"/>
      <w:sz w:val="24"/>
      <w:u w:val="single"/>
    </w:rPr>
  </w:style>
  <w:style w:type="character" w:customStyle="1" w:styleId="ListParagraphChar">
    <w:name w:val="List Paragraph Char"/>
    <w:link w:val="ListParagraph"/>
    <w:uiPriority w:val="9"/>
    <w:semiHidden/>
    <w:rsid w:val="00A05158"/>
    <w:rPr>
      <w:rFonts w:ascii="Noto Sans" w:hAnsi="Noto Sans"/>
    </w:rPr>
  </w:style>
  <w:style w:type="paragraph" w:customStyle="1" w:styleId="Body">
    <w:name w:val="Body"/>
    <w:basedOn w:val="Normal"/>
    <w:semiHidden/>
    <w:qFormat/>
    <w:rsid w:val="00FB34EA"/>
    <w:pPr>
      <w:spacing w:before="0" w:after="60" w:line="240" w:lineRule="auto"/>
      <w:jc w:val="right"/>
    </w:pPr>
    <w:rPr>
      <w:rFonts w:eastAsia="Times New Roman" w:cs="Arial"/>
      <w:color w:val="000000"/>
      <w:w w:val="90"/>
      <w:kern w:val="0"/>
      <w14:ligatures w14:val="none"/>
    </w:rPr>
  </w:style>
  <w:style w:type="paragraph" w:styleId="Header">
    <w:name w:val="header"/>
    <w:basedOn w:val="Normal"/>
    <w:link w:val="HeaderChar"/>
    <w:uiPriority w:val="99"/>
    <w:unhideWhenUsed/>
    <w:rsid w:val="001F20AC"/>
    <w:pPr>
      <w:tabs>
        <w:tab w:val="center" w:pos="4680"/>
        <w:tab w:val="right" w:pos="9360"/>
      </w:tabs>
      <w:spacing w:before="0" w:after="120" w:line="240" w:lineRule="auto"/>
    </w:pPr>
  </w:style>
  <w:style w:type="character" w:customStyle="1" w:styleId="HeaderChar">
    <w:name w:val="Header Char"/>
    <w:basedOn w:val="DefaultParagraphFont"/>
    <w:link w:val="Header"/>
    <w:uiPriority w:val="99"/>
    <w:rsid w:val="001F20AC"/>
    <w:rPr>
      <w:rFonts w:ascii="Noto Sans" w:hAnsi="Noto Sans"/>
    </w:rPr>
  </w:style>
  <w:style w:type="paragraph" w:styleId="Footer">
    <w:name w:val="footer"/>
    <w:basedOn w:val="Normal"/>
    <w:link w:val="FooterChar"/>
    <w:uiPriority w:val="99"/>
    <w:unhideWhenUsed/>
    <w:rsid w:val="009018E3"/>
    <w:pPr>
      <w:pBdr>
        <w:top w:val="single" w:sz="4" w:space="1" w:color="2E3192"/>
      </w:pBdr>
      <w:tabs>
        <w:tab w:val="center" w:pos="4680"/>
        <w:tab w:val="right" w:pos="9360"/>
      </w:tabs>
      <w:spacing w:before="0" w:after="120" w:line="240" w:lineRule="auto"/>
      <w:jc w:val="right"/>
    </w:pPr>
  </w:style>
  <w:style w:type="character" w:customStyle="1" w:styleId="FooterChar">
    <w:name w:val="Footer Char"/>
    <w:basedOn w:val="DefaultParagraphFont"/>
    <w:link w:val="Footer"/>
    <w:uiPriority w:val="99"/>
    <w:rsid w:val="009018E3"/>
    <w:rPr>
      <w:rFonts w:ascii="Noto Sans" w:hAnsi="Noto Sans"/>
    </w:rPr>
  </w:style>
  <w:style w:type="paragraph" w:styleId="ListBullet">
    <w:name w:val="List Bullet"/>
    <w:basedOn w:val="Normal"/>
    <w:uiPriority w:val="99"/>
    <w:unhideWhenUsed/>
    <w:rsid w:val="00277CF8"/>
    <w:pPr>
      <w:numPr>
        <w:numId w:val="3"/>
      </w:numPr>
      <w:ind w:left="504"/>
      <w:contextualSpacing/>
    </w:pPr>
  </w:style>
  <w:style w:type="paragraph" w:styleId="ListBullet2">
    <w:name w:val="List Bullet 2"/>
    <w:basedOn w:val="Normal"/>
    <w:uiPriority w:val="99"/>
    <w:unhideWhenUsed/>
    <w:rsid w:val="00277CF8"/>
    <w:pPr>
      <w:numPr>
        <w:numId w:val="4"/>
      </w:numPr>
      <w:contextualSpacing/>
    </w:pPr>
  </w:style>
  <w:style w:type="paragraph" w:styleId="List2">
    <w:name w:val="List 2"/>
    <w:basedOn w:val="Normal"/>
    <w:uiPriority w:val="99"/>
    <w:semiHidden/>
    <w:rsid w:val="0019431E"/>
    <w:pPr>
      <w:numPr>
        <w:numId w:val="5"/>
      </w:numPr>
      <w:contextualSpacing/>
    </w:pPr>
  </w:style>
  <w:style w:type="paragraph" w:styleId="ListBullet3">
    <w:name w:val="List Bullet 3"/>
    <w:basedOn w:val="Normal"/>
    <w:uiPriority w:val="99"/>
    <w:unhideWhenUsed/>
    <w:rsid w:val="00277CF8"/>
    <w:pPr>
      <w:numPr>
        <w:numId w:val="6"/>
      </w:numPr>
      <w:contextualSpacing/>
    </w:pPr>
  </w:style>
  <w:style w:type="paragraph" w:styleId="List4">
    <w:name w:val="List 4"/>
    <w:basedOn w:val="Normal"/>
    <w:uiPriority w:val="99"/>
    <w:semiHidden/>
    <w:rsid w:val="0019431E"/>
    <w:pPr>
      <w:numPr>
        <w:numId w:val="7"/>
      </w:numPr>
      <w:contextualSpacing/>
    </w:pPr>
  </w:style>
  <w:style w:type="paragraph" w:styleId="ListNumber">
    <w:name w:val="List Number"/>
    <w:basedOn w:val="Normal"/>
    <w:uiPriority w:val="99"/>
    <w:unhideWhenUsed/>
    <w:rsid w:val="00720029"/>
    <w:pPr>
      <w:numPr>
        <w:numId w:val="8"/>
      </w:numPr>
      <w:ind w:left="648"/>
      <w:contextualSpacing/>
    </w:pPr>
  </w:style>
  <w:style w:type="paragraph" w:styleId="ListNumber2">
    <w:name w:val="List Number 2"/>
    <w:basedOn w:val="Normal"/>
    <w:uiPriority w:val="99"/>
    <w:unhideWhenUsed/>
    <w:rsid w:val="00720029"/>
    <w:pPr>
      <w:numPr>
        <w:numId w:val="9"/>
      </w:numPr>
      <w:ind w:left="792"/>
      <w:contextualSpacing/>
    </w:pPr>
  </w:style>
  <w:style w:type="paragraph" w:styleId="ListNumber3">
    <w:name w:val="List Number 3"/>
    <w:basedOn w:val="Normal"/>
    <w:uiPriority w:val="99"/>
    <w:unhideWhenUsed/>
    <w:rsid w:val="00720029"/>
    <w:pPr>
      <w:numPr>
        <w:numId w:val="10"/>
      </w:numPr>
      <w:contextualSpacing/>
    </w:pPr>
  </w:style>
  <w:style w:type="paragraph" w:styleId="ListNumber4">
    <w:name w:val="List Number 4"/>
    <w:basedOn w:val="Normal"/>
    <w:uiPriority w:val="99"/>
    <w:unhideWhenUsed/>
    <w:rsid w:val="00720029"/>
    <w:pPr>
      <w:numPr>
        <w:numId w:val="11"/>
      </w:numPr>
      <w:contextualSpacing/>
    </w:pPr>
  </w:style>
  <w:style w:type="character" w:styleId="FollowedHyperlink">
    <w:name w:val="FollowedHyperlink"/>
    <w:basedOn w:val="DefaultParagraphFont"/>
    <w:uiPriority w:val="99"/>
    <w:semiHidden/>
    <w:unhideWhenUsed/>
    <w:rsid w:val="00D626C1"/>
    <w:rPr>
      <w:color w:val="96607D" w:themeColor="followedHyperlink"/>
      <w:u w:val="single"/>
    </w:rPr>
  </w:style>
  <w:style w:type="paragraph" w:customStyle="1" w:styleId="StrongBrandBlue">
    <w:name w:val="Strong Brand Blue"/>
    <w:basedOn w:val="OfficeUnitSections"/>
    <w:uiPriority w:val="10"/>
    <w:qFormat/>
    <w:rsid w:val="00410CCA"/>
    <w:rPr>
      <w:b/>
      <w:color w:val="2E3192"/>
      <w:sz w:val="28"/>
    </w:rPr>
  </w:style>
  <w:style w:type="paragraph" w:styleId="ListBullet4">
    <w:name w:val="List Bullet 4"/>
    <w:basedOn w:val="Normal"/>
    <w:uiPriority w:val="99"/>
    <w:rsid w:val="00720029"/>
    <w:pPr>
      <w:numPr>
        <w:numId w:val="12"/>
      </w:numPr>
      <w:contextualSpacing/>
    </w:pPr>
  </w:style>
  <w:style w:type="paragraph" w:customStyle="1" w:styleId="Style1">
    <w:name w:val="Style1"/>
    <w:basedOn w:val="ListBullet3"/>
    <w:semiHidden/>
    <w:qFormat/>
    <w:rsid w:val="00707111"/>
  </w:style>
  <w:style w:type="paragraph" w:styleId="NoSpacing">
    <w:name w:val="No Spacing"/>
    <w:uiPriority w:val="1"/>
    <w:semiHidden/>
    <w:qFormat/>
    <w:rsid w:val="00D46E86"/>
    <w:pPr>
      <w:spacing w:after="0" w:line="240" w:lineRule="auto"/>
    </w:pPr>
    <w:rPr>
      <w:rFonts w:ascii="Noto Sans" w:hAnsi="Noto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oregon.gov/odhs"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dhs.info@odhs.oregon.gov" TargetMode="Externa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0000773\OneDrive%20-%20Oregon%20DHSOHA\Desktop\ODHS%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B0C74F1EE674ADC96F55488EAA227A7"/>
        <w:category>
          <w:name w:val="General"/>
          <w:gallery w:val="placeholder"/>
        </w:category>
        <w:types>
          <w:type w:val="bbPlcHdr"/>
        </w:types>
        <w:behaviors>
          <w:behavior w:val="content"/>
        </w:behaviors>
        <w:guid w:val="{62276B6B-AA09-492C-9901-5D54F69FEACB}"/>
      </w:docPartPr>
      <w:docPartBody>
        <w:p w:rsidR="00743F4C" w:rsidRDefault="00743F4C">
          <w:pPr>
            <w:pStyle w:val="1B0C74F1EE674ADC96F55488EAA227A7"/>
          </w:pPr>
          <w:r w:rsidRPr="009F218D">
            <w:rPr>
              <w:rStyle w:val="PlaceholderText"/>
            </w:rPr>
            <w:t>Click or tap here to enter text.</w:t>
          </w:r>
        </w:p>
      </w:docPartBody>
    </w:docPart>
    <w:docPart>
      <w:docPartPr>
        <w:name w:val="75845DC1B93947AFA203A4AACC0182B8"/>
        <w:category>
          <w:name w:val="General"/>
          <w:gallery w:val="placeholder"/>
        </w:category>
        <w:types>
          <w:type w:val="bbPlcHdr"/>
        </w:types>
        <w:behaviors>
          <w:behavior w:val="content"/>
        </w:behaviors>
        <w:guid w:val="{131E01A6-1E03-4E65-8E31-390D4764FAAB}"/>
      </w:docPartPr>
      <w:docPartBody>
        <w:p w:rsidR="00743F4C" w:rsidRDefault="00743F4C" w:rsidP="00743F4C">
          <w:pPr>
            <w:pStyle w:val="75845DC1B93947AFA203A4AACC0182B8"/>
          </w:pPr>
          <w:r w:rsidRPr="009F218D">
            <w:rPr>
              <w:rStyle w:val="PlaceholderText"/>
            </w:rPr>
            <w:t>Click or tap here to enter text.</w:t>
          </w:r>
        </w:p>
      </w:docPartBody>
    </w:docPart>
    <w:docPart>
      <w:docPartPr>
        <w:name w:val="F0F5F1EFE03F4F83948ED3F1EF9C06EF"/>
        <w:category>
          <w:name w:val="General"/>
          <w:gallery w:val="placeholder"/>
        </w:category>
        <w:types>
          <w:type w:val="bbPlcHdr"/>
        </w:types>
        <w:behaviors>
          <w:behavior w:val="content"/>
        </w:behaviors>
        <w:guid w:val="{2BF0855A-5274-4B6F-9573-389C7E44222D}"/>
      </w:docPartPr>
      <w:docPartBody>
        <w:p w:rsidR="00743F4C" w:rsidRDefault="00743F4C" w:rsidP="00743F4C">
          <w:pPr>
            <w:pStyle w:val="F0F5F1EFE03F4F83948ED3F1EF9C06EF"/>
          </w:pPr>
          <w:r w:rsidRPr="009F218D">
            <w:rPr>
              <w:rStyle w:val="PlaceholderText"/>
            </w:rPr>
            <w:t>Click or tap here to enter text.</w:t>
          </w:r>
        </w:p>
      </w:docPartBody>
    </w:docPart>
    <w:docPart>
      <w:docPartPr>
        <w:name w:val="06769450E9434EAB94E4A82B555467D2"/>
        <w:category>
          <w:name w:val="General"/>
          <w:gallery w:val="placeholder"/>
        </w:category>
        <w:types>
          <w:type w:val="bbPlcHdr"/>
        </w:types>
        <w:behaviors>
          <w:behavior w:val="content"/>
        </w:behaviors>
        <w:guid w:val="{1772F6CB-7CA0-44F2-A528-26D92BCFB60F}"/>
      </w:docPartPr>
      <w:docPartBody>
        <w:p w:rsidR="00743F4C" w:rsidRDefault="00743F4C" w:rsidP="00743F4C">
          <w:pPr>
            <w:pStyle w:val="06769450E9434EAB94E4A82B555467D2"/>
          </w:pPr>
          <w:r w:rsidRPr="009F218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82FF" w:usb1="400078FF" w:usb2="0000002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Noto Sans Medium">
    <w:charset w:val="00"/>
    <w:family w:val="swiss"/>
    <w:pitch w:val="variable"/>
    <w:sig w:usb0="E00002FF" w:usb1="4000201F" w:usb2="08000029"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F4C"/>
    <w:rsid w:val="0045262C"/>
    <w:rsid w:val="00743F4C"/>
    <w:rsid w:val="00B125B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3F4C"/>
    <w:rPr>
      <w:color w:val="666666"/>
    </w:rPr>
  </w:style>
  <w:style w:type="paragraph" w:customStyle="1" w:styleId="1B0C74F1EE674ADC96F55488EAA227A7">
    <w:name w:val="1B0C74F1EE674ADC96F55488EAA227A7"/>
  </w:style>
  <w:style w:type="paragraph" w:customStyle="1" w:styleId="75845DC1B93947AFA203A4AACC0182B8">
    <w:name w:val="75845DC1B93947AFA203A4AACC0182B8"/>
    <w:rsid w:val="00743F4C"/>
  </w:style>
  <w:style w:type="paragraph" w:customStyle="1" w:styleId="F0F5F1EFE03F4F83948ED3F1EF9C06EF">
    <w:name w:val="F0F5F1EFE03F4F83948ED3F1EF9C06EF"/>
    <w:rsid w:val="00743F4C"/>
  </w:style>
  <w:style w:type="paragraph" w:customStyle="1" w:styleId="06769450E9434EAB94E4A82B555467D2">
    <w:name w:val="06769450E9434EAB94E4A82B555467D2"/>
    <w:rsid w:val="00743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86A5E63F88964EB7B5D59A08F6C1B2" ma:contentTypeVersion="14" ma:contentTypeDescription="Create a new document." ma:contentTypeScope="" ma:versionID="a4d6d6772a05c43c842673d8890ee19b">
  <xsd:schema xmlns:xsd="http://www.w3.org/2001/XMLSchema" xmlns:xs="http://www.w3.org/2001/XMLSchema" xmlns:p="http://schemas.microsoft.com/office/2006/metadata/properties" xmlns:ns1="http://schemas.microsoft.com/sharepoint/v3" xmlns:ns2="67fac20e-0c0c-494a-ad0a-44a92a6fe846" xmlns:ns3="49e1b1f5-4598-4f10-9cb7-32cc96214367" xmlns:ns4="http://schemas.microsoft.com/sharepoint/v4" targetNamespace="http://schemas.microsoft.com/office/2006/metadata/properties" ma:root="true" ma:fieldsID="b9f200b66d334f1f9c44b798bfc69a36" ns1:_="" ns2:_="" ns3:_="" ns4:_="">
    <xsd:import namespace="http://schemas.microsoft.com/sharepoint/v3"/>
    <xsd:import namespace="67fac20e-0c0c-494a-ad0a-44a92a6fe846"/>
    <xsd:import namespace="49e1b1f5-4598-4f10-9cb7-32cc96214367"/>
    <xsd:import namespace="http://schemas.microsoft.com/sharepoint/v4"/>
    <xsd:element name="properties">
      <xsd:complexType>
        <xsd:sequence>
          <xsd:element name="documentManagement">
            <xsd:complexType>
              <xsd:all>
                <xsd:element ref="ns2:Guide_x0020_or_x0020_Manual" minOccurs="0"/>
                <xsd:element ref="ns2:Date" minOccurs="0"/>
                <xsd:element ref="ns2:Program" minOccurs="0"/>
                <xsd:element ref="ns1:PublishingStartDate" minOccurs="0"/>
                <xsd:element ref="ns1:PublishingExpirationDate" minOccurs="0"/>
                <xsd:element ref="ns3:SharedWithUsers" minOccurs="0"/>
                <xsd:element ref="ns1:TranslationStateListUrl"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ranslationStateListUrl" ma:index="13" nillable="true" ma:displayName="List Link" ma:hidden="true" ma:internalName="TranslationStateList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fac20e-0c0c-494a-ad0a-44a92a6fe846" elementFormDefault="qualified">
    <xsd:import namespace="http://schemas.microsoft.com/office/2006/documentManagement/types"/>
    <xsd:import namespace="http://schemas.microsoft.com/office/infopath/2007/PartnerControls"/>
    <xsd:element name="Guide_x0020_or_x0020_Manual" ma:index="2" nillable="true" ma:displayName="Guide or Manual" ma:default="0" ma:internalName="Guide_x0020_or_x0020_Manual">
      <xsd:simpleType>
        <xsd:restriction base="dms:Boolean"/>
      </xsd:simpleType>
    </xsd:element>
    <xsd:element name="Date" ma:index="3" nillable="true" ma:displayName="Date" ma:description="For Guides or Manuals only" ma:format="DateOnly" ma:internalName="Date">
      <xsd:simpleType>
        <xsd:restriction base="dms:DateTime"/>
      </xsd:simpleType>
    </xsd:element>
    <xsd:element name="Program" ma:index="4" nillable="true" ma:displayName="Topic" ma:internalName="Program">
      <xsd:complexType>
        <xsd:complexContent>
          <xsd:extension base="dms:MultiChoice">
            <xsd:sequence>
              <xsd:element name="Value" maxOccurs="unbounded" minOccurs="0" nillable="true">
                <xsd:simpleType>
                  <xsd:restriction base="dms:Choice">
                    <xsd:enumeration value="ADS"/>
                    <xsd:enumeration value="AFH"/>
                    <xsd:enumeration value="Assessments"/>
                    <xsd:enumeration value="BSS"/>
                    <xsd:enumeration value="CER"/>
                    <xsd:enumeration value="Complex"/>
                    <xsd:enumeration value="Crisis"/>
                    <xsd:enumeration value="Div/Trans"/>
                    <xsd:enumeration value="DocuSign"/>
                    <xsd:enumeration value="ECS"/>
                    <xsd:enumeration value="ERS"/>
                    <xsd:enumeration value="EWE"/>
                    <xsd:enumeration value="Exceptions"/>
                    <xsd:enumeration value="Facilities"/>
                    <xsd:enumeration value="GA"/>
                    <xsd:enumeration value="GrandPad"/>
                    <xsd:enumeration value="HCBS-IBL"/>
                    <xsd:enumeration value="HCW"/>
                    <xsd:enumeration value="HDM"/>
                    <xsd:enumeration value="Healthier Oregon"/>
                    <xsd:enumeration value="Hearings"/>
                    <xsd:enumeration value="Housing"/>
                    <xsd:enumeration value="In-home Support"/>
                    <xsd:enumeration value="IHCA"/>
                    <xsd:enumeration value="IHSS"/>
                    <xsd:enumeration value="ICP"/>
                    <xsd:enumeration value="K-Plan"/>
                    <xsd:enumeration value="LTCC-Nursing"/>
                    <xsd:enumeration value="MED"/>
                    <xsd:enumeration value="MISC"/>
                    <xsd:enumeration value="MM"/>
                    <xsd:enumeration value="MMIS"/>
                    <xsd:enumeration value="NF/PAS"/>
                    <xsd:enumeration value="OAA"/>
                    <xsd:enumeration value="OA CA/PS"/>
                    <xsd:enumeration value="OA Guides"/>
                    <xsd:enumeration value="ONE"/>
                    <xsd:enumeration value="OPI"/>
                    <xsd:enumeration value="OPI-M"/>
                    <xsd:enumeration value="Payments"/>
                    <xsd:enumeration value="PACE"/>
                    <xsd:enumeration value="PCC"/>
                    <xsd:enumeration value="PTC"/>
                    <xsd:enumeration value="RCF/ALF"/>
                    <xsd:enumeration value="Risk Assessment"/>
                    <xsd:enumeration value="Service Planning"/>
                    <xsd:enumeration value="Service Priority"/>
                    <xsd:enumeration value="SLP"/>
                    <xsd:enumeration value="SNC"/>
                    <xsd:enumeration value="Social Isolation"/>
                    <xsd:enumeration value="SP"/>
                    <xsd:enumeration value="SPPC"/>
                    <xsd:enumeration value="Training"/>
                    <xsd:enumeration value="Tribal Navigator"/>
                    <xsd:enumeration value="WCM"/>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Guide_x0020_or_x0020_Manual xmlns="67fac20e-0c0c-494a-ad0a-44a92a6fe846">false</Guide_x0020_or_x0020_Manual>
    <PublishingExpirationDate xmlns="http://schemas.microsoft.com/sharepoint/v3" xsi:nil="true"/>
    <TranslationStateListUrl xmlns="http://schemas.microsoft.com/sharepoint/v3">
      <Url xsi:nil="true"/>
      <Description xsi:nil="true"/>
    </TranslationStateListUrl>
    <PublishingStartDate xmlns="http://schemas.microsoft.com/sharepoint/v3" xsi:nil="true"/>
    <Date xmlns="67fac20e-0c0c-494a-ad0a-44a92a6fe846" xsi:nil="true"/>
    <Program xmlns="67fac20e-0c0c-494a-ad0a-44a92a6fe846"/>
  </documentManagement>
</p:properties>
</file>

<file path=customXml/itemProps1.xml><?xml version="1.0" encoding="utf-8"?>
<ds:datastoreItem xmlns:ds="http://schemas.openxmlformats.org/officeDocument/2006/customXml" ds:itemID="{2671C067-A41F-4C3A-956A-4DBC0FC3C869}"/>
</file>

<file path=customXml/itemProps2.xml><?xml version="1.0" encoding="utf-8"?>
<ds:datastoreItem xmlns:ds="http://schemas.openxmlformats.org/officeDocument/2006/customXml" ds:itemID="{6653D15F-0863-4696-B502-F6383909CA1C}"/>
</file>

<file path=customXml/itemProps3.xml><?xml version="1.0" encoding="utf-8"?>
<ds:datastoreItem xmlns:ds="http://schemas.openxmlformats.org/officeDocument/2006/customXml" ds:itemID="{77AF44D9-02D2-4C1D-8906-724F810D55E5}"/>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ODHS letterhead.dotx</Template>
  <TotalTime>1</TotalTime>
  <Pages>1</Pages>
  <Words>164</Words>
  <Characters>1077</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ODHS Letterhead template</vt:lpstr>
    </vt:vector>
  </TitlesOfParts>
  <Company>Oregon Department of Human Services</Company>
  <LinksUpToDate>false</LinksUpToDate>
  <CharactersWithSpaces>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Vehicle Insurance Letter</dc:title>
  <dc:subject>ODHS Letterhead template</dc:subject>
  <dc:creator>ODHS</dc:creator>
  <cp:keywords/>
  <dc:description/>
  <cp:lastModifiedBy>Newton Suzanne H</cp:lastModifiedBy>
  <cp:revision>2</cp:revision>
  <cp:lastPrinted>2025-10-14T23:24:00Z</cp:lastPrinted>
  <dcterms:created xsi:type="dcterms:W3CDTF">2026-03-05T16:33:00Z</dcterms:created>
  <dcterms:modified xsi:type="dcterms:W3CDTF">2026-03-05T16:33:00Z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d57df55d-d61e-45ce-b9f6-45f2b9cc59b7</vt:lpwstr>
  </property>
  <property fmtid="{D5CDD505-2E9C-101B-9397-08002B2CF9AE}" pid="3" name="ContentTypeId">
    <vt:lpwstr>0x0101003F86A5E63F88964EB7B5D59A08F6C1B2</vt:lpwstr>
  </property>
</Properties>
</file>