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C20D" w14:textId="77777777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7"/>
          <w:footerReference w:type="default" r:id="rId8"/>
          <w:footerReference w:type="first" r:id="rId9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F7F435D" wp14:editId="60481E73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6223C00" w14:textId="7E27B3BB" w:rsidR="00E44BC4" w:rsidRPr="00837BDC" w:rsidRDefault="00054CB9" w:rsidP="00054CB9">
      <w:pPr>
        <w:pStyle w:val="StrongBrandBlue"/>
        <w:jc w:val="right"/>
        <w:rPr>
          <w:rStyle w:val="Strong"/>
        </w:rPr>
      </w:pPr>
      <w:r>
        <w:t>Aging and People with Disabilities</w:t>
      </w:r>
    </w:p>
    <w:sdt>
      <w:sdtPr>
        <w:id w:val="9423447"/>
        <w:placeholder>
          <w:docPart w:val="1B0C74F1EE674ADC96F55488EAA227A7"/>
        </w:placeholder>
      </w:sdtPr>
      <w:sdtContent>
        <w:sdt>
          <w:sdtPr>
            <w:alias w:val="Enter Street Address"/>
            <w:tag w:val="p"/>
            <w:id w:val="1512803087"/>
            <w:placeholder>
              <w:docPart w:val="1B0C74F1EE674ADC96F55488EAA227A7"/>
            </w:placeholder>
            <w15:color w:val="2E3192"/>
            <w15:appearance w15:val="hidden"/>
          </w:sdtPr>
          <w:sdtContent>
            <w:p w14:paraId="0A648639" w14:textId="184AE08A" w:rsidR="00E44BC4" w:rsidRPr="00971801" w:rsidRDefault="009022FC" w:rsidP="00054CB9">
              <w:pPr>
                <w:pStyle w:val="OfficeUnitSections"/>
                <w:jc w:val="right"/>
              </w:pPr>
              <w:r>
                <w:t>500 Summer St. NE E10</w:t>
              </w:r>
            </w:p>
          </w:sdtContent>
        </w:sdt>
      </w:sdtContent>
    </w:sdt>
    <w:p w14:paraId="4D7DF15A" w14:textId="09F87AE8" w:rsidR="00E44BC4" w:rsidRPr="00971801" w:rsidRDefault="009022FC" w:rsidP="00054CB9">
      <w:pPr>
        <w:pStyle w:val="OfficeUnitSections"/>
        <w:jc w:val="right"/>
      </w:pPr>
      <w:r>
        <w:t>Salem, OR 97301-1076</w:t>
      </w:r>
    </w:p>
    <w:p w14:paraId="73A0EFD2" w14:textId="0BB0E60C" w:rsidR="00E44BC4" w:rsidRPr="00971801" w:rsidRDefault="009022FC" w:rsidP="00054CB9">
      <w:pPr>
        <w:pStyle w:val="OfficeUnitSections"/>
        <w:jc w:val="right"/>
      </w:pPr>
      <w:r>
        <w:t>503-945-5600</w:t>
      </w:r>
    </w:p>
    <w:p w14:paraId="001D3B3C" w14:textId="1D45FF54" w:rsidR="00E44BC4" w:rsidRPr="00971801" w:rsidRDefault="009022FC" w:rsidP="00054CB9">
      <w:pPr>
        <w:pStyle w:val="OfficeUnitSections"/>
        <w:jc w:val="right"/>
      </w:pPr>
      <w:hyperlink r:id="rId11" w:history="1">
        <w:r w:rsidRPr="003C5BDC">
          <w:rPr>
            <w:rStyle w:val="Hyperlink"/>
          </w:rPr>
          <w:t>odhs.info@odhs.oregon.gov</w:t>
        </w:r>
      </w:hyperlink>
    </w:p>
    <w:p w14:paraId="7C762EA8" w14:textId="747DB3F3" w:rsidR="00A456B3" w:rsidRDefault="009022FC" w:rsidP="00054CB9">
      <w:pPr>
        <w:pStyle w:val="OfficeUnitSections"/>
        <w:jc w:val="right"/>
      </w:pPr>
      <w:hyperlink r:id="rId12" w:history="1">
        <w:r w:rsidRPr="00320130">
          <w:rPr>
            <w:rStyle w:val="Hyperlink"/>
          </w:rPr>
          <w:t>www.oregon.gov/odhs</w:t>
        </w:r>
      </w:hyperlink>
      <w:r>
        <w:t xml:space="preserve"> </w:t>
      </w:r>
    </w:p>
    <w:p w14:paraId="1FD00E3A" w14:textId="72031EE5" w:rsidR="009022FC" w:rsidRDefault="00000000" w:rsidP="009022FC">
      <w:sdt>
        <w:sdtPr>
          <w:alias w:val="Enter Street Address"/>
          <w:tag w:val="p"/>
          <w:id w:val="1593892946"/>
          <w:placeholder>
            <w:docPart w:val="06769450E9434EAB94E4A82B555467D2"/>
          </w:placeholder>
          <w15:color w:val="2E3192"/>
          <w15:appearance w15:val="hidden"/>
        </w:sdtPr>
        <w:sdtEndPr>
          <w:rPr>
            <w:sz w:val="28"/>
            <w:szCs w:val="28"/>
          </w:rPr>
        </w:sdtEndPr>
        <w:sdtContent>
          <w:r w:rsidR="009022FC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date mm/dd/yyyy"/>
                </w:textInput>
              </w:ffData>
            </w:fldChar>
          </w:r>
          <w:r w:rsidR="009022FC">
            <w:rPr>
              <w:sz w:val="28"/>
              <w:szCs w:val="28"/>
            </w:rPr>
            <w:instrText xml:space="preserve"> FORMTEXT </w:instrText>
          </w:r>
          <w:r w:rsidR="009022FC">
            <w:rPr>
              <w:sz w:val="28"/>
              <w:szCs w:val="28"/>
            </w:rPr>
          </w:r>
          <w:r w:rsidR="009022FC">
            <w:rPr>
              <w:sz w:val="28"/>
              <w:szCs w:val="28"/>
            </w:rPr>
            <w:fldChar w:fldCharType="separate"/>
          </w:r>
          <w:r w:rsidR="009022FC">
            <w:rPr>
              <w:noProof/>
              <w:sz w:val="28"/>
              <w:szCs w:val="28"/>
            </w:rPr>
            <w:t>Enter date mm/dd/yyyy</w:t>
          </w:r>
          <w:r w:rsidR="009022FC">
            <w:rPr>
              <w:sz w:val="28"/>
              <w:szCs w:val="28"/>
            </w:rPr>
            <w:fldChar w:fldCharType="end"/>
          </w:r>
        </w:sdtContent>
      </w:sdt>
    </w:p>
    <w:sdt>
      <w:sdtPr>
        <w:alias w:val="Enter Street Address"/>
        <w:tag w:val="p"/>
        <w:id w:val="1416830375"/>
        <w:placeholder>
          <w:docPart w:val="F0F5F1EFE03F4F83948ED3F1EF9C06EF"/>
        </w:placeholder>
        <w15:color w:val="2E3192"/>
        <w15:appearance w15:val="hidden"/>
      </w:sdtPr>
      <w:sdtEndPr>
        <w:rPr>
          <w:sz w:val="28"/>
          <w:szCs w:val="28"/>
        </w:rPr>
      </w:sdtEndPr>
      <w:sdtContent>
        <w:p w14:paraId="3807CADA" w14:textId="03A0E685" w:rsidR="00054CB9" w:rsidRPr="00054CB9" w:rsidRDefault="00054CB9" w:rsidP="00054CB9">
          <w:pPr>
            <w:rPr>
              <w:sz w:val="28"/>
              <w:szCs w:val="28"/>
            </w:rPr>
          </w:pPr>
          <w:r w:rsidRP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Name"/>
                </w:textInput>
              </w:ffData>
            </w:fldChar>
          </w:r>
          <w:r w:rsidRPr="00054CB9">
            <w:rPr>
              <w:sz w:val="28"/>
              <w:szCs w:val="28"/>
            </w:rPr>
            <w:instrText xml:space="preserve"> FORMTEXT </w:instrText>
          </w:r>
          <w:r w:rsidRPr="00054CB9">
            <w:rPr>
              <w:sz w:val="28"/>
              <w:szCs w:val="28"/>
            </w:rPr>
          </w:r>
          <w:r w:rsidRPr="00054CB9">
            <w:rPr>
              <w:sz w:val="28"/>
              <w:szCs w:val="28"/>
            </w:rPr>
            <w:fldChar w:fldCharType="separate"/>
          </w:r>
          <w:r w:rsidRPr="00054CB9">
            <w:rPr>
              <w:noProof/>
              <w:sz w:val="28"/>
              <w:szCs w:val="28"/>
            </w:rPr>
            <w:t>Enter HCW Name</w:t>
          </w:r>
          <w:r w:rsidRPr="00054CB9">
            <w:rPr>
              <w:sz w:val="28"/>
              <w:szCs w:val="28"/>
            </w:rPr>
            <w:fldChar w:fldCharType="end"/>
          </w:r>
        </w:p>
      </w:sdtContent>
    </w:sdt>
    <w:p w14:paraId="239F8C80" w14:textId="4EF18958" w:rsidR="00054CB9" w:rsidRPr="00054CB9" w:rsidRDefault="00000000" w:rsidP="00054CB9">
      <w:pPr>
        <w:pStyle w:val="OfficeUnitSections"/>
        <w:rPr>
          <w:sz w:val="28"/>
          <w:szCs w:val="28"/>
        </w:rPr>
      </w:pPr>
      <w:sdt>
        <w:sdtPr>
          <w:rPr>
            <w:sz w:val="28"/>
            <w:szCs w:val="28"/>
          </w:rPr>
          <w:alias w:val="Enter Street Address"/>
          <w:tag w:val="p"/>
          <w:id w:val="-1293977731"/>
          <w:placeholder>
            <w:docPart w:val="75845DC1B93947AFA203A4AACC0182B8"/>
          </w:placeholder>
          <w15:color w:val="2E3192"/>
          <w15:appearance w15:val="hidden"/>
        </w:sdtPr>
        <w:sdtContent>
          <w:r w:rsid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Mailing Address"/>
                </w:textInput>
              </w:ffData>
            </w:fldChar>
          </w:r>
          <w:r w:rsidR="00054CB9">
            <w:rPr>
              <w:sz w:val="28"/>
              <w:szCs w:val="28"/>
            </w:rPr>
            <w:instrText xml:space="preserve"> FORMTEXT </w:instrText>
          </w:r>
          <w:r w:rsidR="00054CB9">
            <w:rPr>
              <w:sz w:val="28"/>
              <w:szCs w:val="28"/>
            </w:rPr>
          </w:r>
          <w:r w:rsidR="00054CB9">
            <w:rPr>
              <w:sz w:val="28"/>
              <w:szCs w:val="28"/>
            </w:rPr>
            <w:fldChar w:fldCharType="separate"/>
          </w:r>
          <w:r w:rsidR="00054CB9">
            <w:rPr>
              <w:noProof/>
              <w:sz w:val="28"/>
              <w:szCs w:val="28"/>
            </w:rPr>
            <w:t>Enter HCW Mailing Address</w:t>
          </w:r>
          <w:r w:rsidR="00054CB9">
            <w:rPr>
              <w:sz w:val="28"/>
              <w:szCs w:val="28"/>
            </w:rPr>
            <w:fldChar w:fldCharType="end"/>
          </w:r>
        </w:sdtContent>
      </w:sdt>
    </w:p>
    <w:p w14:paraId="3ADDCD69" w14:textId="254B1021" w:rsidR="00054CB9" w:rsidRPr="00F34A58" w:rsidRDefault="009022FC" w:rsidP="00054CB9">
      <w:pPr>
        <w:pStyle w:val="OfficeUnitSections"/>
        <w:rPr>
          <w:sz w:val="28"/>
          <w:szCs w:val="28"/>
          <w:lang w:val="es-US"/>
        </w:rPr>
      </w:pP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statusText w:type="text" w:val="Enter City, State,and ZIP code."/>
            <w:textInput>
              <w:default w:val="Enter HCW City, State, ZIP"/>
            </w:textInput>
          </w:ffData>
        </w:fldChar>
      </w:r>
      <w:r w:rsidRPr="00F34A58">
        <w:rPr>
          <w:sz w:val="28"/>
          <w:szCs w:val="28"/>
          <w:lang w:val="es-US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F34A58">
        <w:rPr>
          <w:noProof/>
          <w:sz w:val="28"/>
          <w:szCs w:val="28"/>
          <w:lang w:val="es-US"/>
        </w:rPr>
        <w:t>Enter HCW City, State, ZIP</w:t>
      </w:r>
      <w:r>
        <w:rPr>
          <w:sz w:val="28"/>
          <w:szCs w:val="28"/>
        </w:rPr>
        <w:fldChar w:fldCharType="end"/>
      </w:r>
    </w:p>
    <w:p w14:paraId="24CB285A" w14:textId="20437FD3" w:rsidR="00DA6393" w:rsidRPr="00F34A58" w:rsidRDefault="00DA6393" w:rsidP="00DA6393">
      <w:pPr>
        <w:spacing w:before="360" w:line="240" w:lineRule="auto"/>
        <w:rPr>
          <w:sz w:val="28"/>
          <w:szCs w:val="28"/>
          <w:lang w:val="es-US"/>
        </w:rPr>
      </w:pPr>
      <w:r w:rsidRPr="00F34A58">
        <w:rPr>
          <w:sz w:val="28"/>
          <w:szCs w:val="28"/>
          <w:lang w:val="es-US"/>
        </w:rPr>
        <w:t>Estimado(a) trabajador(a) de atención domiciliaria:</w:t>
      </w:r>
    </w:p>
    <w:p w14:paraId="7598C674" w14:textId="143A13EB" w:rsidR="009022FC" w:rsidRPr="00F34A58" w:rsidRDefault="00DA6393" w:rsidP="00DA6393">
      <w:pPr>
        <w:spacing w:before="360" w:line="240" w:lineRule="auto"/>
        <w:rPr>
          <w:sz w:val="28"/>
          <w:szCs w:val="28"/>
          <w:lang w:val="es-US"/>
        </w:rPr>
      </w:pPr>
      <w:r w:rsidRPr="00F34A58">
        <w:rPr>
          <w:sz w:val="28"/>
          <w:szCs w:val="28"/>
          <w:lang w:val="es-US"/>
        </w:rPr>
        <w:t>De acuerdo con el Convenio de Negociación Colectiva: si usted maneja su propio vehículo mientras ayuda a los empleadores consumidores o si solicita una compensación por el tiempo de viaje mientras maneja de un empleador consumidor a otro, debe proporcionarle un comprobante de su licencia de manejo y de su seguro vigente de automóvil a su oficina local de APD/AAA. Debe hacer lo anterior cada seis meses o cada vez que renueve su póliza de seguro</w:t>
      </w:r>
      <w:r w:rsidR="009022FC" w:rsidRPr="00F34A58">
        <w:rPr>
          <w:sz w:val="28"/>
          <w:szCs w:val="28"/>
          <w:lang w:val="es-US"/>
        </w:rPr>
        <w:t xml:space="preserve">. </w:t>
      </w:r>
    </w:p>
    <w:p w14:paraId="51274DD6" w14:textId="397BEE79" w:rsidR="009022FC" w:rsidRPr="00F34A58" w:rsidRDefault="00DA6393" w:rsidP="00DA6393">
      <w:pPr>
        <w:spacing w:before="480" w:line="240" w:lineRule="auto"/>
        <w:rPr>
          <w:sz w:val="28"/>
          <w:szCs w:val="28"/>
          <w:lang w:val="es-US"/>
        </w:rPr>
      </w:pPr>
      <w:r w:rsidRPr="00F34A58">
        <w:rPr>
          <w:sz w:val="28"/>
          <w:szCs w:val="28"/>
          <w:lang w:val="es-US"/>
        </w:rPr>
        <w:t>Visite su oficina local lo antes posible para proporcionar esta información. Si no proporciona esta información, puede perder la capacidad para reclamar reembolsos de millas y compensación por tiempo de viaje hasta que actualice esta información. Si tiene preguntas sobre este requisito, comuníquese con la Oficina Central de APD a nuestro número gratuito: 844-369-4164</w:t>
      </w:r>
      <w:r w:rsidR="009022FC" w:rsidRPr="00F34A58">
        <w:rPr>
          <w:sz w:val="28"/>
          <w:szCs w:val="28"/>
          <w:lang w:val="es-US"/>
        </w:rPr>
        <w:t>.</w:t>
      </w:r>
    </w:p>
    <w:p w14:paraId="6205EEF6" w14:textId="77777777" w:rsidR="008B6C44" w:rsidRPr="00F34A58" w:rsidRDefault="008B6C44" w:rsidP="008B6C44">
      <w:pPr>
        <w:spacing w:before="0" w:line="240" w:lineRule="auto"/>
        <w:rPr>
          <w:sz w:val="28"/>
          <w:szCs w:val="28"/>
          <w:lang w:val="es-US"/>
        </w:rPr>
      </w:pPr>
    </w:p>
    <w:p w14:paraId="7CC1D460" w14:textId="4600FA07" w:rsidR="00DA6393" w:rsidRPr="00F34A58" w:rsidRDefault="00DA6393" w:rsidP="00DA6393">
      <w:pPr>
        <w:spacing w:before="0" w:line="240" w:lineRule="auto"/>
        <w:rPr>
          <w:sz w:val="28"/>
          <w:szCs w:val="28"/>
          <w:lang w:val="es-US"/>
        </w:rPr>
      </w:pPr>
      <w:r w:rsidRPr="00F34A58">
        <w:rPr>
          <w:sz w:val="28"/>
          <w:szCs w:val="28"/>
          <w:lang w:val="es-US"/>
        </w:rPr>
        <w:t xml:space="preserve">Atentamente, </w:t>
      </w:r>
    </w:p>
    <w:p w14:paraId="31DC5938" w14:textId="77777777" w:rsidR="00DA6393" w:rsidRPr="00F34A58" w:rsidRDefault="00DA6393" w:rsidP="00DA6393">
      <w:pPr>
        <w:spacing w:before="0" w:line="240" w:lineRule="auto"/>
        <w:rPr>
          <w:sz w:val="28"/>
          <w:szCs w:val="28"/>
          <w:lang w:val="es-US"/>
        </w:rPr>
      </w:pPr>
      <w:r w:rsidRPr="00F34A58">
        <w:rPr>
          <w:sz w:val="28"/>
          <w:szCs w:val="28"/>
          <w:lang w:val="es-US"/>
        </w:rPr>
        <w:t xml:space="preserve">Departamento de Servicios Humanos de Oregon </w:t>
      </w:r>
    </w:p>
    <w:p w14:paraId="2478F5ED" w14:textId="2E84A5E0" w:rsidR="00DC0E6B" w:rsidRPr="008B6C44" w:rsidRDefault="00DA6393" w:rsidP="00DA6393">
      <w:pPr>
        <w:spacing w:before="0" w:line="240" w:lineRule="auto"/>
        <w:rPr>
          <w:sz w:val="28"/>
          <w:szCs w:val="28"/>
        </w:rPr>
      </w:pPr>
      <w:proofErr w:type="spellStart"/>
      <w:r w:rsidRPr="00DA6393">
        <w:rPr>
          <w:sz w:val="28"/>
          <w:szCs w:val="28"/>
        </w:rPr>
        <w:t>Ancianos</w:t>
      </w:r>
      <w:proofErr w:type="spellEnd"/>
      <w:r w:rsidRPr="00DA6393">
        <w:rPr>
          <w:sz w:val="28"/>
          <w:szCs w:val="28"/>
        </w:rPr>
        <w:t xml:space="preserve"> y Personas con </w:t>
      </w:r>
      <w:proofErr w:type="spellStart"/>
      <w:r w:rsidRPr="00DA6393">
        <w:rPr>
          <w:sz w:val="28"/>
          <w:szCs w:val="28"/>
        </w:rPr>
        <w:t>Discapacidades</w:t>
      </w:r>
      <w:proofErr w:type="spellEnd"/>
    </w:p>
    <w:sectPr w:rsidR="00DC0E6B" w:rsidRPr="008B6C44" w:rsidSect="00933489">
      <w:headerReference w:type="default" r:id="rId13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563CF" w14:textId="77777777" w:rsidR="008756FE" w:rsidRDefault="008756FE" w:rsidP="0033267F">
      <w:r>
        <w:separator/>
      </w:r>
    </w:p>
  </w:endnote>
  <w:endnote w:type="continuationSeparator" w:id="0">
    <w:p w14:paraId="11294C76" w14:textId="77777777" w:rsidR="008756FE" w:rsidRDefault="008756FE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24258A-1DB9-4850-B009-11C7AD8ECA0F}"/>
    <w:embedBold r:id="rId2" w:fontKey="{E3BBF3AE-2BBF-4CEE-84C0-ECF151675215}"/>
    <w:embedItalic r:id="rId3" w:fontKey="{CB6A59BF-667D-4D73-A75A-1D255E0F2A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7945DC1C-45F3-4077-82D6-D3B2018DDA6B}"/>
    <w:embedBold r:id="rId5" w:fontKey="{791DD068-6E93-4BA9-9FD1-512DDE805025}"/>
    <w:embedItalic r:id="rId6" w:fontKey="{598732A8-4C21-4C72-8F41-35F09454FA1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6544E5F-3144-4DD9-8764-F1EB169E4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69BA" w14:textId="77777777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6C79E18E" w14:textId="7777777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11BA" w14:textId="77777777" w:rsidR="00725895" w:rsidRPr="00DC0E6B" w:rsidRDefault="003441C7" w:rsidP="00DC0E6B">
    <w:pPr>
      <w:spacing w:before="0"/>
      <w:ind w:left="-360"/>
      <w:jc w:val="right"/>
    </w:pPr>
    <w:r w:rsidRPr="001F20AC">
      <w:rPr>
        <w:noProof/>
        <w:vertAlign w:val="subscript"/>
      </w:rPr>
      <w:drawing>
        <wp:inline distT="0" distB="0" distL="0" distR="0" wp14:anchorId="1FEA9BAF" wp14:editId="0663402D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F3C07" w14:textId="77777777" w:rsidR="008756FE" w:rsidRDefault="008756FE" w:rsidP="0033267F">
      <w:r>
        <w:separator/>
      </w:r>
    </w:p>
  </w:footnote>
  <w:footnote w:type="continuationSeparator" w:id="0">
    <w:p w14:paraId="29712C41" w14:textId="77777777" w:rsidR="008756FE" w:rsidRDefault="008756FE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3707" w14:textId="77777777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276EC" w14:textId="77777777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B9"/>
    <w:rsid w:val="00004A04"/>
    <w:rsid w:val="00011045"/>
    <w:rsid w:val="0001340E"/>
    <w:rsid w:val="000214AE"/>
    <w:rsid w:val="0002318D"/>
    <w:rsid w:val="00043774"/>
    <w:rsid w:val="00054CB9"/>
    <w:rsid w:val="00065D51"/>
    <w:rsid w:val="00070283"/>
    <w:rsid w:val="00093F6E"/>
    <w:rsid w:val="00096AD0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678AA"/>
    <w:rsid w:val="00274C3F"/>
    <w:rsid w:val="00277CF8"/>
    <w:rsid w:val="002814F8"/>
    <w:rsid w:val="002952D0"/>
    <w:rsid w:val="00297413"/>
    <w:rsid w:val="002A7442"/>
    <w:rsid w:val="002B1819"/>
    <w:rsid w:val="002D74C8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5D02"/>
    <w:rsid w:val="00434939"/>
    <w:rsid w:val="00436FE9"/>
    <w:rsid w:val="004434DC"/>
    <w:rsid w:val="0045262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53A8"/>
    <w:rsid w:val="00597F41"/>
    <w:rsid w:val="005A4CBA"/>
    <w:rsid w:val="005B0C65"/>
    <w:rsid w:val="005B2DDB"/>
    <w:rsid w:val="005E12B2"/>
    <w:rsid w:val="00600843"/>
    <w:rsid w:val="00602181"/>
    <w:rsid w:val="00606A42"/>
    <w:rsid w:val="006141AC"/>
    <w:rsid w:val="0062555A"/>
    <w:rsid w:val="00652902"/>
    <w:rsid w:val="00662A8C"/>
    <w:rsid w:val="00670878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7A8A"/>
    <w:rsid w:val="007D0159"/>
    <w:rsid w:val="007E1D96"/>
    <w:rsid w:val="007F7EA5"/>
    <w:rsid w:val="008001AF"/>
    <w:rsid w:val="00800460"/>
    <w:rsid w:val="00810884"/>
    <w:rsid w:val="00810FD9"/>
    <w:rsid w:val="00821365"/>
    <w:rsid w:val="00821928"/>
    <w:rsid w:val="00821AA4"/>
    <w:rsid w:val="00831202"/>
    <w:rsid w:val="008334AF"/>
    <w:rsid w:val="00837BDC"/>
    <w:rsid w:val="00842581"/>
    <w:rsid w:val="008436B8"/>
    <w:rsid w:val="008446AF"/>
    <w:rsid w:val="0085489B"/>
    <w:rsid w:val="00863833"/>
    <w:rsid w:val="0086473F"/>
    <w:rsid w:val="008756FE"/>
    <w:rsid w:val="00883172"/>
    <w:rsid w:val="00897DD0"/>
    <w:rsid w:val="008A3338"/>
    <w:rsid w:val="008A609D"/>
    <w:rsid w:val="008B6C44"/>
    <w:rsid w:val="008C6432"/>
    <w:rsid w:val="008D2B4A"/>
    <w:rsid w:val="009018E3"/>
    <w:rsid w:val="009022FC"/>
    <w:rsid w:val="00903E4E"/>
    <w:rsid w:val="009146F3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A02FEF"/>
    <w:rsid w:val="00A041AC"/>
    <w:rsid w:val="00A05158"/>
    <w:rsid w:val="00A2082B"/>
    <w:rsid w:val="00A23D36"/>
    <w:rsid w:val="00A255AC"/>
    <w:rsid w:val="00A37AA7"/>
    <w:rsid w:val="00A456B3"/>
    <w:rsid w:val="00A53428"/>
    <w:rsid w:val="00A627FE"/>
    <w:rsid w:val="00A66248"/>
    <w:rsid w:val="00A813F5"/>
    <w:rsid w:val="00A91F56"/>
    <w:rsid w:val="00AB47AC"/>
    <w:rsid w:val="00AD09BE"/>
    <w:rsid w:val="00B009EB"/>
    <w:rsid w:val="00B0345F"/>
    <w:rsid w:val="00B115B7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61F0"/>
    <w:rsid w:val="00C46F64"/>
    <w:rsid w:val="00C544E8"/>
    <w:rsid w:val="00C612DD"/>
    <w:rsid w:val="00C66D50"/>
    <w:rsid w:val="00C90EAF"/>
    <w:rsid w:val="00C9650D"/>
    <w:rsid w:val="00CA2A25"/>
    <w:rsid w:val="00CB14EF"/>
    <w:rsid w:val="00CC5CE2"/>
    <w:rsid w:val="00D07395"/>
    <w:rsid w:val="00D15743"/>
    <w:rsid w:val="00D2310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1682"/>
    <w:rsid w:val="00D721F9"/>
    <w:rsid w:val="00D72ED7"/>
    <w:rsid w:val="00D87507"/>
    <w:rsid w:val="00D93E9D"/>
    <w:rsid w:val="00D9670B"/>
    <w:rsid w:val="00D96D99"/>
    <w:rsid w:val="00DA6393"/>
    <w:rsid w:val="00DB7245"/>
    <w:rsid w:val="00DC0E6B"/>
    <w:rsid w:val="00DC30E3"/>
    <w:rsid w:val="00DC379F"/>
    <w:rsid w:val="00DD7C24"/>
    <w:rsid w:val="00DE1572"/>
    <w:rsid w:val="00DE6BA2"/>
    <w:rsid w:val="00DE757A"/>
    <w:rsid w:val="00DF40A0"/>
    <w:rsid w:val="00DF7273"/>
    <w:rsid w:val="00E1462B"/>
    <w:rsid w:val="00E172D3"/>
    <w:rsid w:val="00E25AEA"/>
    <w:rsid w:val="00E30932"/>
    <w:rsid w:val="00E33AFE"/>
    <w:rsid w:val="00E3482E"/>
    <w:rsid w:val="00E44BC4"/>
    <w:rsid w:val="00E61093"/>
    <w:rsid w:val="00E62FCF"/>
    <w:rsid w:val="00E71CED"/>
    <w:rsid w:val="00E72332"/>
    <w:rsid w:val="00E829AA"/>
    <w:rsid w:val="00E93F53"/>
    <w:rsid w:val="00E96DCF"/>
    <w:rsid w:val="00EB46A0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34A58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E80C11"/>
  <w15:chartTrackingRefBased/>
  <w15:docId w15:val="{F7ED3EDA-2383-4D9D-A8E4-8026451F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regon.gov/odh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dhs.info@odhs.oregon.gov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000773\OneDrive%20-%20Oregon%20DHSOHA\Desktop\ODH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0C74F1EE674ADC96F55488EAA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6B6B-AA09-492C-9901-5D54F69FEACB}"/>
      </w:docPartPr>
      <w:docPartBody>
        <w:p w:rsidR="00743F4C" w:rsidRDefault="00743F4C">
          <w:pPr>
            <w:pStyle w:val="1B0C74F1EE674ADC96F55488EAA227A7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45DC1B93947AFA203A4AACC01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01A6-1E03-4E65-8E31-390D4764FAAB}"/>
      </w:docPartPr>
      <w:docPartBody>
        <w:p w:rsidR="00743F4C" w:rsidRDefault="00743F4C" w:rsidP="00743F4C">
          <w:pPr>
            <w:pStyle w:val="75845DC1B93947AFA203A4AACC0182B8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5F1EFE03F4F83948ED3F1EF9C0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0855A-5274-4B6F-9573-389C7E44222D}"/>
      </w:docPartPr>
      <w:docPartBody>
        <w:p w:rsidR="00743F4C" w:rsidRDefault="00743F4C" w:rsidP="00743F4C">
          <w:pPr>
            <w:pStyle w:val="F0F5F1EFE03F4F83948ED3F1EF9C06EF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69450E9434EAB94E4A82B5554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F6CB-7CA0-44F2-A528-26D92BCFB60F}"/>
      </w:docPartPr>
      <w:docPartBody>
        <w:p w:rsidR="00743F4C" w:rsidRDefault="00743F4C" w:rsidP="00743F4C">
          <w:pPr>
            <w:pStyle w:val="06769450E9434EAB94E4A82B555467D2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4C"/>
    <w:rsid w:val="0045262C"/>
    <w:rsid w:val="00670878"/>
    <w:rsid w:val="00743F4C"/>
    <w:rsid w:val="00CF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F4C"/>
    <w:rPr>
      <w:color w:val="666666"/>
    </w:rPr>
  </w:style>
  <w:style w:type="paragraph" w:customStyle="1" w:styleId="1B0C74F1EE674ADC96F55488EAA227A7">
    <w:name w:val="1B0C74F1EE674ADC96F55488EAA227A7"/>
  </w:style>
  <w:style w:type="paragraph" w:customStyle="1" w:styleId="75845DC1B93947AFA203A4AACC0182B8">
    <w:name w:val="75845DC1B93947AFA203A4AACC0182B8"/>
    <w:rsid w:val="00743F4C"/>
  </w:style>
  <w:style w:type="paragraph" w:customStyle="1" w:styleId="F0F5F1EFE03F4F83948ED3F1EF9C06EF">
    <w:name w:val="F0F5F1EFE03F4F83948ED3F1EF9C06EF"/>
    <w:rsid w:val="00743F4C"/>
  </w:style>
  <w:style w:type="paragraph" w:customStyle="1" w:styleId="06769450E9434EAB94E4A82B555467D2">
    <w:name w:val="06769450E9434EAB94E4A82B555467D2"/>
    <w:rsid w:val="00743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614D5F50-0CB7-4105-A837-2610F2A2E059}"/>
</file>

<file path=customXml/itemProps2.xml><?xml version="1.0" encoding="utf-8"?>
<ds:datastoreItem xmlns:ds="http://schemas.openxmlformats.org/officeDocument/2006/customXml" ds:itemID="{4E3FB748-C060-4C38-B583-2ABC2A0E2956}"/>
</file>

<file path=customXml/itemProps3.xml><?xml version="1.0" encoding="utf-8"?>
<ds:datastoreItem xmlns:ds="http://schemas.openxmlformats.org/officeDocument/2006/customXml" ds:itemID="{008B62C3-E626-4ED7-8414-8E4C5AA3EDDB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ODHS letterhead.dotx</Template>
  <TotalTime>3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Letterhead template</vt:lpstr>
    </vt:vector>
  </TitlesOfParts>
  <Company>Oregon Department of Human Services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Vehicle Insurance Letter</dc:title>
  <dc:subject>ODHS Letterhead template</dc:subject>
  <dc:creator>ODHS</dc:creator>
  <cp:keywords/>
  <dc:description/>
  <cp:lastModifiedBy>Newton Suzanne H</cp:lastModifiedBy>
  <cp:revision>3</cp:revision>
  <cp:lastPrinted>2025-10-14T23:24:00Z</cp:lastPrinted>
  <dcterms:created xsi:type="dcterms:W3CDTF">2026-03-05T17:23:00Z</dcterms:created>
  <dcterms:modified xsi:type="dcterms:W3CDTF">2026-03-05T17:47:00Z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</Properties>
</file>