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C20D" w14:textId="77777777" w:rsidR="00933489" w:rsidRDefault="009265EE" w:rsidP="007705D8">
      <w:pPr>
        <w:pStyle w:val="OfficeUnitSections"/>
        <w:spacing w:line="60" w:lineRule="exact"/>
        <w:rPr>
          <w:rStyle w:val="Strong"/>
        </w:rPr>
        <w:sectPr w:rsidR="00933489" w:rsidSect="00DC0E6B">
          <w:headerReference w:type="default" r:id="rId7"/>
          <w:footerReference w:type="default" r:id="rId8"/>
          <w:footerReference w:type="first" r:id="rId9"/>
          <w:pgSz w:w="12240" w:h="15840"/>
          <w:pgMar w:top="576" w:right="720" w:bottom="1890" w:left="720" w:header="720" w:footer="432" w:gutter="0"/>
          <w:cols w:space="720"/>
          <w:titlePg/>
          <w:docGrid w:linePitch="360"/>
        </w:sectPr>
      </w:pPr>
      <w:bookmarkStart w:id="0" w:name="Text5"/>
      <w:r w:rsidRPr="00FD7D1A">
        <w:rPr>
          <w:noProof/>
        </w:rPr>
        <w:drawing>
          <wp:anchor distT="0" distB="0" distL="114300" distR="114300" simplePos="0" relativeHeight="251651072" behindDoc="0" locked="0" layoutInCell="1" allowOverlap="1" wp14:anchorId="4F7F435D" wp14:editId="60481E73">
            <wp:simplePos x="0" y="0"/>
            <wp:positionH relativeFrom="margin">
              <wp:posOffset>12700</wp:posOffset>
            </wp:positionH>
            <wp:positionV relativeFrom="page">
              <wp:posOffset>243840</wp:posOffset>
            </wp:positionV>
            <wp:extent cx="6843395" cy="475615"/>
            <wp:effectExtent l="0" t="0" r="0" b="635"/>
            <wp:wrapSquare wrapText="bothSides"/>
            <wp:docPr id="1679023396" name="ODHS logo" descr="Oregon Department of Human Service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23396" name="ODHS logo" descr="Oregon Department of Human Services log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6223C00" w14:textId="7E27B3BB" w:rsidR="00E44BC4" w:rsidRPr="00837BDC" w:rsidRDefault="00054CB9" w:rsidP="00054CB9">
      <w:pPr>
        <w:pStyle w:val="StrongBrandBlue"/>
        <w:jc w:val="right"/>
        <w:rPr>
          <w:rStyle w:val="Strong"/>
        </w:rPr>
      </w:pPr>
      <w:r>
        <w:t>Aging and People with Disabilities</w:t>
      </w:r>
    </w:p>
    <w:sdt>
      <w:sdtPr>
        <w:id w:val="9423447"/>
        <w:placeholder>
          <w:docPart w:val="1B0C74F1EE674ADC96F55488EAA227A7"/>
        </w:placeholder>
      </w:sdtPr>
      <w:sdtContent>
        <w:sdt>
          <w:sdtPr>
            <w:alias w:val="Enter Street Address"/>
            <w:tag w:val="p"/>
            <w:id w:val="1512803087"/>
            <w:placeholder>
              <w:docPart w:val="1B0C74F1EE674ADC96F55488EAA227A7"/>
            </w:placeholder>
            <w15:color w:val="2E3192"/>
            <w15:appearance w15:val="hidden"/>
          </w:sdtPr>
          <w:sdtContent>
            <w:p w14:paraId="0A648639" w14:textId="184AE08A" w:rsidR="00E44BC4" w:rsidRPr="00971801" w:rsidRDefault="009022FC" w:rsidP="00054CB9">
              <w:pPr>
                <w:pStyle w:val="OfficeUnitSections"/>
                <w:jc w:val="right"/>
              </w:pPr>
              <w:r>
                <w:t>500 Summer St. NE E10</w:t>
              </w:r>
            </w:p>
          </w:sdtContent>
        </w:sdt>
      </w:sdtContent>
    </w:sdt>
    <w:p w14:paraId="4D7DF15A" w14:textId="09F87AE8" w:rsidR="00E44BC4" w:rsidRPr="00971801" w:rsidRDefault="009022FC" w:rsidP="00054CB9">
      <w:pPr>
        <w:pStyle w:val="OfficeUnitSections"/>
        <w:jc w:val="right"/>
      </w:pPr>
      <w:r>
        <w:t>Salem, OR 97301-1076</w:t>
      </w:r>
    </w:p>
    <w:p w14:paraId="73A0EFD2" w14:textId="0BB0E60C" w:rsidR="00E44BC4" w:rsidRPr="00971801" w:rsidRDefault="009022FC" w:rsidP="00054CB9">
      <w:pPr>
        <w:pStyle w:val="OfficeUnitSections"/>
        <w:jc w:val="right"/>
      </w:pPr>
      <w:r>
        <w:t>503-945-5600</w:t>
      </w:r>
    </w:p>
    <w:p w14:paraId="001D3B3C" w14:textId="1D45FF54" w:rsidR="00E44BC4" w:rsidRPr="00971801" w:rsidRDefault="009022FC" w:rsidP="00054CB9">
      <w:pPr>
        <w:pStyle w:val="OfficeUnitSections"/>
        <w:jc w:val="right"/>
      </w:pPr>
      <w:hyperlink r:id="rId11" w:history="1">
        <w:r w:rsidRPr="003C5BDC">
          <w:rPr>
            <w:rStyle w:val="Hyperlink"/>
          </w:rPr>
          <w:t>odhs.info@odhs.oregon.gov</w:t>
        </w:r>
      </w:hyperlink>
    </w:p>
    <w:p w14:paraId="7C762EA8" w14:textId="747DB3F3" w:rsidR="00A456B3" w:rsidRDefault="009022FC" w:rsidP="00054CB9">
      <w:pPr>
        <w:pStyle w:val="OfficeUnitSections"/>
        <w:jc w:val="right"/>
      </w:pPr>
      <w:hyperlink r:id="rId12" w:history="1">
        <w:r w:rsidRPr="00320130">
          <w:rPr>
            <w:rStyle w:val="Hyperlink"/>
          </w:rPr>
          <w:t>www.oregon.gov/odhs</w:t>
        </w:r>
      </w:hyperlink>
      <w:r>
        <w:t xml:space="preserve"> </w:t>
      </w:r>
    </w:p>
    <w:p w14:paraId="1FD00E3A" w14:textId="72031EE5" w:rsidR="009022FC" w:rsidRDefault="00000000" w:rsidP="009022FC">
      <w:sdt>
        <w:sdtPr>
          <w:alias w:val="Enter Street Address"/>
          <w:tag w:val="p"/>
          <w:id w:val="1593892946"/>
          <w:placeholder>
            <w:docPart w:val="06769450E9434EAB94E4A82B555467D2"/>
          </w:placeholder>
          <w15:color w:val="2E3192"/>
          <w15:appearance w15:val="hidden"/>
        </w:sdtPr>
        <w:sdtEndPr>
          <w:rPr>
            <w:sz w:val="28"/>
            <w:szCs w:val="28"/>
          </w:rPr>
        </w:sdtEndPr>
        <w:sdtContent>
          <w:r w:rsidR="009022FC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date mm/dd/yyyy"/>
                </w:textInput>
              </w:ffData>
            </w:fldChar>
          </w:r>
          <w:r w:rsidR="009022FC">
            <w:rPr>
              <w:sz w:val="28"/>
              <w:szCs w:val="28"/>
            </w:rPr>
            <w:instrText xml:space="preserve"> FORMTEXT </w:instrText>
          </w:r>
          <w:r w:rsidR="009022FC">
            <w:rPr>
              <w:sz w:val="28"/>
              <w:szCs w:val="28"/>
            </w:rPr>
          </w:r>
          <w:r w:rsidR="009022FC">
            <w:rPr>
              <w:sz w:val="28"/>
              <w:szCs w:val="28"/>
            </w:rPr>
            <w:fldChar w:fldCharType="separate"/>
          </w:r>
          <w:r w:rsidR="009022FC">
            <w:rPr>
              <w:noProof/>
              <w:sz w:val="28"/>
              <w:szCs w:val="28"/>
            </w:rPr>
            <w:t>Enter date mm/dd/yyyy</w:t>
          </w:r>
          <w:r w:rsidR="009022FC">
            <w:rPr>
              <w:sz w:val="28"/>
              <w:szCs w:val="28"/>
            </w:rPr>
            <w:fldChar w:fldCharType="end"/>
          </w:r>
        </w:sdtContent>
      </w:sdt>
    </w:p>
    <w:sdt>
      <w:sdtPr>
        <w:alias w:val="Enter Street Address"/>
        <w:tag w:val="p"/>
        <w:id w:val="1416830375"/>
        <w:placeholder>
          <w:docPart w:val="F0F5F1EFE03F4F83948ED3F1EF9C06EF"/>
        </w:placeholder>
        <w15:color w:val="2E3192"/>
        <w15:appearance w15:val="hidden"/>
      </w:sdtPr>
      <w:sdtEndPr>
        <w:rPr>
          <w:sz w:val="28"/>
          <w:szCs w:val="28"/>
        </w:rPr>
      </w:sdtEndPr>
      <w:sdtContent>
        <w:p w14:paraId="3807CADA" w14:textId="03A0E685" w:rsidR="00054CB9" w:rsidRPr="00054CB9" w:rsidRDefault="00054CB9" w:rsidP="00054CB9">
          <w:pPr>
            <w:rPr>
              <w:sz w:val="28"/>
              <w:szCs w:val="28"/>
            </w:rPr>
          </w:pPr>
          <w:r w:rsidRP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Name"/>
                </w:textInput>
              </w:ffData>
            </w:fldChar>
          </w:r>
          <w:r w:rsidRPr="00054CB9">
            <w:rPr>
              <w:sz w:val="28"/>
              <w:szCs w:val="28"/>
            </w:rPr>
            <w:instrText xml:space="preserve"> FORMTEXT </w:instrText>
          </w:r>
          <w:r w:rsidRPr="00054CB9">
            <w:rPr>
              <w:sz w:val="28"/>
              <w:szCs w:val="28"/>
            </w:rPr>
          </w:r>
          <w:r w:rsidRPr="00054CB9">
            <w:rPr>
              <w:sz w:val="28"/>
              <w:szCs w:val="28"/>
            </w:rPr>
            <w:fldChar w:fldCharType="separate"/>
          </w:r>
          <w:r w:rsidRPr="00054CB9">
            <w:rPr>
              <w:noProof/>
              <w:sz w:val="28"/>
              <w:szCs w:val="28"/>
            </w:rPr>
            <w:t>Enter HCW Name</w:t>
          </w:r>
          <w:r w:rsidRPr="00054CB9">
            <w:rPr>
              <w:sz w:val="28"/>
              <w:szCs w:val="28"/>
            </w:rPr>
            <w:fldChar w:fldCharType="end"/>
          </w:r>
        </w:p>
      </w:sdtContent>
    </w:sdt>
    <w:p w14:paraId="239F8C80" w14:textId="4EF18958" w:rsidR="00054CB9" w:rsidRPr="00054CB9" w:rsidRDefault="00000000" w:rsidP="00054CB9">
      <w:pPr>
        <w:pStyle w:val="OfficeUnitSections"/>
        <w:rPr>
          <w:sz w:val="28"/>
          <w:szCs w:val="28"/>
        </w:rPr>
      </w:pPr>
      <w:sdt>
        <w:sdtPr>
          <w:rPr>
            <w:sz w:val="28"/>
            <w:szCs w:val="28"/>
          </w:rPr>
          <w:alias w:val="Enter Street Address"/>
          <w:tag w:val="p"/>
          <w:id w:val="-1293977731"/>
          <w:placeholder>
            <w:docPart w:val="75845DC1B93947AFA203A4AACC0182B8"/>
          </w:placeholder>
          <w15:color w:val="2E3192"/>
          <w15:appearance w15:val="hidden"/>
        </w:sdtPr>
        <w:sdtContent>
          <w:r w:rsidR="00054CB9">
            <w:rPr>
              <w:sz w:val="28"/>
              <w:szCs w:val="28"/>
            </w:rPr>
            <w:fldChar w:fldCharType="begin">
              <w:ffData>
                <w:name w:val=""/>
                <w:enabled/>
                <w:calcOnExit w:val="0"/>
                <w:statusText w:type="text" w:val="Enter City, State,and ZIP code."/>
                <w:textInput>
                  <w:default w:val="Enter HCW Mailing Address"/>
                </w:textInput>
              </w:ffData>
            </w:fldChar>
          </w:r>
          <w:r w:rsidR="00054CB9">
            <w:rPr>
              <w:sz w:val="28"/>
              <w:szCs w:val="28"/>
            </w:rPr>
            <w:instrText xml:space="preserve"> FORMTEXT </w:instrText>
          </w:r>
          <w:r w:rsidR="00054CB9">
            <w:rPr>
              <w:sz w:val="28"/>
              <w:szCs w:val="28"/>
            </w:rPr>
          </w:r>
          <w:r w:rsidR="00054CB9">
            <w:rPr>
              <w:sz w:val="28"/>
              <w:szCs w:val="28"/>
            </w:rPr>
            <w:fldChar w:fldCharType="separate"/>
          </w:r>
          <w:r w:rsidR="00054CB9">
            <w:rPr>
              <w:noProof/>
              <w:sz w:val="28"/>
              <w:szCs w:val="28"/>
            </w:rPr>
            <w:t>Enter HCW Mailing Address</w:t>
          </w:r>
          <w:r w:rsidR="00054CB9">
            <w:rPr>
              <w:sz w:val="28"/>
              <w:szCs w:val="28"/>
            </w:rPr>
            <w:fldChar w:fldCharType="end"/>
          </w:r>
        </w:sdtContent>
      </w:sdt>
    </w:p>
    <w:p w14:paraId="3ADDCD69" w14:textId="254B1021" w:rsidR="00054CB9" w:rsidRPr="00054CB9" w:rsidRDefault="009022FC" w:rsidP="00054CB9">
      <w:pPr>
        <w:pStyle w:val="OfficeUnitSections"/>
        <w:rPr>
          <w:sz w:val="28"/>
          <w:szCs w:val="28"/>
        </w:rPr>
      </w:pPr>
      <w:r>
        <w:rPr>
          <w:sz w:val="28"/>
          <w:szCs w:val="28"/>
        </w:rPr>
        <w:fldChar w:fldCharType="begin">
          <w:ffData>
            <w:name w:val=""/>
            <w:enabled/>
            <w:calcOnExit w:val="0"/>
            <w:statusText w:type="text" w:val="Enter City, State,and ZIP code."/>
            <w:textInput>
              <w:default w:val="Enter HCW City, State, ZIP"/>
            </w:textInput>
          </w:ffData>
        </w:fldChar>
      </w:r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Enter HCW City, State, ZIP</w:t>
      </w:r>
      <w:r>
        <w:rPr>
          <w:sz w:val="28"/>
          <w:szCs w:val="28"/>
        </w:rPr>
        <w:fldChar w:fldCharType="end"/>
      </w:r>
    </w:p>
    <w:p w14:paraId="34E7CDDF" w14:textId="649B1870" w:rsidR="009022FC" w:rsidRPr="008B6C44" w:rsidRDefault="00842CA0" w:rsidP="00842CA0">
      <w:pPr>
        <w:spacing w:before="480" w:after="360" w:line="240" w:lineRule="auto"/>
        <w:rPr>
          <w:sz w:val="28"/>
          <w:szCs w:val="28"/>
        </w:rPr>
      </w:pPr>
      <w:proofErr w:type="spellStart"/>
      <w:r w:rsidRPr="00842CA0">
        <w:rPr>
          <w:sz w:val="28"/>
          <w:szCs w:val="28"/>
        </w:rPr>
        <w:t>Stimate</w:t>
      </w:r>
      <w:proofErr w:type="spellEnd"/>
      <w:r w:rsidRPr="00842CA0">
        <w:rPr>
          <w:sz w:val="28"/>
          <w:szCs w:val="28"/>
        </w:rPr>
        <w:t xml:space="preserve"> </w:t>
      </w:r>
      <w:proofErr w:type="spellStart"/>
      <w:r w:rsidRPr="00842CA0">
        <w:rPr>
          <w:sz w:val="28"/>
          <w:szCs w:val="28"/>
        </w:rPr>
        <w:t>prestator</w:t>
      </w:r>
      <w:proofErr w:type="spellEnd"/>
      <w:r w:rsidRPr="00842CA0">
        <w:rPr>
          <w:sz w:val="28"/>
          <w:szCs w:val="28"/>
        </w:rPr>
        <w:t xml:space="preserve"> de </w:t>
      </w:r>
      <w:proofErr w:type="spellStart"/>
      <w:r w:rsidRPr="00842CA0">
        <w:rPr>
          <w:sz w:val="28"/>
          <w:szCs w:val="28"/>
        </w:rPr>
        <w:t>servicii</w:t>
      </w:r>
      <w:proofErr w:type="spellEnd"/>
      <w:r w:rsidRPr="00842CA0">
        <w:rPr>
          <w:sz w:val="28"/>
          <w:szCs w:val="28"/>
        </w:rPr>
        <w:t xml:space="preserve"> de </w:t>
      </w:r>
      <w:proofErr w:type="spellStart"/>
      <w:r w:rsidRPr="00842CA0">
        <w:rPr>
          <w:sz w:val="28"/>
          <w:szCs w:val="28"/>
        </w:rPr>
        <w:t>îngrijire</w:t>
      </w:r>
      <w:proofErr w:type="spellEnd"/>
      <w:r w:rsidRPr="00842CA0">
        <w:rPr>
          <w:sz w:val="28"/>
          <w:szCs w:val="28"/>
        </w:rPr>
        <w:t xml:space="preserve"> la </w:t>
      </w:r>
      <w:proofErr w:type="spellStart"/>
      <w:r w:rsidRPr="00842CA0">
        <w:rPr>
          <w:sz w:val="28"/>
          <w:szCs w:val="28"/>
        </w:rPr>
        <w:t>domiciliu</w:t>
      </w:r>
      <w:proofErr w:type="spellEnd"/>
      <w:r w:rsidR="009022FC" w:rsidRPr="008B6C44">
        <w:rPr>
          <w:sz w:val="28"/>
          <w:szCs w:val="28"/>
        </w:rPr>
        <w:t xml:space="preserve">, </w:t>
      </w:r>
    </w:p>
    <w:p w14:paraId="7598C674" w14:textId="063F293B" w:rsidR="009022FC" w:rsidRPr="008114F5" w:rsidRDefault="00842CA0" w:rsidP="00842CA0">
      <w:pPr>
        <w:spacing w:before="360" w:line="240" w:lineRule="auto"/>
        <w:rPr>
          <w:sz w:val="28"/>
          <w:szCs w:val="28"/>
          <w:lang w:val="es-US"/>
        </w:rPr>
      </w:pPr>
      <w:r w:rsidRPr="008114F5">
        <w:rPr>
          <w:sz w:val="28"/>
          <w:szCs w:val="28"/>
          <w:lang w:val="es-US"/>
        </w:rPr>
        <w:t>În conformitate cu Contractul colectiv de muncă: În cazul în care vă utilizați propriul vehicul pentru a ajuta consumatorii-angajatori sau solicitați rambursarea timpului de deplasare petrecut conducând de la un consumator-angajator la altul, trebuie să furnizați dovada deținerii unui permis de conducere și a asigurării auto curente la biroul local APD/AAA. Această dovadă trebuie să fie furnizată o dată la fiecare șase luni sau ori de câte ori vă reînnoiți polița de asigurare</w:t>
      </w:r>
      <w:r w:rsidR="009022FC" w:rsidRPr="008114F5">
        <w:rPr>
          <w:sz w:val="28"/>
          <w:szCs w:val="28"/>
          <w:lang w:val="es-US"/>
        </w:rPr>
        <w:t xml:space="preserve">. </w:t>
      </w:r>
    </w:p>
    <w:p w14:paraId="51274DD6" w14:textId="68C4DED0" w:rsidR="009022FC" w:rsidRPr="008114F5" w:rsidRDefault="00842CA0" w:rsidP="00842CA0">
      <w:pPr>
        <w:spacing w:line="240" w:lineRule="auto"/>
        <w:rPr>
          <w:sz w:val="28"/>
          <w:szCs w:val="28"/>
          <w:lang w:val="es-US"/>
        </w:rPr>
      </w:pPr>
      <w:r w:rsidRPr="008114F5">
        <w:rPr>
          <w:sz w:val="28"/>
          <w:szCs w:val="28"/>
          <w:lang w:val="es-US"/>
        </w:rPr>
        <w:t>Vă rugăm să vă prezentați la biroul local cât mai curând posibil pentru a furniza aceste informații. În caz contrar, vă puteți pierde capacitatea de a solicita rambursarea kilometrajului și a timpului de deplasare până la actualizarea acestor informații. Dacă aveți întrebări legate de această cerință, vă rugăm să contactați Biroul Central APD la numărul nostru gratuit: 844-369-4164</w:t>
      </w:r>
      <w:r w:rsidR="009022FC" w:rsidRPr="008114F5">
        <w:rPr>
          <w:sz w:val="28"/>
          <w:szCs w:val="28"/>
          <w:lang w:val="es-US"/>
        </w:rPr>
        <w:t>.</w:t>
      </w:r>
    </w:p>
    <w:p w14:paraId="6205EEF6" w14:textId="77777777" w:rsidR="008B6C44" w:rsidRPr="008114F5" w:rsidRDefault="008B6C44" w:rsidP="008B6C44">
      <w:pPr>
        <w:spacing w:before="0" w:line="240" w:lineRule="auto"/>
        <w:rPr>
          <w:sz w:val="28"/>
          <w:szCs w:val="28"/>
          <w:lang w:val="es-US"/>
        </w:rPr>
      </w:pPr>
    </w:p>
    <w:p w14:paraId="2468A808" w14:textId="640612C3" w:rsidR="009022FC" w:rsidRPr="008114F5" w:rsidRDefault="00842CA0" w:rsidP="00842CA0">
      <w:pPr>
        <w:spacing w:before="0" w:line="240" w:lineRule="auto"/>
        <w:rPr>
          <w:sz w:val="28"/>
          <w:szCs w:val="28"/>
          <w:lang w:val="es-US"/>
        </w:rPr>
      </w:pPr>
      <w:r w:rsidRPr="008114F5">
        <w:rPr>
          <w:sz w:val="28"/>
          <w:szCs w:val="28"/>
          <w:lang w:val="es-US"/>
        </w:rPr>
        <w:t>Cu stimă</w:t>
      </w:r>
      <w:r w:rsidR="009022FC" w:rsidRPr="008114F5">
        <w:rPr>
          <w:sz w:val="28"/>
          <w:szCs w:val="28"/>
          <w:lang w:val="es-US"/>
        </w:rPr>
        <w:t xml:space="preserve">, </w:t>
      </w:r>
    </w:p>
    <w:p w14:paraId="2E0B8494" w14:textId="0AE9F9A9" w:rsidR="00842CA0" w:rsidRPr="008114F5" w:rsidRDefault="00842CA0" w:rsidP="00842CA0">
      <w:pPr>
        <w:spacing w:before="0" w:line="240" w:lineRule="auto"/>
        <w:rPr>
          <w:sz w:val="28"/>
          <w:szCs w:val="28"/>
          <w:lang w:val="es-US"/>
        </w:rPr>
      </w:pPr>
      <w:r w:rsidRPr="008114F5">
        <w:rPr>
          <w:sz w:val="28"/>
          <w:szCs w:val="28"/>
          <w:lang w:val="es-US"/>
        </w:rPr>
        <w:t xml:space="preserve">Departamentul de Servicii Umane din Oregon </w:t>
      </w:r>
    </w:p>
    <w:p w14:paraId="2478F5ED" w14:textId="44D4AD5C" w:rsidR="00DC0E6B" w:rsidRPr="008B6C44" w:rsidRDefault="009022FC" w:rsidP="00842CA0">
      <w:pPr>
        <w:spacing w:before="0" w:line="240" w:lineRule="auto"/>
        <w:rPr>
          <w:sz w:val="28"/>
          <w:szCs w:val="28"/>
        </w:rPr>
      </w:pPr>
      <w:r w:rsidRPr="008B6C44">
        <w:rPr>
          <w:sz w:val="28"/>
          <w:szCs w:val="28"/>
        </w:rPr>
        <w:t>Aging and People with Disabilities</w:t>
      </w:r>
    </w:p>
    <w:sectPr w:rsidR="00DC0E6B" w:rsidRPr="008B6C44" w:rsidSect="00933489">
      <w:headerReference w:type="default" r:id="rId13"/>
      <w:type w:val="continuous"/>
      <w:pgSz w:w="12240" w:h="15840"/>
      <w:pgMar w:top="576" w:right="720" w:bottom="18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21626" w14:textId="77777777" w:rsidR="00C73297" w:rsidRDefault="00C73297" w:rsidP="0033267F">
      <w:r>
        <w:separator/>
      </w:r>
    </w:p>
  </w:endnote>
  <w:endnote w:type="continuationSeparator" w:id="0">
    <w:p w14:paraId="149DA583" w14:textId="77777777" w:rsidR="00C73297" w:rsidRDefault="00C73297" w:rsidP="0033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6B86945-FECC-4018-AC7A-161860AEA404}"/>
    <w:embedBold r:id="rId2" w:fontKey="{CCA9F432-649E-424F-811A-39155CEE381A}"/>
    <w:embedItalic r:id="rId3" w:fontKey="{D98E2A9E-7757-457E-B472-544C0D498F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7BA5A99E-099D-4CDC-BBDD-7E93C3828F96}"/>
    <w:embedBold r:id="rId5" w:fontKey="{56AF5F1D-DBB3-493D-B586-A2B57DE697CD}"/>
    <w:embedItalic r:id="rId6" w:fontKey="{C30B6853-0E50-47DC-8264-DD2558DBFD0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E75B7B3-D9F2-468A-9090-740AF75616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69BA" w14:textId="77777777" w:rsidR="003E052D" w:rsidRPr="00DC379F" w:rsidRDefault="00933489" w:rsidP="003E052D">
    <w:pPr>
      <w:pStyle w:val="Footer"/>
      <w:rPr>
        <w:color w:val="2E3192"/>
      </w:rPr>
    </w:pPr>
    <w:r w:rsidRPr="00DC379F">
      <w:rPr>
        <w:color w:val="2E3192"/>
      </w:rPr>
      <w:t>Oregon Department of Human Services</w:t>
    </w:r>
  </w:p>
  <w:sdt>
    <w:sdtPr>
      <w:id w:val="-1273631511"/>
      <w:docPartObj>
        <w:docPartGallery w:val="Page Numbers (Bottom of Page)"/>
        <w:docPartUnique/>
      </w:docPartObj>
    </w:sdtPr>
    <w:sdtContent>
      <w:p w14:paraId="6C79E18E" w14:textId="77777777" w:rsidR="00F749C4" w:rsidRPr="00DC0E6B" w:rsidRDefault="00725895" w:rsidP="003E052D">
        <w:pPr>
          <w:pStyle w:val="Footer"/>
        </w:pPr>
        <w:r w:rsidRPr="00DC0E6B">
          <w:fldChar w:fldCharType="begin"/>
        </w:r>
        <w:r w:rsidRPr="00DC0E6B">
          <w:instrText xml:space="preserve"> PAGE   \* MERGEFORMAT </w:instrText>
        </w:r>
        <w:r w:rsidRPr="00DC0E6B">
          <w:fldChar w:fldCharType="separate"/>
        </w:r>
        <w:r w:rsidRPr="00DC0E6B">
          <w:t>1</w:t>
        </w:r>
        <w:r w:rsidRPr="00DC0E6B">
          <w:fldChar w:fldCharType="end"/>
        </w:r>
        <w:r w:rsidRPr="00DC0E6B">
          <w:t xml:space="preserve"> of </w:t>
        </w:r>
        <w:fldSimple w:instr=" NUMPAGES  \* Arabic  \* MERGEFORMAT ">
          <w:r w:rsidRPr="00DC0E6B"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C11BA" w14:textId="77777777" w:rsidR="00725895" w:rsidRPr="00DC0E6B" w:rsidRDefault="003441C7" w:rsidP="00DC0E6B">
    <w:pPr>
      <w:spacing w:before="0"/>
      <w:ind w:left="-360"/>
      <w:jc w:val="right"/>
    </w:pPr>
    <w:r w:rsidRPr="001F20AC">
      <w:rPr>
        <w:noProof/>
        <w:vertAlign w:val="subscript"/>
      </w:rPr>
      <w:drawing>
        <wp:inline distT="0" distB="0" distL="0" distR="0" wp14:anchorId="1FEA9BAF" wp14:editId="0663402D">
          <wp:extent cx="7212842" cy="655472"/>
          <wp:effectExtent l="0" t="0" r="7620" b="0"/>
          <wp:docPr id="1164899436" name="ODHS logo" descr="Footer contains the Seal of Oregon and the following: Tina Kotek, Governor, Supporting well-being for everyone in Oreg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4899436" name="ODHS logo" descr="Footer contains the Seal of Oregon and the following: Tina Kotek, Governor, Supporting well-being for everyone in Orego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25202" cy="65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539551548"/>
        <w:docPartObj>
          <w:docPartGallery w:val="Page Numbers (Bottom of Page)"/>
          <w:docPartUnique/>
        </w:docPartObj>
      </w:sdtPr>
      <w:sdtContent>
        <w:r w:rsidR="00725895" w:rsidRPr="00DC0E6B">
          <w:fldChar w:fldCharType="begin"/>
        </w:r>
        <w:r w:rsidR="00725895" w:rsidRPr="00DC0E6B">
          <w:instrText xml:space="preserve"> PAGE   \* MERGEFORMAT </w:instrText>
        </w:r>
        <w:r w:rsidR="00725895" w:rsidRPr="00DC0E6B">
          <w:fldChar w:fldCharType="separate"/>
        </w:r>
        <w:r w:rsidR="00725895" w:rsidRPr="00DC0E6B">
          <w:t>2</w:t>
        </w:r>
        <w:r w:rsidR="00725895" w:rsidRPr="00DC0E6B">
          <w:fldChar w:fldCharType="end"/>
        </w:r>
        <w:r w:rsidR="00725895" w:rsidRPr="00DC0E6B">
          <w:t xml:space="preserve"> of </w:t>
        </w:r>
        <w:fldSimple w:instr=" NUMPAGES  \* Arabic  \* MERGEFORMAT ">
          <w:r w:rsidR="00725895" w:rsidRPr="00DC0E6B"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C2B8E" w14:textId="77777777" w:rsidR="00C73297" w:rsidRDefault="00C73297" w:rsidP="0033267F">
      <w:r>
        <w:separator/>
      </w:r>
    </w:p>
  </w:footnote>
  <w:footnote w:type="continuationSeparator" w:id="0">
    <w:p w14:paraId="2B380EC6" w14:textId="77777777" w:rsidR="00C73297" w:rsidRDefault="00C73297" w:rsidP="0033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53707" w14:textId="77777777" w:rsidR="00C544E8" w:rsidRDefault="004B1D76">
    <w:pPr>
      <w:pStyle w:val="Header"/>
    </w:pPr>
    <w:r>
      <w:t>Click into the header section and replace this text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276EC" w14:textId="77777777" w:rsidR="00DC0E6B" w:rsidRPr="001F20AC" w:rsidRDefault="00DC0E6B" w:rsidP="001F20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2FE8580C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1" w15:restartNumberingAfterBreak="0">
    <w:nsid w:val="FFFFFF7E"/>
    <w:multiLevelType w:val="singleLevel"/>
    <w:tmpl w:val="C362415E"/>
    <w:lvl w:ilvl="0">
      <w:start w:val="1"/>
      <w:numFmt w:val="upperRoman"/>
      <w:pStyle w:val="ListNumber3"/>
      <w:lvlText w:val="%1."/>
      <w:lvlJc w:val="right"/>
      <w:pPr>
        <w:ind w:left="1080" w:hanging="360"/>
      </w:pPr>
    </w:lvl>
  </w:abstractNum>
  <w:abstractNum w:abstractNumId="2" w15:restartNumberingAfterBreak="0">
    <w:nsid w:val="FFFFFF7F"/>
    <w:multiLevelType w:val="singleLevel"/>
    <w:tmpl w:val="25EA07C6"/>
    <w:lvl w:ilvl="0">
      <w:start w:val="1"/>
      <w:numFmt w:val="decimal"/>
      <w:pStyle w:val="ListNumber2"/>
      <w:lvlText w:val="%1)"/>
      <w:lvlJc w:val="left"/>
      <w:pPr>
        <w:ind w:left="720" w:hanging="360"/>
      </w:pPr>
    </w:lvl>
  </w:abstractNum>
  <w:abstractNum w:abstractNumId="3" w15:restartNumberingAfterBreak="0">
    <w:nsid w:val="FFFFFF81"/>
    <w:multiLevelType w:val="singleLevel"/>
    <w:tmpl w:val="21E49662"/>
    <w:lvl w:ilvl="0">
      <w:start w:val="1"/>
      <w:numFmt w:val="bullet"/>
      <w:pStyle w:val="ListBullet4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FFFFFF82"/>
    <w:multiLevelType w:val="singleLevel"/>
    <w:tmpl w:val="CA8E5608"/>
    <w:lvl w:ilvl="0">
      <w:start w:val="1"/>
      <w:numFmt w:val="bullet"/>
      <w:pStyle w:val="ListBullet3"/>
      <w:lvlText w:val="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FFFFFF83"/>
    <w:multiLevelType w:val="singleLevel"/>
    <w:tmpl w:val="A5C864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F056CC84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3D0202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211985"/>
    <w:multiLevelType w:val="hybridMultilevel"/>
    <w:tmpl w:val="7A98B134"/>
    <w:lvl w:ilvl="0" w:tplc="AA36754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BC10DBE"/>
    <w:multiLevelType w:val="hybridMultilevel"/>
    <w:tmpl w:val="E1C01CCE"/>
    <w:lvl w:ilvl="0" w:tplc="B0E02C0A">
      <w:start w:val="1"/>
      <w:numFmt w:val="bullet"/>
      <w:pStyle w:val="List2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0FA97F0F"/>
    <w:multiLevelType w:val="hybridMultilevel"/>
    <w:tmpl w:val="63844A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7A094F"/>
    <w:multiLevelType w:val="hybridMultilevel"/>
    <w:tmpl w:val="8970328A"/>
    <w:lvl w:ilvl="0" w:tplc="8C9A9946">
      <w:start w:val="1"/>
      <w:numFmt w:val="bullet"/>
      <w:pStyle w:val="List4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75941152">
    <w:abstractNumId w:val="8"/>
  </w:num>
  <w:num w:numId="2" w16cid:durableId="1972318217">
    <w:abstractNumId w:val="10"/>
  </w:num>
  <w:num w:numId="3" w16cid:durableId="830021969">
    <w:abstractNumId w:val="7"/>
  </w:num>
  <w:num w:numId="4" w16cid:durableId="740635472">
    <w:abstractNumId w:val="5"/>
  </w:num>
  <w:num w:numId="5" w16cid:durableId="997804283">
    <w:abstractNumId w:val="9"/>
  </w:num>
  <w:num w:numId="6" w16cid:durableId="1464694509">
    <w:abstractNumId w:val="4"/>
  </w:num>
  <w:num w:numId="7" w16cid:durableId="1182014192">
    <w:abstractNumId w:val="11"/>
  </w:num>
  <w:num w:numId="8" w16cid:durableId="1163351393">
    <w:abstractNumId w:val="6"/>
  </w:num>
  <w:num w:numId="9" w16cid:durableId="1813937351">
    <w:abstractNumId w:val="2"/>
  </w:num>
  <w:num w:numId="10" w16cid:durableId="1308703280">
    <w:abstractNumId w:val="1"/>
  </w:num>
  <w:num w:numId="11" w16cid:durableId="521095845">
    <w:abstractNumId w:val="0"/>
  </w:num>
  <w:num w:numId="12" w16cid:durableId="468519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CB9"/>
    <w:rsid w:val="00004A04"/>
    <w:rsid w:val="00011045"/>
    <w:rsid w:val="0001340E"/>
    <w:rsid w:val="000214AE"/>
    <w:rsid w:val="0002318D"/>
    <w:rsid w:val="00035223"/>
    <w:rsid w:val="00043774"/>
    <w:rsid w:val="00054CB9"/>
    <w:rsid w:val="00065D51"/>
    <w:rsid w:val="00070283"/>
    <w:rsid w:val="00093F6E"/>
    <w:rsid w:val="00096AD0"/>
    <w:rsid w:val="000A69E5"/>
    <w:rsid w:val="000B0F18"/>
    <w:rsid w:val="000B314B"/>
    <w:rsid w:val="000E1C7D"/>
    <w:rsid w:val="000F3870"/>
    <w:rsid w:val="00105C68"/>
    <w:rsid w:val="00110AC3"/>
    <w:rsid w:val="00111B7E"/>
    <w:rsid w:val="001431B2"/>
    <w:rsid w:val="0015603B"/>
    <w:rsid w:val="00162F68"/>
    <w:rsid w:val="001648E8"/>
    <w:rsid w:val="00171473"/>
    <w:rsid w:val="001835E5"/>
    <w:rsid w:val="0018367F"/>
    <w:rsid w:val="00183AE3"/>
    <w:rsid w:val="00184797"/>
    <w:rsid w:val="00187A04"/>
    <w:rsid w:val="0019431E"/>
    <w:rsid w:val="00195908"/>
    <w:rsid w:val="001A14CB"/>
    <w:rsid w:val="001A3F5B"/>
    <w:rsid w:val="001A4E18"/>
    <w:rsid w:val="001A7807"/>
    <w:rsid w:val="001B029D"/>
    <w:rsid w:val="001B3F21"/>
    <w:rsid w:val="001B7339"/>
    <w:rsid w:val="001D3C84"/>
    <w:rsid w:val="001E009E"/>
    <w:rsid w:val="001F0982"/>
    <w:rsid w:val="001F20AC"/>
    <w:rsid w:val="00203CE3"/>
    <w:rsid w:val="002265D1"/>
    <w:rsid w:val="00232757"/>
    <w:rsid w:val="002678AA"/>
    <w:rsid w:val="00274C3F"/>
    <w:rsid w:val="00277CF8"/>
    <w:rsid w:val="002814F8"/>
    <w:rsid w:val="002952D0"/>
    <w:rsid w:val="00297413"/>
    <w:rsid w:val="002A7442"/>
    <w:rsid w:val="002B1819"/>
    <w:rsid w:val="002D74C8"/>
    <w:rsid w:val="002E7112"/>
    <w:rsid w:val="00304555"/>
    <w:rsid w:val="00311F7A"/>
    <w:rsid w:val="00314CD9"/>
    <w:rsid w:val="00314F23"/>
    <w:rsid w:val="00322A57"/>
    <w:rsid w:val="00324AC2"/>
    <w:rsid w:val="0033267F"/>
    <w:rsid w:val="00333E81"/>
    <w:rsid w:val="00336134"/>
    <w:rsid w:val="003441C7"/>
    <w:rsid w:val="0034461A"/>
    <w:rsid w:val="00350992"/>
    <w:rsid w:val="0035199F"/>
    <w:rsid w:val="003531EE"/>
    <w:rsid w:val="003718A4"/>
    <w:rsid w:val="00372236"/>
    <w:rsid w:val="00372E9E"/>
    <w:rsid w:val="003754C3"/>
    <w:rsid w:val="00395021"/>
    <w:rsid w:val="003B25EC"/>
    <w:rsid w:val="003D19E7"/>
    <w:rsid w:val="003D3DA9"/>
    <w:rsid w:val="003D4D4B"/>
    <w:rsid w:val="003E052D"/>
    <w:rsid w:val="003E5784"/>
    <w:rsid w:val="003E5BE0"/>
    <w:rsid w:val="003F1319"/>
    <w:rsid w:val="003F2B29"/>
    <w:rsid w:val="00410CCA"/>
    <w:rsid w:val="00425D02"/>
    <w:rsid w:val="00434939"/>
    <w:rsid w:val="00436FE9"/>
    <w:rsid w:val="004434DC"/>
    <w:rsid w:val="0045262C"/>
    <w:rsid w:val="00460B8D"/>
    <w:rsid w:val="0046529B"/>
    <w:rsid w:val="0047686A"/>
    <w:rsid w:val="0048267F"/>
    <w:rsid w:val="00485A29"/>
    <w:rsid w:val="004868CA"/>
    <w:rsid w:val="004920CE"/>
    <w:rsid w:val="004A01FC"/>
    <w:rsid w:val="004A515F"/>
    <w:rsid w:val="004B1D76"/>
    <w:rsid w:val="004B1FA8"/>
    <w:rsid w:val="004B7AF1"/>
    <w:rsid w:val="004C39C3"/>
    <w:rsid w:val="004D3555"/>
    <w:rsid w:val="004D3E13"/>
    <w:rsid w:val="004D4DA3"/>
    <w:rsid w:val="00501A4F"/>
    <w:rsid w:val="0051169F"/>
    <w:rsid w:val="0052478A"/>
    <w:rsid w:val="00532EDA"/>
    <w:rsid w:val="00533FEC"/>
    <w:rsid w:val="00535F55"/>
    <w:rsid w:val="00542BDA"/>
    <w:rsid w:val="005448A6"/>
    <w:rsid w:val="0054503F"/>
    <w:rsid w:val="00545591"/>
    <w:rsid w:val="00553461"/>
    <w:rsid w:val="00566E51"/>
    <w:rsid w:val="005753BF"/>
    <w:rsid w:val="00585D0A"/>
    <w:rsid w:val="005863C9"/>
    <w:rsid w:val="00586B34"/>
    <w:rsid w:val="005953A8"/>
    <w:rsid w:val="00597F41"/>
    <w:rsid w:val="005A4CBA"/>
    <w:rsid w:val="005B0C65"/>
    <w:rsid w:val="005B2DDB"/>
    <w:rsid w:val="005E12B2"/>
    <w:rsid w:val="00600843"/>
    <w:rsid w:val="00602181"/>
    <w:rsid w:val="00606A42"/>
    <w:rsid w:val="006141AC"/>
    <w:rsid w:val="0062555A"/>
    <w:rsid w:val="00652902"/>
    <w:rsid w:val="00662A8C"/>
    <w:rsid w:val="00670878"/>
    <w:rsid w:val="00680E43"/>
    <w:rsid w:val="006814BF"/>
    <w:rsid w:val="00684359"/>
    <w:rsid w:val="0068677B"/>
    <w:rsid w:val="00692AFB"/>
    <w:rsid w:val="006A4253"/>
    <w:rsid w:val="006A62C0"/>
    <w:rsid w:val="006A6F72"/>
    <w:rsid w:val="006D0A1D"/>
    <w:rsid w:val="006D1A2F"/>
    <w:rsid w:val="006D1C3D"/>
    <w:rsid w:val="006F15B4"/>
    <w:rsid w:val="006F74FF"/>
    <w:rsid w:val="00703114"/>
    <w:rsid w:val="007056FF"/>
    <w:rsid w:val="00707111"/>
    <w:rsid w:val="00720029"/>
    <w:rsid w:val="00725895"/>
    <w:rsid w:val="00744303"/>
    <w:rsid w:val="00763BB5"/>
    <w:rsid w:val="007705D8"/>
    <w:rsid w:val="007917E7"/>
    <w:rsid w:val="007B7948"/>
    <w:rsid w:val="007C7A8A"/>
    <w:rsid w:val="007D0159"/>
    <w:rsid w:val="007E1D96"/>
    <w:rsid w:val="007F7EA5"/>
    <w:rsid w:val="008001AF"/>
    <w:rsid w:val="00800460"/>
    <w:rsid w:val="00810884"/>
    <w:rsid w:val="00810FD9"/>
    <w:rsid w:val="008114F5"/>
    <w:rsid w:val="00821365"/>
    <w:rsid w:val="00821928"/>
    <w:rsid w:val="00821AA4"/>
    <w:rsid w:val="00831202"/>
    <w:rsid w:val="008334AF"/>
    <w:rsid w:val="00837BDC"/>
    <w:rsid w:val="00842581"/>
    <w:rsid w:val="00842CA0"/>
    <w:rsid w:val="008436B8"/>
    <w:rsid w:val="008446AF"/>
    <w:rsid w:val="0085489B"/>
    <w:rsid w:val="00863833"/>
    <w:rsid w:val="0086473F"/>
    <w:rsid w:val="00883172"/>
    <w:rsid w:val="00897DD0"/>
    <w:rsid w:val="008A3338"/>
    <w:rsid w:val="008A609D"/>
    <w:rsid w:val="008B6C44"/>
    <w:rsid w:val="008C6432"/>
    <w:rsid w:val="008D2B4A"/>
    <w:rsid w:val="009018E3"/>
    <w:rsid w:val="009022FC"/>
    <w:rsid w:val="00903E4E"/>
    <w:rsid w:val="009146F3"/>
    <w:rsid w:val="009201E8"/>
    <w:rsid w:val="009221D4"/>
    <w:rsid w:val="009265EE"/>
    <w:rsid w:val="00927999"/>
    <w:rsid w:val="0093319B"/>
    <w:rsid w:val="00933489"/>
    <w:rsid w:val="009339A5"/>
    <w:rsid w:val="00962453"/>
    <w:rsid w:val="00971801"/>
    <w:rsid w:val="009754E3"/>
    <w:rsid w:val="009759BD"/>
    <w:rsid w:val="00A02FEF"/>
    <w:rsid w:val="00A041AC"/>
    <w:rsid w:val="00A05158"/>
    <w:rsid w:val="00A2082B"/>
    <w:rsid w:val="00A23D36"/>
    <w:rsid w:val="00A255AC"/>
    <w:rsid w:val="00A26666"/>
    <w:rsid w:val="00A37AA7"/>
    <w:rsid w:val="00A456B3"/>
    <w:rsid w:val="00A53428"/>
    <w:rsid w:val="00A627FE"/>
    <w:rsid w:val="00A66248"/>
    <w:rsid w:val="00A813F5"/>
    <w:rsid w:val="00A91F56"/>
    <w:rsid w:val="00AB47AC"/>
    <w:rsid w:val="00AD09BE"/>
    <w:rsid w:val="00B009EB"/>
    <w:rsid w:val="00B0345F"/>
    <w:rsid w:val="00B115B7"/>
    <w:rsid w:val="00B248C3"/>
    <w:rsid w:val="00B2750A"/>
    <w:rsid w:val="00B277F8"/>
    <w:rsid w:val="00B32EB2"/>
    <w:rsid w:val="00B33122"/>
    <w:rsid w:val="00B35B01"/>
    <w:rsid w:val="00B37FCE"/>
    <w:rsid w:val="00B42B85"/>
    <w:rsid w:val="00B55FB8"/>
    <w:rsid w:val="00B60BB3"/>
    <w:rsid w:val="00B70145"/>
    <w:rsid w:val="00B70CCC"/>
    <w:rsid w:val="00B834C4"/>
    <w:rsid w:val="00B84A2A"/>
    <w:rsid w:val="00B921C7"/>
    <w:rsid w:val="00B93F5E"/>
    <w:rsid w:val="00B96A35"/>
    <w:rsid w:val="00BA793E"/>
    <w:rsid w:val="00BB26CB"/>
    <w:rsid w:val="00BD3932"/>
    <w:rsid w:val="00BE7E6D"/>
    <w:rsid w:val="00BF5A7B"/>
    <w:rsid w:val="00C06E08"/>
    <w:rsid w:val="00C07898"/>
    <w:rsid w:val="00C07C5B"/>
    <w:rsid w:val="00C13B16"/>
    <w:rsid w:val="00C239C1"/>
    <w:rsid w:val="00C25DFA"/>
    <w:rsid w:val="00C26F50"/>
    <w:rsid w:val="00C317EC"/>
    <w:rsid w:val="00C3696A"/>
    <w:rsid w:val="00C461F0"/>
    <w:rsid w:val="00C46F64"/>
    <w:rsid w:val="00C544E8"/>
    <w:rsid w:val="00C612DD"/>
    <w:rsid w:val="00C66D50"/>
    <w:rsid w:val="00C73297"/>
    <w:rsid w:val="00C90EAF"/>
    <w:rsid w:val="00C9650D"/>
    <w:rsid w:val="00CA2A25"/>
    <w:rsid w:val="00CB14EF"/>
    <w:rsid w:val="00CC5CE2"/>
    <w:rsid w:val="00D07395"/>
    <w:rsid w:val="00D15743"/>
    <w:rsid w:val="00D23100"/>
    <w:rsid w:val="00D265F9"/>
    <w:rsid w:val="00D27019"/>
    <w:rsid w:val="00D37176"/>
    <w:rsid w:val="00D46E86"/>
    <w:rsid w:val="00D47C36"/>
    <w:rsid w:val="00D624F4"/>
    <w:rsid w:val="00D626C1"/>
    <w:rsid w:val="00D62F2E"/>
    <w:rsid w:val="00D64102"/>
    <w:rsid w:val="00D721F9"/>
    <w:rsid w:val="00D72ED7"/>
    <w:rsid w:val="00D87507"/>
    <w:rsid w:val="00D93E9D"/>
    <w:rsid w:val="00D9670B"/>
    <w:rsid w:val="00D96D99"/>
    <w:rsid w:val="00DB7245"/>
    <w:rsid w:val="00DC0E6B"/>
    <w:rsid w:val="00DC30E3"/>
    <w:rsid w:val="00DC379F"/>
    <w:rsid w:val="00DD7C24"/>
    <w:rsid w:val="00DE1572"/>
    <w:rsid w:val="00DE6BA2"/>
    <w:rsid w:val="00DE757A"/>
    <w:rsid w:val="00DF40A0"/>
    <w:rsid w:val="00DF7273"/>
    <w:rsid w:val="00E1462B"/>
    <w:rsid w:val="00E25AEA"/>
    <w:rsid w:val="00E30932"/>
    <w:rsid w:val="00E33AFE"/>
    <w:rsid w:val="00E3482E"/>
    <w:rsid w:val="00E44BC4"/>
    <w:rsid w:val="00E61093"/>
    <w:rsid w:val="00E62FCF"/>
    <w:rsid w:val="00E71CED"/>
    <w:rsid w:val="00E72332"/>
    <w:rsid w:val="00E829AA"/>
    <w:rsid w:val="00E93F53"/>
    <w:rsid w:val="00E96DCF"/>
    <w:rsid w:val="00EB46A0"/>
    <w:rsid w:val="00EC31E8"/>
    <w:rsid w:val="00EC3714"/>
    <w:rsid w:val="00EC4814"/>
    <w:rsid w:val="00EC4CC1"/>
    <w:rsid w:val="00EC79B1"/>
    <w:rsid w:val="00ED3E73"/>
    <w:rsid w:val="00ED5A53"/>
    <w:rsid w:val="00ED5B5B"/>
    <w:rsid w:val="00ED7561"/>
    <w:rsid w:val="00EE16BB"/>
    <w:rsid w:val="00EF21E0"/>
    <w:rsid w:val="00EF7FBE"/>
    <w:rsid w:val="00F02C7F"/>
    <w:rsid w:val="00F105EC"/>
    <w:rsid w:val="00F10BCE"/>
    <w:rsid w:val="00F135FD"/>
    <w:rsid w:val="00F13D6F"/>
    <w:rsid w:val="00F1722C"/>
    <w:rsid w:val="00F24B52"/>
    <w:rsid w:val="00F26FFD"/>
    <w:rsid w:val="00F27404"/>
    <w:rsid w:val="00F402E7"/>
    <w:rsid w:val="00F55E22"/>
    <w:rsid w:val="00F6603A"/>
    <w:rsid w:val="00F72456"/>
    <w:rsid w:val="00F749C4"/>
    <w:rsid w:val="00F80D6D"/>
    <w:rsid w:val="00F81C82"/>
    <w:rsid w:val="00F86A37"/>
    <w:rsid w:val="00F91A6D"/>
    <w:rsid w:val="00FA5F44"/>
    <w:rsid w:val="00FB34EA"/>
    <w:rsid w:val="00FD3377"/>
    <w:rsid w:val="00FD7D1A"/>
    <w:rsid w:val="00FF18CB"/>
    <w:rsid w:val="00FF56FD"/>
    <w:rsid w:val="00FF5ED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E80C11"/>
  <w15:chartTrackingRefBased/>
  <w15:docId w15:val="{F7ED3EDA-2383-4D9D-A8E4-8026451F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A2A"/>
    <w:pPr>
      <w:spacing w:before="240" w:after="0" w:line="286" w:lineRule="auto"/>
    </w:pPr>
    <w:rPr>
      <w:rFonts w:ascii="Noto Sans" w:hAnsi="No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CCA"/>
    <w:pPr>
      <w:keepNext/>
      <w:keepLines/>
      <w:tabs>
        <w:tab w:val="right" w:pos="10440"/>
      </w:tabs>
      <w:spacing w:before="360" w:line="240" w:lineRule="auto"/>
      <w:contextualSpacing/>
      <w:outlineLvl w:val="0"/>
    </w:pPr>
    <w:rPr>
      <w:b/>
      <w:color w:val="2E3192"/>
      <w:sz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410CCA"/>
    <w:pPr>
      <w:keepNext/>
      <w:keepLines/>
      <w:spacing w:before="120" w:line="240" w:lineRule="auto"/>
      <w:outlineLvl w:val="1"/>
    </w:pPr>
    <w:rPr>
      <w:rFonts w:ascii="Aptos" w:eastAsiaTheme="majorEastAsia" w:hAnsi="Aptos" w:cstheme="majorBidi"/>
      <w:b/>
      <w:color w:val="2E3192"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CCA"/>
    <w:pPr>
      <w:keepNext/>
      <w:keepLines/>
      <w:spacing w:before="120" w:after="80" w:line="240" w:lineRule="auto"/>
      <w:outlineLvl w:val="2"/>
    </w:pPr>
    <w:rPr>
      <w:rFonts w:eastAsiaTheme="majorEastAsia" w:cstheme="majorBidi"/>
      <w:b/>
      <w:color w:val="2E3192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0CCA"/>
    <w:pPr>
      <w:keepNext/>
      <w:keepLines/>
      <w:spacing w:before="120" w:after="80" w:line="240" w:lineRule="auto"/>
      <w:outlineLvl w:val="3"/>
    </w:pPr>
    <w:rPr>
      <w:rFonts w:eastAsiaTheme="majorEastAsia" w:cstheme="majorBidi"/>
      <w:b/>
      <w:iCs/>
      <w:color w:val="2E319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A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A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A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A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CCA"/>
    <w:rPr>
      <w:rFonts w:ascii="Noto Sans" w:hAnsi="Noto Sans"/>
      <w:b/>
      <w:color w:val="2E3192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10CCA"/>
    <w:rPr>
      <w:rFonts w:ascii="Aptos" w:eastAsiaTheme="majorEastAsia" w:hAnsi="Aptos" w:cstheme="majorBidi"/>
      <w:b/>
      <w:color w:val="2E319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0CCA"/>
    <w:rPr>
      <w:rFonts w:ascii="Noto Sans" w:eastAsiaTheme="majorEastAsia" w:hAnsi="Noto Sans" w:cstheme="majorBidi"/>
      <w:b/>
      <w:color w:val="2E3192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0CCA"/>
    <w:rPr>
      <w:rFonts w:ascii="Noto Sans" w:eastAsiaTheme="majorEastAsia" w:hAnsi="Noto Sans" w:cstheme="majorBidi"/>
      <w:b/>
      <w:iCs/>
      <w:color w:val="2E319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A23D36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F7273"/>
    <w:rPr>
      <w:rFonts w:ascii="Noto Sans" w:eastAsiaTheme="majorEastAsia" w:hAnsi="Noto Sa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03E4E"/>
    <w:pPr>
      <w:numPr>
        <w:ilvl w:val="1"/>
      </w:numPr>
      <w:ind w:left="51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03E4E"/>
    <w:rPr>
      <w:rFonts w:ascii="Noto Sans" w:eastAsiaTheme="majorEastAsia" w:hAnsi="Noto Sans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3E9D"/>
    <w:pPr>
      <w:spacing w:before="160"/>
    </w:pPr>
    <w:rPr>
      <w:rFonts w:ascii="Noto Sans Medium" w:hAnsi="Noto Sans Medium"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3E9D"/>
    <w:rPr>
      <w:rFonts w:ascii="Noto Sans Medium" w:hAnsi="Noto Sans Medium"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9"/>
    <w:semiHidden/>
    <w:qFormat/>
    <w:rsid w:val="00533FEC"/>
    <w:pPr>
      <w:numPr>
        <w:numId w:val="1"/>
      </w:numPr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F5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F5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46F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F5A7B"/>
    <w:rPr>
      <w:b/>
      <w:bCs/>
      <w:smallCaps/>
      <w:color w:val="0F4761" w:themeColor="accent1" w:themeShade="BF"/>
      <w:spacing w:val="5"/>
    </w:rPr>
  </w:style>
  <w:style w:type="paragraph" w:customStyle="1" w:styleId="OfficeUnitSections">
    <w:name w:val="Office Unit Sections"/>
    <w:basedOn w:val="Normal"/>
    <w:next w:val="Normal"/>
    <w:uiPriority w:val="1"/>
    <w:qFormat/>
    <w:rsid w:val="00410CCA"/>
    <w:pPr>
      <w:spacing w:before="0" w:line="240" w:lineRule="auto"/>
    </w:pPr>
    <w:rPr>
      <w:color w:val="000000" w:themeColor="text1"/>
    </w:rPr>
  </w:style>
  <w:style w:type="character" w:styleId="Strong">
    <w:name w:val="Strong"/>
    <w:basedOn w:val="DefaultParagraphFont"/>
    <w:uiPriority w:val="9"/>
    <w:qFormat/>
    <w:rsid w:val="00837BDC"/>
    <w:rPr>
      <w:b/>
      <w:bCs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001A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B7339"/>
    <w:rPr>
      <w:color w:val="666666"/>
    </w:rPr>
  </w:style>
  <w:style w:type="paragraph" w:styleId="BodyText">
    <w:name w:val="Body Text"/>
    <w:basedOn w:val="Normal"/>
    <w:link w:val="BodyTextChar"/>
    <w:uiPriority w:val="99"/>
    <w:semiHidden/>
    <w:unhideWhenUsed/>
    <w:rsid w:val="00096AD0"/>
  </w:style>
  <w:style w:type="character" w:customStyle="1" w:styleId="BodyTextChar">
    <w:name w:val="Body Text Char"/>
    <w:basedOn w:val="DefaultParagraphFont"/>
    <w:link w:val="BodyText"/>
    <w:uiPriority w:val="99"/>
    <w:semiHidden/>
    <w:rsid w:val="00096AD0"/>
  </w:style>
  <w:style w:type="character" w:styleId="Hyperlink">
    <w:name w:val="Hyperlink"/>
    <w:uiPriority w:val="99"/>
    <w:qFormat/>
    <w:rsid w:val="00D23100"/>
    <w:rPr>
      <w:rFonts w:ascii="Noto Sans" w:hAnsi="Noto Sans"/>
      <w:color w:val="0B56B1"/>
      <w:sz w:val="24"/>
      <w:u w:val="single"/>
    </w:rPr>
  </w:style>
  <w:style w:type="character" w:customStyle="1" w:styleId="ListParagraphChar">
    <w:name w:val="List Paragraph Char"/>
    <w:link w:val="ListParagraph"/>
    <w:uiPriority w:val="9"/>
    <w:semiHidden/>
    <w:rsid w:val="00A05158"/>
    <w:rPr>
      <w:rFonts w:ascii="Noto Sans" w:hAnsi="Noto Sans"/>
    </w:rPr>
  </w:style>
  <w:style w:type="paragraph" w:customStyle="1" w:styleId="Body">
    <w:name w:val="Body"/>
    <w:basedOn w:val="Normal"/>
    <w:semiHidden/>
    <w:qFormat/>
    <w:rsid w:val="00FB34EA"/>
    <w:pPr>
      <w:spacing w:before="0" w:after="60" w:line="240" w:lineRule="auto"/>
      <w:jc w:val="right"/>
    </w:pPr>
    <w:rPr>
      <w:rFonts w:eastAsia="Times New Roman" w:cs="Arial"/>
      <w:color w:val="000000"/>
      <w:w w:val="9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20AC"/>
    <w:pPr>
      <w:tabs>
        <w:tab w:val="center" w:pos="4680"/>
        <w:tab w:val="right" w:pos="9360"/>
      </w:tabs>
      <w:spacing w:before="0" w:after="12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0AC"/>
    <w:rPr>
      <w:rFonts w:ascii="Noto Sans" w:hAnsi="Noto Sans"/>
    </w:rPr>
  </w:style>
  <w:style w:type="paragraph" w:styleId="Footer">
    <w:name w:val="footer"/>
    <w:basedOn w:val="Normal"/>
    <w:link w:val="FooterChar"/>
    <w:uiPriority w:val="99"/>
    <w:unhideWhenUsed/>
    <w:rsid w:val="009018E3"/>
    <w:pPr>
      <w:pBdr>
        <w:top w:val="single" w:sz="4" w:space="1" w:color="2E3192"/>
      </w:pBdr>
      <w:tabs>
        <w:tab w:val="center" w:pos="4680"/>
        <w:tab w:val="right" w:pos="9360"/>
      </w:tabs>
      <w:spacing w:before="0" w:after="12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9018E3"/>
    <w:rPr>
      <w:rFonts w:ascii="Noto Sans" w:hAnsi="Noto Sans"/>
    </w:rPr>
  </w:style>
  <w:style w:type="paragraph" w:styleId="ListBullet">
    <w:name w:val="List Bullet"/>
    <w:basedOn w:val="Normal"/>
    <w:uiPriority w:val="99"/>
    <w:unhideWhenUsed/>
    <w:rsid w:val="00277CF8"/>
    <w:pPr>
      <w:numPr>
        <w:numId w:val="3"/>
      </w:numPr>
      <w:ind w:left="504"/>
      <w:contextualSpacing/>
    </w:pPr>
  </w:style>
  <w:style w:type="paragraph" w:styleId="ListBullet2">
    <w:name w:val="List Bullet 2"/>
    <w:basedOn w:val="Normal"/>
    <w:uiPriority w:val="99"/>
    <w:unhideWhenUsed/>
    <w:rsid w:val="00277CF8"/>
    <w:pPr>
      <w:numPr>
        <w:numId w:val="4"/>
      </w:numPr>
      <w:contextualSpacing/>
    </w:pPr>
  </w:style>
  <w:style w:type="paragraph" w:styleId="List2">
    <w:name w:val="List 2"/>
    <w:basedOn w:val="Normal"/>
    <w:uiPriority w:val="99"/>
    <w:semiHidden/>
    <w:rsid w:val="0019431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277CF8"/>
    <w:pPr>
      <w:numPr>
        <w:numId w:val="6"/>
      </w:numPr>
      <w:contextualSpacing/>
    </w:pPr>
  </w:style>
  <w:style w:type="paragraph" w:styleId="List4">
    <w:name w:val="List 4"/>
    <w:basedOn w:val="Normal"/>
    <w:uiPriority w:val="99"/>
    <w:semiHidden/>
    <w:rsid w:val="0019431E"/>
    <w:pPr>
      <w:numPr>
        <w:numId w:val="7"/>
      </w:numPr>
      <w:contextualSpacing/>
    </w:pPr>
  </w:style>
  <w:style w:type="paragraph" w:styleId="ListNumber">
    <w:name w:val="List Number"/>
    <w:basedOn w:val="Normal"/>
    <w:uiPriority w:val="99"/>
    <w:unhideWhenUsed/>
    <w:rsid w:val="00720029"/>
    <w:pPr>
      <w:numPr>
        <w:numId w:val="8"/>
      </w:numPr>
      <w:ind w:left="648"/>
      <w:contextualSpacing/>
    </w:pPr>
  </w:style>
  <w:style w:type="paragraph" w:styleId="ListNumber2">
    <w:name w:val="List Number 2"/>
    <w:basedOn w:val="Normal"/>
    <w:uiPriority w:val="99"/>
    <w:unhideWhenUsed/>
    <w:rsid w:val="00720029"/>
    <w:pPr>
      <w:numPr>
        <w:numId w:val="9"/>
      </w:numPr>
      <w:ind w:left="792"/>
      <w:contextualSpacing/>
    </w:pPr>
  </w:style>
  <w:style w:type="paragraph" w:styleId="ListNumber3">
    <w:name w:val="List Number 3"/>
    <w:basedOn w:val="Normal"/>
    <w:uiPriority w:val="99"/>
    <w:unhideWhenUsed/>
    <w:rsid w:val="00720029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unhideWhenUsed/>
    <w:rsid w:val="00720029"/>
    <w:pPr>
      <w:numPr>
        <w:numId w:val="1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6C1"/>
    <w:rPr>
      <w:color w:val="96607D" w:themeColor="followedHyperlink"/>
      <w:u w:val="single"/>
    </w:rPr>
  </w:style>
  <w:style w:type="paragraph" w:customStyle="1" w:styleId="StrongBrandBlue">
    <w:name w:val="Strong Brand Blue"/>
    <w:basedOn w:val="OfficeUnitSections"/>
    <w:uiPriority w:val="10"/>
    <w:qFormat/>
    <w:rsid w:val="00410CCA"/>
    <w:rPr>
      <w:b/>
      <w:color w:val="2E3192"/>
      <w:sz w:val="28"/>
    </w:rPr>
  </w:style>
  <w:style w:type="paragraph" w:styleId="ListBullet4">
    <w:name w:val="List Bullet 4"/>
    <w:basedOn w:val="Normal"/>
    <w:uiPriority w:val="99"/>
    <w:rsid w:val="00720029"/>
    <w:pPr>
      <w:numPr>
        <w:numId w:val="12"/>
      </w:numPr>
      <w:contextualSpacing/>
    </w:pPr>
  </w:style>
  <w:style w:type="paragraph" w:customStyle="1" w:styleId="Style1">
    <w:name w:val="Style1"/>
    <w:basedOn w:val="ListBullet3"/>
    <w:semiHidden/>
    <w:qFormat/>
    <w:rsid w:val="00707111"/>
  </w:style>
  <w:style w:type="paragraph" w:styleId="NoSpacing">
    <w:name w:val="No Spacing"/>
    <w:uiPriority w:val="1"/>
    <w:semiHidden/>
    <w:qFormat/>
    <w:rsid w:val="00D46E86"/>
    <w:pPr>
      <w:spacing w:after="0" w:line="240" w:lineRule="auto"/>
    </w:pPr>
    <w:rPr>
      <w:rFonts w:ascii="Noto Sans" w:hAnsi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oregon.gov/odhs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dhs.info@odhs.oregon.gov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0000773\OneDrive%20-%20Oregon%20DHSOHA\Desktop\ODH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0C74F1EE674ADC96F55488EAA22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76B6B-AA09-492C-9901-5D54F69FEACB}"/>
      </w:docPartPr>
      <w:docPartBody>
        <w:p w:rsidR="00743F4C" w:rsidRDefault="00743F4C">
          <w:pPr>
            <w:pStyle w:val="1B0C74F1EE674ADC96F55488EAA227A7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45DC1B93947AFA203A4AACC01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E01A6-1E03-4E65-8E31-390D4764FAAB}"/>
      </w:docPartPr>
      <w:docPartBody>
        <w:p w:rsidR="00743F4C" w:rsidRDefault="00743F4C" w:rsidP="00743F4C">
          <w:pPr>
            <w:pStyle w:val="75845DC1B93947AFA203A4AACC0182B8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5F1EFE03F4F83948ED3F1EF9C0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0855A-5274-4B6F-9573-389C7E44222D}"/>
      </w:docPartPr>
      <w:docPartBody>
        <w:p w:rsidR="00743F4C" w:rsidRDefault="00743F4C" w:rsidP="00743F4C">
          <w:pPr>
            <w:pStyle w:val="F0F5F1EFE03F4F83948ED3F1EF9C06EF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69450E9434EAB94E4A82B55546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2F6CB-7CA0-44F2-A528-26D92BCFB60F}"/>
      </w:docPartPr>
      <w:docPartBody>
        <w:p w:rsidR="00743F4C" w:rsidRDefault="00743F4C" w:rsidP="00743F4C">
          <w:pPr>
            <w:pStyle w:val="06769450E9434EAB94E4A82B555467D2"/>
          </w:pPr>
          <w:r w:rsidRPr="009F21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 Medium"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4C"/>
    <w:rsid w:val="0045262C"/>
    <w:rsid w:val="00670878"/>
    <w:rsid w:val="00743F4C"/>
    <w:rsid w:val="0092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3F4C"/>
    <w:rPr>
      <w:color w:val="666666"/>
    </w:rPr>
  </w:style>
  <w:style w:type="paragraph" w:customStyle="1" w:styleId="1B0C74F1EE674ADC96F55488EAA227A7">
    <w:name w:val="1B0C74F1EE674ADC96F55488EAA227A7"/>
  </w:style>
  <w:style w:type="paragraph" w:customStyle="1" w:styleId="75845DC1B93947AFA203A4AACC0182B8">
    <w:name w:val="75845DC1B93947AFA203A4AACC0182B8"/>
    <w:rsid w:val="00743F4C"/>
  </w:style>
  <w:style w:type="paragraph" w:customStyle="1" w:styleId="F0F5F1EFE03F4F83948ED3F1EF9C06EF">
    <w:name w:val="F0F5F1EFE03F4F83948ED3F1EF9C06EF"/>
    <w:rsid w:val="00743F4C"/>
  </w:style>
  <w:style w:type="paragraph" w:customStyle="1" w:styleId="06769450E9434EAB94E4A82B555467D2">
    <w:name w:val="06769450E9434EAB94E4A82B555467D2"/>
    <w:rsid w:val="00743F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a4d6d6772a05c43c842673d8890ee19b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b9f200b66d334f1f9c44b798bfc69a3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Props1.xml><?xml version="1.0" encoding="utf-8"?>
<ds:datastoreItem xmlns:ds="http://schemas.openxmlformats.org/officeDocument/2006/customXml" ds:itemID="{8C3ABEC2-DC49-404F-ABAA-64610E0328CE}"/>
</file>

<file path=customXml/itemProps2.xml><?xml version="1.0" encoding="utf-8"?>
<ds:datastoreItem xmlns:ds="http://schemas.openxmlformats.org/officeDocument/2006/customXml" ds:itemID="{7939DE2E-E682-478B-8B7A-F0168FC4020A}"/>
</file>

<file path=customXml/itemProps3.xml><?xml version="1.0" encoding="utf-8"?>
<ds:datastoreItem xmlns:ds="http://schemas.openxmlformats.org/officeDocument/2006/customXml" ds:itemID="{AE7565C0-EEA6-4015-B5CE-6B3C99B1B731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ODHS letterhead.dotx</Template>
  <TotalTime>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Letterhead template</vt:lpstr>
    </vt:vector>
  </TitlesOfParts>
  <Company>Oregon Department of Human Services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Vehicle Insurance Letter</dc:title>
  <dc:subject>ODHS Letterhead template</dc:subject>
  <dc:creator>ODHS</dc:creator>
  <cp:keywords/>
  <dc:description/>
  <cp:lastModifiedBy>Newton Suzanne H</cp:lastModifiedBy>
  <cp:revision>3</cp:revision>
  <cp:lastPrinted>2025-10-14T23:24:00Z</cp:lastPrinted>
  <dcterms:created xsi:type="dcterms:W3CDTF">2026-03-05T17:21:00Z</dcterms:created>
  <dcterms:modified xsi:type="dcterms:W3CDTF">2026-03-05T17:47:00Z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d57df55d-d61e-45ce-b9f6-45f2b9cc59b7</vt:lpwstr>
  </property>
  <property fmtid="{D5CDD505-2E9C-101B-9397-08002B2CF9AE}" pid="3" name="ContentTypeId">
    <vt:lpwstr>0x0101003F86A5E63F88964EB7B5D59A08F6C1B2</vt:lpwstr>
  </property>
</Properties>
</file>