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5C20D" w14:textId="77777777" w:rsidR="00933489" w:rsidRDefault="009265EE" w:rsidP="007705D8">
      <w:pPr>
        <w:pStyle w:val="OfficeUnitSections"/>
        <w:spacing w:line="60" w:lineRule="exact"/>
        <w:rPr>
          <w:rStyle w:val="Strong"/>
        </w:rPr>
        <w:sectPr w:rsidR="00933489" w:rsidSect="00DC0E6B">
          <w:headerReference w:type="default" r:id="rId7"/>
          <w:footerReference w:type="default" r:id="rId8"/>
          <w:footerReference w:type="first" r:id="rId9"/>
          <w:pgSz w:w="12240" w:h="15840"/>
          <w:pgMar w:top="576" w:right="720" w:bottom="1890" w:left="720" w:header="720" w:footer="432" w:gutter="0"/>
          <w:cols w:space="720"/>
          <w:titlePg/>
          <w:docGrid w:linePitch="360"/>
        </w:sectPr>
      </w:pPr>
      <w:bookmarkStart w:id="0" w:name="Text5"/>
      <w:r w:rsidRPr="00FD7D1A">
        <w:rPr>
          <w:noProof/>
        </w:rPr>
        <w:drawing>
          <wp:anchor distT="0" distB="0" distL="114300" distR="114300" simplePos="0" relativeHeight="251651072" behindDoc="0" locked="0" layoutInCell="1" allowOverlap="1" wp14:anchorId="4F7F435D" wp14:editId="60481E73">
            <wp:simplePos x="0" y="0"/>
            <wp:positionH relativeFrom="margin">
              <wp:posOffset>12700</wp:posOffset>
            </wp:positionH>
            <wp:positionV relativeFrom="page">
              <wp:posOffset>243840</wp:posOffset>
            </wp:positionV>
            <wp:extent cx="6843395" cy="475615"/>
            <wp:effectExtent l="0" t="0" r="0" b="635"/>
            <wp:wrapSquare wrapText="bothSides"/>
            <wp:docPr id="1679023396" name="ODHS logo" descr="Oregon Department of Human Service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023396" name="ODHS logo" descr="Oregon Department of Human Services log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9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26223C00" w14:textId="7E27B3BB" w:rsidR="00E44BC4" w:rsidRPr="00837BDC" w:rsidRDefault="00054CB9" w:rsidP="00054CB9">
      <w:pPr>
        <w:pStyle w:val="StrongBrandBlue"/>
        <w:jc w:val="right"/>
        <w:rPr>
          <w:rStyle w:val="Strong"/>
        </w:rPr>
      </w:pPr>
      <w:r>
        <w:t>Aging and People with Disabilities</w:t>
      </w:r>
    </w:p>
    <w:sdt>
      <w:sdtPr>
        <w:id w:val="9423447"/>
        <w:placeholder>
          <w:docPart w:val="1B0C74F1EE674ADC96F55488EAA227A7"/>
        </w:placeholder>
      </w:sdtPr>
      <w:sdtContent>
        <w:sdt>
          <w:sdtPr>
            <w:alias w:val="Enter Street Address"/>
            <w:tag w:val="p"/>
            <w:id w:val="1512803087"/>
            <w:placeholder>
              <w:docPart w:val="1B0C74F1EE674ADC96F55488EAA227A7"/>
            </w:placeholder>
            <w15:color w:val="2E3192"/>
            <w15:appearance w15:val="hidden"/>
          </w:sdtPr>
          <w:sdtContent>
            <w:p w14:paraId="0A648639" w14:textId="184AE08A" w:rsidR="00E44BC4" w:rsidRPr="00971801" w:rsidRDefault="009022FC" w:rsidP="00054CB9">
              <w:pPr>
                <w:pStyle w:val="OfficeUnitSections"/>
                <w:jc w:val="right"/>
              </w:pPr>
              <w:r>
                <w:t>500 Summer St. NE E10</w:t>
              </w:r>
            </w:p>
          </w:sdtContent>
        </w:sdt>
      </w:sdtContent>
    </w:sdt>
    <w:p w14:paraId="4D7DF15A" w14:textId="09F87AE8" w:rsidR="00E44BC4" w:rsidRPr="00971801" w:rsidRDefault="009022FC" w:rsidP="00054CB9">
      <w:pPr>
        <w:pStyle w:val="OfficeUnitSections"/>
        <w:jc w:val="right"/>
      </w:pPr>
      <w:r>
        <w:t>Salem, OR 97301-1076</w:t>
      </w:r>
    </w:p>
    <w:p w14:paraId="73A0EFD2" w14:textId="0BB0E60C" w:rsidR="00E44BC4" w:rsidRPr="00971801" w:rsidRDefault="009022FC" w:rsidP="00054CB9">
      <w:pPr>
        <w:pStyle w:val="OfficeUnitSections"/>
        <w:jc w:val="right"/>
      </w:pPr>
      <w:r>
        <w:t>503-945-5600</w:t>
      </w:r>
    </w:p>
    <w:p w14:paraId="001D3B3C" w14:textId="1D45FF54" w:rsidR="00E44BC4" w:rsidRPr="00971801" w:rsidRDefault="009022FC" w:rsidP="00054CB9">
      <w:pPr>
        <w:pStyle w:val="OfficeUnitSections"/>
        <w:jc w:val="right"/>
      </w:pPr>
      <w:hyperlink r:id="rId11" w:history="1">
        <w:r w:rsidRPr="003C5BDC">
          <w:rPr>
            <w:rStyle w:val="Hyperlink"/>
          </w:rPr>
          <w:t>odhs.info@odhs.oregon.gov</w:t>
        </w:r>
      </w:hyperlink>
    </w:p>
    <w:p w14:paraId="7C762EA8" w14:textId="747DB3F3" w:rsidR="00A456B3" w:rsidRDefault="009022FC" w:rsidP="00054CB9">
      <w:pPr>
        <w:pStyle w:val="OfficeUnitSections"/>
        <w:jc w:val="right"/>
      </w:pPr>
      <w:hyperlink r:id="rId12" w:history="1">
        <w:r w:rsidRPr="00320130">
          <w:rPr>
            <w:rStyle w:val="Hyperlink"/>
          </w:rPr>
          <w:t>www.oregon.gov/odhs</w:t>
        </w:r>
      </w:hyperlink>
      <w:r>
        <w:t xml:space="preserve"> </w:t>
      </w:r>
    </w:p>
    <w:p w14:paraId="1FD00E3A" w14:textId="72031EE5" w:rsidR="009022FC" w:rsidRDefault="00000000" w:rsidP="009022FC">
      <w:sdt>
        <w:sdtPr>
          <w:alias w:val="Enter Street Address"/>
          <w:tag w:val="p"/>
          <w:id w:val="1593892946"/>
          <w:placeholder>
            <w:docPart w:val="06769450E9434EAB94E4A82B555467D2"/>
          </w:placeholder>
          <w15:color w:val="2E3192"/>
          <w15:appearance w15:val="hidden"/>
        </w:sdtPr>
        <w:sdtEndPr>
          <w:rPr>
            <w:sz w:val="28"/>
            <w:szCs w:val="28"/>
          </w:rPr>
        </w:sdtEndPr>
        <w:sdtContent>
          <w:r w:rsidR="009022FC">
            <w:rPr>
              <w:sz w:val="28"/>
              <w:szCs w:val="28"/>
            </w:rPr>
            <w:fldChar w:fldCharType="begin">
              <w:ffData>
                <w:name w:val=""/>
                <w:enabled/>
                <w:calcOnExit w:val="0"/>
                <w:statusText w:type="text" w:val="Enter City, State,and ZIP code."/>
                <w:textInput>
                  <w:default w:val="Enter date mm/dd/yyyy"/>
                </w:textInput>
              </w:ffData>
            </w:fldChar>
          </w:r>
          <w:r w:rsidR="009022FC">
            <w:rPr>
              <w:sz w:val="28"/>
              <w:szCs w:val="28"/>
            </w:rPr>
            <w:instrText xml:space="preserve"> FORMTEXT </w:instrText>
          </w:r>
          <w:r w:rsidR="009022FC">
            <w:rPr>
              <w:sz w:val="28"/>
              <w:szCs w:val="28"/>
            </w:rPr>
          </w:r>
          <w:r w:rsidR="009022FC">
            <w:rPr>
              <w:sz w:val="28"/>
              <w:szCs w:val="28"/>
            </w:rPr>
            <w:fldChar w:fldCharType="separate"/>
          </w:r>
          <w:r w:rsidR="009022FC">
            <w:rPr>
              <w:noProof/>
              <w:sz w:val="28"/>
              <w:szCs w:val="28"/>
            </w:rPr>
            <w:t>Enter date mm/dd/yyyy</w:t>
          </w:r>
          <w:r w:rsidR="009022FC">
            <w:rPr>
              <w:sz w:val="28"/>
              <w:szCs w:val="28"/>
            </w:rPr>
            <w:fldChar w:fldCharType="end"/>
          </w:r>
        </w:sdtContent>
      </w:sdt>
    </w:p>
    <w:sdt>
      <w:sdtPr>
        <w:alias w:val="Enter Street Address"/>
        <w:tag w:val="p"/>
        <w:id w:val="1416830375"/>
        <w:placeholder>
          <w:docPart w:val="F0F5F1EFE03F4F83948ED3F1EF9C06EF"/>
        </w:placeholder>
        <w15:color w:val="2E3192"/>
        <w15:appearance w15:val="hidden"/>
      </w:sdtPr>
      <w:sdtEndPr>
        <w:rPr>
          <w:sz w:val="28"/>
          <w:szCs w:val="28"/>
        </w:rPr>
      </w:sdtEndPr>
      <w:sdtContent>
        <w:p w14:paraId="3807CADA" w14:textId="03A0E685" w:rsidR="00054CB9" w:rsidRPr="00054CB9" w:rsidRDefault="00054CB9" w:rsidP="00054CB9">
          <w:pPr>
            <w:rPr>
              <w:sz w:val="28"/>
              <w:szCs w:val="28"/>
            </w:rPr>
          </w:pPr>
          <w:r w:rsidRPr="00054CB9">
            <w:rPr>
              <w:sz w:val="28"/>
              <w:szCs w:val="28"/>
            </w:rPr>
            <w:fldChar w:fldCharType="begin">
              <w:ffData>
                <w:name w:val=""/>
                <w:enabled/>
                <w:calcOnExit w:val="0"/>
                <w:statusText w:type="text" w:val="Enter City, State,and ZIP code."/>
                <w:textInput>
                  <w:default w:val="Enter HCW Name"/>
                </w:textInput>
              </w:ffData>
            </w:fldChar>
          </w:r>
          <w:r w:rsidRPr="00054CB9">
            <w:rPr>
              <w:sz w:val="28"/>
              <w:szCs w:val="28"/>
            </w:rPr>
            <w:instrText xml:space="preserve"> FORMTEXT </w:instrText>
          </w:r>
          <w:r w:rsidRPr="00054CB9">
            <w:rPr>
              <w:sz w:val="28"/>
              <w:szCs w:val="28"/>
            </w:rPr>
          </w:r>
          <w:r w:rsidRPr="00054CB9">
            <w:rPr>
              <w:sz w:val="28"/>
              <w:szCs w:val="28"/>
            </w:rPr>
            <w:fldChar w:fldCharType="separate"/>
          </w:r>
          <w:r w:rsidRPr="00054CB9">
            <w:rPr>
              <w:noProof/>
              <w:sz w:val="28"/>
              <w:szCs w:val="28"/>
            </w:rPr>
            <w:t>Enter HCW Name</w:t>
          </w:r>
          <w:r w:rsidRPr="00054CB9">
            <w:rPr>
              <w:sz w:val="28"/>
              <w:szCs w:val="28"/>
            </w:rPr>
            <w:fldChar w:fldCharType="end"/>
          </w:r>
        </w:p>
      </w:sdtContent>
    </w:sdt>
    <w:p w14:paraId="239F8C80" w14:textId="4EF18958" w:rsidR="00054CB9" w:rsidRPr="00054CB9" w:rsidRDefault="00000000" w:rsidP="00054CB9">
      <w:pPr>
        <w:pStyle w:val="OfficeUnitSections"/>
        <w:rPr>
          <w:sz w:val="28"/>
          <w:szCs w:val="28"/>
        </w:rPr>
      </w:pPr>
      <w:sdt>
        <w:sdtPr>
          <w:rPr>
            <w:sz w:val="28"/>
            <w:szCs w:val="28"/>
          </w:rPr>
          <w:alias w:val="Enter Street Address"/>
          <w:tag w:val="p"/>
          <w:id w:val="-1293977731"/>
          <w:placeholder>
            <w:docPart w:val="75845DC1B93947AFA203A4AACC0182B8"/>
          </w:placeholder>
          <w15:color w:val="2E3192"/>
          <w15:appearance w15:val="hidden"/>
        </w:sdtPr>
        <w:sdtContent>
          <w:r w:rsidR="00054CB9">
            <w:rPr>
              <w:sz w:val="28"/>
              <w:szCs w:val="28"/>
            </w:rPr>
            <w:fldChar w:fldCharType="begin">
              <w:ffData>
                <w:name w:val=""/>
                <w:enabled/>
                <w:calcOnExit w:val="0"/>
                <w:statusText w:type="text" w:val="Enter City, State,and ZIP code."/>
                <w:textInput>
                  <w:default w:val="Enter HCW Mailing Address"/>
                </w:textInput>
              </w:ffData>
            </w:fldChar>
          </w:r>
          <w:r w:rsidR="00054CB9">
            <w:rPr>
              <w:sz w:val="28"/>
              <w:szCs w:val="28"/>
            </w:rPr>
            <w:instrText xml:space="preserve"> FORMTEXT </w:instrText>
          </w:r>
          <w:r w:rsidR="00054CB9">
            <w:rPr>
              <w:sz w:val="28"/>
              <w:szCs w:val="28"/>
            </w:rPr>
          </w:r>
          <w:r w:rsidR="00054CB9">
            <w:rPr>
              <w:sz w:val="28"/>
              <w:szCs w:val="28"/>
            </w:rPr>
            <w:fldChar w:fldCharType="separate"/>
          </w:r>
          <w:r w:rsidR="00054CB9">
            <w:rPr>
              <w:noProof/>
              <w:sz w:val="28"/>
              <w:szCs w:val="28"/>
            </w:rPr>
            <w:t>Enter HCW Mailing Address</w:t>
          </w:r>
          <w:r w:rsidR="00054CB9">
            <w:rPr>
              <w:sz w:val="28"/>
              <w:szCs w:val="28"/>
            </w:rPr>
            <w:fldChar w:fldCharType="end"/>
          </w:r>
        </w:sdtContent>
      </w:sdt>
    </w:p>
    <w:p w14:paraId="3ADDCD69" w14:textId="254B1021" w:rsidR="00054CB9" w:rsidRPr="00054CB9" w:rsidRDefault="009022FC" w:rsidP="00054CB9">
      <w:pPr>
        <w:pStyle w:val="OfficeUnitSections"/>
        <w:rPr>
          <w:sz w:val="28"/>
          <w:szCs w:val="28"/>
        </w:rPr>
      </w:pPr>
      <w:r>
        <w:rPr>
          <w:sz w:val="28"/>
          <w:szCs w:val="28"/>
        </w:rPr>
        <w:fldChar w:fldCharType="begin">
          <w:ffData>
            <w:name w:val=""/>
            <w:enabled/>
            <w:calcOnExit w:val="0"/>
            <w:statusText w:type="text" w:val="Enter City, State,and ZIP code."/>
            <w:textInput>
              <w:default w:val="Enter HCW City, State, ZIP"/>
            </w:textInput>
          </w:ffData>
        </w:fldChar>
      </w:r>
      <w:r>
        <w:rPr>
          <w:sz w:val="28"/>
          <w:szCs w:val="28"/>
        </w:rPr>
        <w:instrText xml:space="preserve"> FORMTEXT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Enter HCW City, State, ZIP</w:t>
      </w:r>
      <w:r>
        <w:rPr>
          <w:sz w:val="28"/>
          <w:szCs w:val="28"/>
        </w:rPr>
        <w:fldChar w:fldCharType="end"/>
      </w:r>
    </w:p>
    <w:p w14:paraId="10268312" w14:textId="307EF85F" w:rsidR="00C44A0B" w:rsidRDefault="00C44A0B" w:rsidP="00C44A0B">
      <w:pPr>
        <w:spacing w:before="360" w:line="240" w:lineRule="auto"/>
        <w:rPr>
          <w:sz w:val="28"/>
          <w:szCs w:val="28"/>
        </w:rPr>
      </w:pPr>
      <w:r w:rsidRPr="00C44A0B">
        <w:rPr>
          <w:sz w:val="28"/>
          <w:szCs w:val="28"/>
        </w:rPr>
        <w:t xml:space="preserve">Shaqaalaha </w:t>
      </w:r>
      <w:proofErr w:type="spellStart"/>
      <w:r w:rsidRPr="00C44A0B">
        <w:rPr>
          <w:sz w:val="28"/>
          <w:szCs w:val="28"/>
        </w:rPr>
        <w:t>Daryeelka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Guriga</w:t>
      </w:r>
      <w:proofErr w:type="spellEnd"/>
      <w:r w:rsidRPr="00C44A0B">
        <w:rPr>
          <w:sz w:val="28"/>
          <w:szCs w:val="28"/>
        </w:rPr>
        <w:t xml:space="preserve"> ee </w:t>
      </w:r>
      <w:proofErr w:type="spellStart"/>
      <w:r w:rsidRPr="00C44A0B">
        <w:rPr>
          <w:sz w:val="28"/>
          <w:szCs w:val="28"/>
        </w:rPr>
        <w:t>qaaliga</w:t>
      </w:r>
      <w:proofErr w:type="spellEnd"/>
      <w:r w:rsidRPr="00C44A0B">
        <w:rPr>
          <w:sz w:val="28"/>
          <w:szCs w:val="28"/>
        </w:rPr>
        <w:t xml:space="preserve"> ah, </w:t>
      </w:r>
    </w:p>
    <w:p w14:paraId="7598C674" w14:textId="0C1E691D" w:rsidR="009022FC" w:rsidRPr="008B6C44" w:rsidRDefault="00C44A0B" w:rsidP="00C44A0B">
      <w:pPr>
        <w:spacing w:line="240" w:lineRule="auto"/>
        <w:rPr>
          <w:sz w:val="28"/>
          <w:szCs w:val="28"/>
        </w:rPr>
      </w:pPr>
      <w:proofErr w:type="spellStart"/>
      <w:r w:rsidRPr="00C44A0B">
        <w:rPr>
          <w:sz w:val="28"/>
          <w:szCs w:val="28"/>
        </w:rPr>
        <w:t>Sida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uu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dhigayo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Heshiiska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Gorgortanka</w:t>
      </w:r>
      <w:proofErr w:type="spellEnd"/>
      <w:r w:rsidRPr="00C44A0B">
        <w:rPr>
          <w:sz w:val="28"/>
          <w:szCs w:val="28"/>
        </w:rPr>
        <w:t xml:space="preserve"> Lagu </w:t>
      </w:r>
      <w:proofErr w:type="spellStart"/>
      <w:r w:rsidRPr="00C44A0B">
        <w:rPr>
          <w:sz w:val="28"/>
          <w:szCs w:val="28"/>
        </w:rPr>
        <w:t>galay</w:t>
      </w:r>
      <w:proofErr w:type="spellEnd"/>
      <w:r w:rsidRPr="00C44A0B">
        <w:rPr>
          <w:sz w:val="28"/>
          <w:szCs w:val="28"/>
        </w:rPr>
        <w:t xml:space="preserve">: </w:t>
      </w:r>
      <w:proofErr w:type="spellStart"/>
      <w:r w:rsidRPr="00C44A0B">
        <w:rPr>
          <w:sz w:val="28"/>
          <w:szCs w:val="28"/>
        </w:rPr>
        <w:t>Haddii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aad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kaxayso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gaarigaaga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kuu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gaarka</w:t>
      </w:r>
      <w:proofErr w:type="spellEnd"/>
      <w:r w:rsidRPr="00C44A0B">
        <w:rPr>
          <w:sz w:val="28"/>
          <w:szCs w:val="28"/>
        </w:rPr>
        <w:t xml:space="preserve"> ah </w:t>
      </w:r>
      <w:proofErr w:type="spellStart"/>
      <w:r w:rsidRPr="00C44A0B">
        <w:rPr>
          <w:sz w:val="28"/>
          <w:szCs w:val="28"/>
        </w:rPr>
        <w:t>marka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aad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caawinayso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macmiilka-cida</w:t>
      </w:r>
      <w:proofErr w:type="spellEnd"/>
      <w:r w:rsidRPr="00C44A0B">
        <w:rPr>
          <w:sz w:val="28"/>
          <w:szCs w:val="28"/>
        </w:rPr>
        <w:t xml:space="preserve"> loo </w:t>
      </w:r>
      <w:proofErr w:type="spellStart"/>
      <w:r w:rsidRPr="00C44A0B">
        <w:rPr>
          <w:sz w:val="28"/>
          <w:szCs w:val="28"/>
        </w:rPr>
        <w:t>shaqeeyo</w:t>
      </w:r>
      <w:proofErr w:type="spellEnd"/>
      <w:r w:rsidRPr="00C44A0B">
        <w:rPr>
          <w:sz w:val="28"/>
          <w:szCs w:val="28"/>
        </w:rPr>
        <w:t xml:space="preserve"> ama </w:t>
      </w:r>
      <w:proofErr w:type="spellStart"/>
      <w:r w:rsidRPr="00C44A0B">
        <w:rPr>
          <w:sz w:val="28"/>
          <w:szCs w:val="28"/>
        </w:rPr>
        <w:t>aad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sheegato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wakhtiga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safarka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shaqo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marka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aad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gaariga</w:t>
      </w:r>
      <w:proofErr w:type="spellEnd"/>
      <w:r w:rsidRPr="00C44A0B">
        <w:rPr>
          <w:sz w:val="28"/>
          <w:szCs w:val="28"/>
        </w:rPr>
        <w:t xml:space="preserve"> ka </w:t>
      </w:r>
      <w:proofErr w:type="spellStart"/>
      <w:r w:rsidRPr="00C44A0B">
        <w:rPr>
          <w:sz w:val="28"/>
          <w:szCs w:val="28"/>
        </w:rPr>
        <w:t>soo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kaxaynayso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macmiilka-cida</w:t>
      </w:r>
      <w:proofErr w:type="spellEnd"/>
      <w:r w:rsidRPr="00C44A0B">
        <w:rPr>
          <w:sz w:val="28"/>
          <w:szCs w:val="28"/>
        </w:rPr>
        <w:t xml:space="preserve"> loo </w:t>
      </w:r>
      <w:proofErr w:type="spellStart"/>
      <w:r w:rsidRPr="00C44A0B">
        <w:rPr>
          <w:sz w:val="28"/>
          <w:szCs w:val="28"/>
        </w:rPr>
        <w:t>shaqeeyo</w:t>
      </w:r>
      <w:proofErr w:type="spellEnd"/>
      <w:r w:rsidRPr="00C44A0B">
        <w:rPr>
          <w:sz w:val="28"/>
          <w:szCs w:val="28"/>
        </w:rPr>
        <w:t xml:space="preserve"> ee </w:t>
      </w:r>
      <w:proofErr w:type="spellStart"/>
      <w:r w:rsidRPr="00C44A0B">
        <w:rPr>
          <w:sz w:val="28"/>
          <w:szCs w:val="28"/>
        </w:rPr>
        <w:t>aad</w:t>
      </w:r>
      <w:proofErr w:type="spellEnd"/>
      <w:r w:rsidRPr="00C44A0B">
        <w:rPr>
          <w:sz w:val="28"/>
          <w:szCs w:val="28"/>
        </w:rPr>
        <w:t xml:space="preserve"> u </w:t>
      </w:r>
      <w:proofErr w:type="spellStart"/>
      <w:r w:rsidRPr="00C44A0B">
        <w:rPr>
          <w:sz w:val="28"/>
          <w:szCs w:val="28"/>
        </w:rPr>
        <w:t>socoto</w:t>
      </w:r>
      <w:proofErr w:type="spellEnd"/>
      <w:r w:rsidRPr="00C44A0B">
        <w:rPr>
          <w:sz w:val="28"/>
          <w:szCs w:val="28"/>
        </w:rPr>
        <w:t xml:space="preserve"> mid kale, ka dib </w:t>
      </w:r>
      <w:proofErr w:type="spellStart"/>
      <w:r w:rsidRPr="00C44A0B">
        <w:rPr>
          <w:sz w:val="28"/>
          <w:szCs w:val="28"/>
        </w:rPr>
        <w:t>markaa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waa</w:t>
      </w:r>
      <w:proofErr w:type="spellEnd"/>
      <w:r w:rsidRPr="00C44A0B">
        <w:rPr>
          <w:sz w:val="28"/>
          <w:szCs w:val="28"/>
        </w:rPr>
        <w:t xml:space="preserve"> in </w:t>
      </w:r>
      <w:proofErr w:type="spellStart"/>
      <w:r w:rsidRPr="00C44A0B">
        <w:rPr>
          <w:sz w:val="28"/>
          <w:szCs w:val="28"/>
        </w:rPr>
        <w:t>aad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caddeynta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ruqsadd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baabuurka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lagu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wado</w:t>
      </w:r>
      <w:proofErr w:type="spellEnd"/>
      <w:r w:rsidRPr="00C44A0B">
        <w:rPr>
          <w:sz w:val="28"/>
          <w:szCs w:val="28"/>
        </w:rPr>
        <w:t xml:space="preserve"> ama </w:t>
      </w:r>
      <w:proofErr w:type="spellStart"/>
      <w:r w:rsidRPr="00C44A0B">
        <w:rPr>
          <w:sz w:val="28"/>
          <w:szCs w:val="28"/>
        </w:rPr>
        <w:t>caymiska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baabuurta</w:t>
      </w:r>
      <w:proofErr w:type="spellEnd"/>
      <w:r w:rsidRPr="00C44A0B">
        <w:rPr>
          <w:sz w:val="28"/>
          <w:szCs w:val="28"/>
        </w:rPr>
        <w:t xml:space="preserve"> ee </w:t>
      </w:r>
      <w:proofErr w:type="spellStart"/>
      <w:r w:rsidRPr="00C44A0B">
        <w:rPr>
          <w:sz w:val="28"/>
          <w:szCs w:val="28"/>
        </w:rPr>
        <w:t>hadda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jira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siisaa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xafiiska</w:t>
      </w:r>
      <w:proofErr w:type="spellEnd"/>
      <w:r w:rsidRPr="00C44A0B">
        <w:rPr>
          <w:sz w:val="28"/>
          <w:szCs w:val="28"/>
        </w:rPr>
        <w:t xml:space="preserve"> APD/AAA ee </w:t>
      </w:r>
      <w:proofErr w:type="spellStart"/>
      <w:r w:rsidRPr="00C44A0B">
        <w:rPr>
          <w:sz w:val="28"/>
          <w:szCs w:val="28"/>
        </w:rPr>
        <w:t>degaankaaga</w:t>
      </w:r>
      <w:proofErr w:type="spellEnd"/>
      <w:r w:rsidRPr="00C44A0B">
        <w:rPr>
          <w:sz w:val="28"/>
          <w:szCs w:val="28"/>
        </w:rPr>
        <w:t xml:space="preserve">. Tani </w:t>
      </w:r>
      <w:proofErr w:type="spellStart"/>
      <w:r w:rsidRPr="00C44A0B">
        <w:rPr>
          <w:sz w:val="28"/>
          <w:szCs w:val="28"/>
        </w:rPr>
        <w:t>waxaa</w:t>
      </w:r>
      <w:proofErr w:type="spellEnd"/>
      <w:r w:rsidRPr="00C44A0B">
        <w:rPr>
          <w:sz w:val="28"/>
          <w:szCs w:val="28"/>
        </w:rPr>
        <w:t xml:space="preserve"> loo </w:t>
      </w:r>
      <w:proofErr w:type="spellStart"/>
      <w:r w:rsidRPr="00C44A0B">
        <w:rPr>
          <w:sz w:val="28"/>
          <w:szCs w:val="28"/>
        </w:rPr>
        <w:t>baahan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tahay</w:t>
      </w:r>
      <w:proofErr w:type="spellEnd"/>
      <w:r w:rsidRPr="00C44A0B">
        <w:rPr>
          <w:sz w:val="28"/>
          <w:szCs w:val="28"/>
        </w:rPr>
        <w:t xml:space="preserve"> in la </w:t>
      </w:r>
      <w:proofErr w:type="spellStart"/>
      <w:r w:rsidRPr="00C44A0B">
        <w:rPr>
          <w:sz w:val="28"/>
          <w:szCs w:val="28"/>
        </w:rPr>
        <w:t>bixiyo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lixdii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bilood</w:t>
      </w:r>
      <w:proofErr w:type="spellEnd"/>
      <w:r w:rsidRPr="00C44A0B">
        <w:rPr>
          <w:sz w:val="28"/>
          <w:szCs w:val="28"/>
        </w:rPr>
        <w:t xml:space="preserve"> ee </w:t>
      </w:r>
      <w:proofErr w:type="spellStart"/>
      <w:r w:rsidRPr="00C44A0B">
        <w:rPr>
          <w:sz w:val="28"/>
          <w:szCs w:val="28"/>
        </w:rPr>
        <w:t>kasta</w:t>
      </w:r>
      <w:proofErr w:type="spellEnd"/>
      <w:r w:rsidRPr="00C44A0B">
        <w:rPr>
          <w:sz w:val="28"/>
          <w:szCs w:val="28"/>
        </w:rPr>
        <w:t xml:space="preserve"> ama </w:t>
      </w:r>
      <w:proofErr w:type="spellStart"/>
      <w:r w:rsidRPr="00C44A0B">
        <w:rPr>
          <w:sz w:val="28"/>
          <w:szCs w:val="28"/>
        </w:rPr>
        <w:t>marba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sida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aad</w:t>
      </w:r>
      <w:proofErr w:type="spellEnd"/>
      <w:r w:rsidRPr="00C44A0B">
        <w:rPr>
          <w:sz w:val="28"/>
          <w:szCs w:val="28"/>
        </w:rPr>
        <w:t xml:space="preserve"> u </w:t>
      </w:r>
      <w:proofErr w:type="spellStart"/>
      <w:r w:rsidRPr="00C44A0B">
        <w:rPr>
          <w:sz w:val="28"/>
          <w:szCs w:val="28"/>
        </w:rPr>
        <w:t>cusbooneysiiso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siyaasadda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caymiska</w:t>
      </w:r>
      <w:proofErr w:type="spellEnd"/>
      <w:r w:rsidR="009022FC" w:rsidRPr="008B6C44">
        <w:rPr>
          <w:sz w:val="28"/>
          <w:szCs w:val="28"/>
        </w:rPr>
        <w:t xml:space="preserve">. </w:t>
      </w:r>
    </w:p>
    <w:p w14:paraId="6205EEF6" w14:textId="0B74AAF9" w:rsidR="008B6C44" w:rsidRDefault="00C44A0B" w:rsidP="00C44A0B">
      <w:pPr>
        <w:spacing w:line="240" w:lineRule="auto"/>
        <w:rPr>
          <w:sz w:val="28"/>
          <w:szCs w:val="28"/>
        </w:rPr>
      </w:pPr>
      <w:r w:rsidRPr="00C44A0B">
        <w:rPr>
          <w:sz w:val="28"/>
          <w:szCs w:val="28"/>
        </w:rPr>
        <w:t xml:space="preserve">Fadlan </w:t>
      </w:r>
      <w:proofErr w:type="spellStart"/>
      <w:r w:rsidRPr="00C44A0B">
        <w:rPr>
          <w:sz w:val="28"/>
          <w:szCs w:val="28"/>
        </w:rPr>
        <w:t>sida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ugu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dhakhsaha</w:t>
      </w:r>
      <w:proofErr w:type="spellEnd"/>
      <w:r w:rsidRPr="00C44A0B">
        <w:rPr>
          <w:sz w:val="28"/>
          <w:szCs w:val="28"/>
        </w:rPr>
        <w:t xml:space="preserve"> badan </w:t>
      </w:r>
      <w:proofErr w:type="spellStart"/>
      <w:r w:rsidRPr="00C44A0B">
        <w:rPr>
          <w:sz w:val="28"/>
          <w:szCs w:val="28"/>
        </w:rPr>
        <w:t>xafiiskaaga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degaanka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ugu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hako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si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aad</w:t>
      </w:r>
      <w:proofErr w:type="spellEnd"/>
      <w:r w:rsidRPr="00C44A0B">
        <w:rPr>
          <w:sz w:val="28"/>
          <w:szCs w:val="28"/>
        </w:rPr>
        <w:t xml:space="preserve"> u </w:t>
      </w:r>
      <w:proofErr w:type="spellStart"/>
      <w:r w:rsidRPr="00C44A0B">
        <w:rPr>
          <w:sz w:val="28"/>
          <w:szCs w:val="28"/>
        </w:rPr>
        <w:t>bixiso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macluumaadkan</w:t>
      </w:r>
      <w:proofErr w:type="spellEnd"/>
      <w:r w:rsidRPr="00C44A0B">
        <w:rPr>
          <w:sz w:val="28"/>
          <w:szCs w:val="28"/>
        </w:rPr>
        <w:t xml:space="preserve">. </w:t>
      </w:r>
      <w:proofErr w:type="spellStart"/>
      <w:r w:rsidRPr="00C44A0B">
        <w:rPr>
          <w:sz w:val="28"/>
          <w:szCs w:val="28"/>
        </w:rPr>
        <w:t>Haddii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aanad</w:t>
      </w:r>
      <w:proofErr w:type="spellEnd"/>
      <w:r w:rsidRPr="00C44A0B">
        <w:rPr>
          <w:sz w:val="28"/>
          <w:szCs w:val="28"/>
        </w:rPr>
        <w:t xml:space="preserve"> bixin </w:t>
      </w:r>
      <w:proofErr w:type="spellStart"/>
      <w:r w:rsidRPr="00C44A0B">
        <w:rPr>
          <w:sz w:val="28"/>
          <w:szCs w:val="28"/>
        </w:rPr>
        <w:t>macluumaadkani</w:t>
      </w:r>
      <w:proofErr w:type="spellEnd"/>
      <w:r w:rsidRPr="00C44A0B">
        <w:rPr>
          <w:sz w:val="28"/>
          <w:szCs w:val="28"/>
        </w:rPr>
        <w:t xml:space="preserve">, </w:t>
      </w:r>
      <w:proofErr w:type="spellStart"/>
      <w:r w:rsidRPr="00C44A0B">
        <w:rPr>
          <w:sz w:val="28"/>
          <w:szCs w:val="28"/>
        </w:rPr>
        <w:t>waxaa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suuragal</w:t>
      </w:r>
      <w:proofErr w:type="spellEnd"/>
      <w:r w:rsidRPr="00C44A0B">
        <w:rPr>
          <w:sz w:val="28"/>
          <w:szCs w:val="28"/>
        </w:rPr>
        <w:t xml:space="preserve"> ah in </w:t>
      </w:r>
      <w:proofErr w:type="spellStart"/>
      <w:r w:rsidRPr="00C44A0B">
        <w:rPr>
          <w:sz w:val="28"/>
          <w:szCs w:val="28"/>
        </w:rPr>
        <w:t>aad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lumiso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awooda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aad</w:t>
      </w:r>
      <w:proofErr w:type="spellEnd"/>
      <w:r w:rsidRPr="00C44A0B">
        <w:rPr>
          <w:sz w:val="28"/>
          <w:szCs w:val="28"/>
        </w:rPr>
        <w:t xml:space="preserve"> u </w:t>
      </w:r>
      <w:proofErr w:type="spellStart"/>
      <w:r w:rsidRPr="00C44A0B">
        <w:rPr>
          <w:sz w:val="28"/>
          <w:szCs w:val="28"/>
        </w:rPr>
        <w:t>leedahay</w:t>
      </w:r>
      <w:proofErr w:type="spellEnd"/>
      <w:r w:rsidRPr="00C44A0B">
        <w:rPr>
          <w:sz w:val="28"/>
          <w:szCs w:val="28"/>
        </w:rPr>
        <w:t xml:space="preserve"> in </w:t>
      </w:r>
      <w:proofErr w:type="spellStart"/>
      <w:r w:rsidRPr="00C44A0B">
        <w:rPr>
          <w:sz w:val="28"/>
          <w:szCs w:val="28"/>
        </w:rPr>
        <w:t>aad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ku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sheegato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lacagta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magdhawga</w:t>
      </w:r>
      <w:proofErr w:type="spellEnd"/>
      <w:r w:rsidRPr="00C44A0B">
        <w:rPr>
          <w:sz w:val="28"/>
          <w:szCs w:val="28"/>
        </w:rPr>
        <w:t xml:space="preserve"> ee </w:t>
      </w:r>
      <w:proofErr w:type="spellStart"/>
      <w:r w:rsidRPr="00C44A0B">
        <w:rPr>
          <w:sz w:val="28"/>
          <w:szCs w:val="28"/>
        </w:rPr>
        <w:t>masaafada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aad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socoto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iyo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sheegatada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wakhtiga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safarka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shaqo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ilaa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iyo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inta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macluumaadkan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laga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cusbooneysiinayo</w:t>
      </w:r>
      <w:proofErr w:type="spellEnd"/>
      <w:r w:rsidRPr="00C44A0B">
        <w:rPr>
          <w:sz w:val="28"/>
          <w:szCs w:val="28"/>
        </w:rPr>
        <w:t xml:space="preserve">. </w:t>
      </w:r>
      <w:proofErr w:type="spellStart"/>
      <w:r w:rsidRPr="00C44A0B">
        <w:rPr>
          <w:sz w:val="28"/>
          <w:szCs w:val="28"/>
        </w:rPr>
        <w:t>Haddii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aad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hayso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su’aalo</w:t>
      </w:r>
      <w:proofErr w:type="spellEnd"/>
      <w:r w:rsidRPr="00C44A0B">
        <w:rPr>
          <w:sz w:val="28"/>
          <w:szCs w:val="28"/>
        </w:rPr>
        <w:t xml:space="preserve"> la </w:t>
      </w:r>
      <w:proofErr w:type="spellStart"/>
      <w:r w:rsidRPr="00C44A0B">
        <w:rPr>
          <w:sz w:val="28"/>
          <w:szCs w:val="28"/>
        </w:rPr>
        <w:t>xiriira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waxyaalahan</w:t>
      </w:r>
      <w:proofErr w:type="spellEnd"/>
      <w:r w:rsidRPr="00C44A0B">
        <w:rPr>
          <w:sz w:val="28"/>
          <w:szCs w:val="28"/>
        </w:rPr>
        <w:t xml:space="preserve"> la </w:t>
      </w:r>
      <w:proofErr w:type="spellStart"/>
      <w:r w:rsidRPr="00C44A0B">
        <w:rPr>
          <w:sz w:val="28"/>
          <w:szCs w:val="28"/>
        </w:rPr>
        <w:t>iskaga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baahan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yahay</w:t>
      </w:r>
      <w:proofErr w:type="spellEnd"/>
      <w:r w:rsidRPr="00C44A0B">
        <w:rPr>
          <w:sz w:val="28"/>
          <w:szCs w:val="28"/>
        </w:rPr>
        <w:t xml:space="preserve">, </w:t>
      </w:r>
      <w:proofErr w:type="spellStart"/>
      <w:r w:rsidRPr="00C44A0B">
        <w:rPr>
          <w:sz w:val="28"/>
          <w:szCs w:val="28"/>
        </w:rPr>
        <w:t>fadlan</w:t>
      </w:r>
      <w:proofErr w:type="spellEnd"/>
      <w:r w:rsidRPr="00C44A0B">
        <w:rPr>
          <w:sz w:val="28"/>
          <w:szCs w:val="28"/>
        </w:rPr>
        <w:t xml:space="preserve"> la </w:t>
      </w:r>
      <w:proofErr w:type="spellStart"/>
      <w:r w:rsidRPr="00C44A0B">
        <w:rPr>
          <w:sz w:val="28"/>
          <w:szCs w:val="28"/>
        </w:rPr>
        <w:t>xiriir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Xafiiska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dhexe</w:t>
      </w:r>
      <w:proofErr w:type="spellEnd"/>
      <w:r w:rsidRPr="00C44A0B">
        <w:rPr>
          <w:sz w:val="28"/>
          <w:szCs w:val="28"/>
        </w:rPr>
        <w:t xml:space="preserve"> ee APD </w:t>
      </w:r>
      <w:proofErr w:type="spellStart"/>
      <w:r w:rsidRPr="00C44A0B">
        <w:rPr>
          <w:sz w:val="28"/>
          <w:szCs w:val="28"/>
        </w:rPr>
        <w:t>adiga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oo</w:t>
      </w:r>
      <w:proofErr w:type="spellEnd"/>
      <w:r w:rsidRPr="00C44A0B">
        <w:rPr>
          <w:sz w:val="28"/>
          <w:szCs w:val="28"/>
        </w:rPr>
        <w:t xml:space="preserve"> kala </w:t>
      </w:r>
      <w:proofErr w:type="spellStart"/>
      <w:r w:rsidRPr="00C44A0B">
        <w:rPr>
          <w:sz w:val="28"/>
          <w:szCs w:val="28"/>
        </w:rPr>
        <w:t>xiriiraya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lambarkayaga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khadka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bilaashka</w:t>
      </w:r>
      <w:proofErr w:type="spellEnd"/>
      <w:r w:rsidRPr="00C44A0B">
        <w:rPr>
          <w:sz w:val="28"/>
          <w:szCs w:val="28"/>
        </w:rPr>
        <w:t>: 844-369-4164</w:t>
      </w:r>
      <w:r w:rsidR="009022FC" w:rsidRPr="008B6C44">
        <w:rPr>
          <w:sz w:val="28"/>
          <w:szCs w:val="28"/>
        </w:rPr>
        <w:t>.</w:t>
      </w:r>
    </w:p>
    <w:p w14:paraId="4BBF6178" w14:textId="77777777" w:rsidR="008B6C44" w:rsidRDefault="008B6C44" w:rsidP="008B6C44">
      <w:pPr>
        <w:spacing w:before="0" w:line="240" w:lineRule="auto"/>
        <w:rPr>
          <w:sz w:val="28"/>
          <w:szCs w:val="28"/>
        </w:rPr>
      </w:pPr>
    </w:p>
    <w:p w14:paraId="2468A808" w14:textId="3B1B46EE" w:rsidR="009022FC" w:rsidRPr="009D491B" w:rsidRDefault="00C44A0B" w:rsidP="00C44A0B">
      <w:pPr>
        <w:spacing w:before="0" w:line="240" w:lineRule="auto"/>
        <w:rPr>
          <w:sz w:val="28"/>
          <w:szCs w:val="28"/>
          <w:lang w:val="es-US"/>
        </w:rPr>
      </w:pPr>
      <w:r w:rsidRPr="009D491B">
        <w:rPr>
          <w:sz w:val="28"/>
          <w:szCs w:val="28"/>
          <w:lang w:val="es-US"/>
        </w:rPr>
        <w:t>Si Daacadnimo leh</w:t>
      </w:r>
      <w:r w:rsidR="009022FC" w:rsidRPr="009D491B">
        <w:rPr>
          <w:sz w:val="28"/>
          <w:szCs w:val="28"/>
          <w:lang w:val="es-US"/>
        </w:rPr>
        <w:t xml:space="preserve">, </w:t>
      </w:r>
    </w:p>
    <w:p w14:paraId="2C59CCD1" w14:textId="77777777" w:rsidR="00C44A0B" w:rsidRPr="009D491B" w:rsidRDefault="00C44A0B" w:rsidP="00C44A0B">
      <w:pPr>
        <w:spacing w:before="0" w:line="240" w:lineRule="auto"/>
        <w:rPr>
          <w:sz w:val="28"/>
          <w:szCs w:val="28"/>
          <w:lang w:val="es-US"/>
        </w:rPr>
      </w:pPr>
      <w:r w:rsidRPr="009D491B">
        <w:rPr>
          <w:sz w:val="28"/>
          <w:szCs w:val="28"/>
          <w:lang w:val="es-US"/>
        </w:rPr>
        <w:t xml:space="preserve">Waaxda Adeegyada Dadweynaha ee Oregon </w:t>
      </w:r>
    </w:p>
    <w:p w14:paraId="2478F5ED" w14:textId="3E66A501" w:rsidR="00DC0E6B" w:rsidRPr="008B6C44" w:rsidRDefault="00C44A0B" w:rsidP="00C44A0B">
      <w:pPr>
        <w:spacing w:before="0" w:line="240" w:lineRule="auto"/>
        <w:rPr>
          <w:sz w:val="28"/>
          <w:szCs w:val="28"/>
        </w:rPr>
      </w:pPr>
      <w:proofErr w:type="spellStart"/>
      <w:r w:rsidRPr="00C44A0B">
        <w:rPr>
          <w:sz w:val="28"/>
          <w:szCs w:val="28"/>
        </w:rPr>
        <w:t>Dadka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Waayeelka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iyo</w:t>
      </w:r>
      <w:proofErr w:type="spellEnd"/>
      <w:r w:rsidRPr="00C44A0B">
        <w:rPr>
          <w:sz w:val="28"/>
          <w:szCs w:val="28"/>
        </w:rPr>
        <w:t xml:space="preserve"> </w:t>
      </w:r>
      <w:proofErr w:type="spellStart"/>
      <w:r w:rsidRPr="00C44A0B">
        <w:rPr>
          <w:sz w:val="28"/>
          <w:szCs w:val="28"/>
        </w:rPr>
        <w:t>Naafada</w:t>
      </w:r>
      <w:proofErr w:type="spellEnd"/>
      <w:r w:rsidRPr="00C44A0B">
        <w:rPr>
          <w:sz w:val="28"/>
          <w:szCs w:val="28"/>
        </w:rPr>
        <w:t xml:space="preserve"> ah</w:t>
      </w:r>
    </w:p>
    <w:sectPr w:rsidR="00DC0E6B" w:rsidRPr="008B6C44" w:rsidSect="00933489">
      <w:headerReference w:type="default" r:id="rId13"/>
      <w:type w:val="continuous"/>
      <w:pgSz w:w="12240" w:h="15840"/>
      <w:pgMar w:top="576" w:right="720" w:bottom="189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A5914A" w14:textId="77777777" w:rsidR="00CF4451" w:rsidRDefault="00CF4451" w:rsidP="0033267F">
      <w:r>
        <w:separator/>
      </w:r>
    </w:p>
  </w:endnote>
  <w:endnote w:type="continuationSeparator" w:id="0">
    <w:p w14:paraId="08744FAC" w14:textId="77777777" w:rsidR="00CF4451" w:rsidRDefault="00CF4451" w:rsidP="00332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7C062C7-C5CA-4F37-8E19-82555C91B0C2}"/>
    <w:embedBold r:id="rId2" w:fontKey="{8E73186F-ED13-4247-9E5E-76173D404BB2}"/>
    <w:embedItalic r:id="rId3" w:fontKey="{D59BB2F0-DA61-4922-BCE6-8A7BB231C4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4" w:fontKey="{B0BACA84-94B0-4A88-B09E-840C664A21DD}"/>
    <w:embedBold r:id="rId5" w:fontKey="{A4E66E63-D154-4491-9A2C-43808F37D3FE}"/>
    <w:embedItalic r:id="rId6" w:fontKey="{F887DDC1-4516-4D03-B9F3-2E0DA7DAF599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Noto Sans Medium">
    <w:charset w:val="00"/>
    <w:family w:val="swiss"/>
    <w:pitch w:val="variable"/>
    <w:sig w:usb0="E00002FF" w:usb1="4000201F" w:usb2="08000029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0AEEE0AD-C104-46C4-8AD6-AD1323427F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969BA" w14:textId="77777777" w:rsidR="003E052D" w:rsidRPr="00DC379F" w:rsidRDefault="00933489" w:rsidP="003E052D">
    <w:pPr>
      <w:pStyle w:val="Footer"/>
      <w:rPr>
        <w:color w:val="2E3192"/>
      </w:rPr>
    </w:pPr>
    <w:r w:rsidRPr="00DC379F">
      <w:rPr>
        <w:color w:val="2E3192"/>
      </w:rPr>
      <w:t>Oregon Department of Human Services</w:t>
    </w:r>
  </w:p>
  <w:sdt>
    <w:sdtPr>
      <w:id w:val="-1273631511"/>
      <w:docPartObj>
        <w:docPartGallery w:val="Page Numbers (Bottom of Page)"/>
        <w:docPartUnique/>
      </w:docPartObj>
    </w:sdtPr>
    <w:sdtContent>
      <w:p w14:paraId="6C79E18E" w14:textId="77777777" w:rsidR="00F749C4" w:rsidRPr="00DC0E6B" w:rsidRDefault="00725895" w:rsidP="003E052D">
        <w:pPr>
          <w:pStyle w:val="Footer"/>
        </w:pPr>
        <w:r w:rsidRPr="00DC0E6B">
          <w:fldChar w:fldCharType="begin"/>
        </w:r>
        <w:r w:rsidRPr="00DC0E6B">
          <w:instrText xml:space="preserve"> PAGE   \* MERGEFORMAT </w:instrText>
        </w:r>
        <w:r w:rsidRPr="00DC0E6B">
          <w:fldChar w:fldCharType="separate"/>
        </w:r>
        <w:r w:rsidRPr="00DC0E6B">
          <w:t>1</w:t>
        </w:r>
        <w:r w:rsidRPr="00DC0E6B">
          <w:fldChar w:fldCharType="end"/>
        </w:r>
        <w:r w:rsidRPr="00DC0E6B">
          <w:t xml:space="preserve"> of </w:t>
        </w:r>
        <w:fldSimple w:instr=" NUMPAGES  \* Arabic  \* MERGEFORMAT ">
          <w:r w:rsidRPr="00DC0E6B">
            <w:t>2</w:t>
          </w:r>
        </w:fldSimple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C11BA" w14:textId="77777777" w:rsidR="00725895" w:rsidRPr="00DC0E6B" w:rsidRDefault="003441C7" w:rsidP="00DC0E6B">
    <w:pPr>
      <w:spacing w:before="0"/>
      <w:ind w:left="-360"/>
      <w:jc w:val="right"/>
    </w:pPr>
    <w:r w:rsidRPr="001F20AC">
      <w:rPr>
        <w:noProof/>
        <w:vertAlign w:val="subscript"/>
      </w:rPr>
      <w:drawing>
        <wp:inline distT="0" distB="0" distL="0" distR="0" wp14:anchorId="1FEA9BAF" wp14:editId="0663402D">
          <wp:extent cx="7212842" cy="655472"/>
          <wp:effectExtent l="0" t="0" r="7620" b="0"/>
          <wp:docPr id="1164899436" name="ODHS logo" descr="Footer contains the Seal of Oregon and the following: Tina Kotek, Governor, Supporting well-being for everyone in Orego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4899436" name="ODHS logo" descr="Footer contains the Seal of Oregon and the following: Tina Kotek, Governor, Supporting well-being for everyone in Orego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25202" cy="656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sdt>
      <w:sdtPr>
        <w:id w:val="539551548"/>
        <w:docPartObj>
          <w:docPartGallery w:val="Page Numbers (Bottom of Page)"/>
          <w:docPartUnique/>
        </w:docPartObj>
      </w:sdtPr>
      <w:sdtContent>
        <w:r w:rsidR="00725895" w:rsidRPr="00DC0E6B">
          <w:fldChar w:fldCharType="begin"/>
        </w:r>
        <w:r w:rsidR="00725895" w:rsidRPr="00DC0E6B">
          <w:instrText xml:space="preserve"> PAGE   \* MERGEFORMAT </w:instrText>
        </w:r>
        <w:r w:rsidR="00725895" w:rsidRPr="00DC0E6B">
          <w:fldChar w:fldCharType="separate"/>
        </w:r>
        <w:r w:rsidR="00725895" w:rsidRPr="00DC0E6B">
          <w:t>2</w:t>
        </w:r>
        <w:r w:rsidR="00725895" w:rsidRPr="00DC0E6B">
          <w:fldChar w:fldCharType="end"/>
        </w:r>
        <w:r w:rsidR="00725895" w:rsidRPr="00DC0E6B">
          <w:t xml:space="preserve"> of </w:t>
        </w:r>
        <w:fldSimple w:instr=" NUMPAGES  \* Arabic  \* MERGEFORMAT ">
          <w:r w:rsidR="00725895" w:rsidRPr="00DC0E6B">
            <w:t>2</w:t>
          </w:r>
        </w:fldSimple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4DA478" w14:textId="77777777" w:rsidR="00CF4451" w:rsidRDefault="00CF4451" w:rsidP="0033267F">
      <w:r>
        <w:separator/>
      </w:r>
    </w:p>
  </w:footnote>
  <w:footnote w:type="continuationSeparator" w:id="0">
    <w:p w14:paraId="5C3B388D" w14:textId="77777777" w:rsidR="00CF4451" w:rsidRDefault="00CF4451" w:rsidP="003326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53707" w14:textId="77777777" w:rsidR="00C544E8" w:rsidRDefault="004B1D76">
    <w:pPr>
      <w:pStyle w:val="Header"/>
    </w:pPr>
    <w:r>
      <w:t>Click into the header section and replace this text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276EC" w14:textId="77777777" w:rsidR="00DC0E6B" w:rsidRPr="001F20AC" w:rsidRDefault="00DC0E6B" w:rsidP="001F20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D"/>
    <w:multiLevelType w:val="singleLevel"/>
    <w:tmpl w:val="2FE8580C"/>
    <w:lvl w:ilvl="0">
      <w:start w:val="1"/>
      <w:numFmt w:val="lowerLetter"/>
      <w:pStyle w:val="ListNumber4"/>
      <w:lvlText w:val="%1."/>
      <w:lvlJc w:val="left"/>
      <w:pPr>
        <w:ind w:left="1440" w:hanging="360"/>
      </w:pPr>
    </w:lvl>
  </w:abstractNum>
  <w:abstractNum w:abstractNumId="1" w15:restartNumberingAfterBreak="0">
    <w:nsid w:val="FFFFFF7E"/>
    <w:multiLevelType w:val="singleLevel"/>
    <w:tmpl w:val="C362415E"/>
    <w:lvl w:ilvl="0">
      <w:start w:val="1"/>
      <w:numFmt w:val="upperRoman"/>
      <w:pStyle w:val="ListNumber3"/>
      <w:lvlText w:val="%1."/>
      <w:lvlJc w:val="right"/>
      <w:pPr>
        <w:ind w:left="1080" w:hanging="360"/>
      </w:pPr>
    </w:lvl>
  </w:abstractNum>
  <w:abstractNum w:abstractNumId="2" w15:restartNumberingAfterBreak="0">
    <w:nsid w:val="FFFFFF7F"/>
    <w:multiLevelType w:val="singleLevel"/>
    <w:tmpl w:val="25EA07C6"/>
    <w:lvl w:ilvl="0">
      <w:start w:val="1"/>
      <w:numFmt w:val="decimal"/>
      <w:pStyle w:val="ListNumber2"/>
      <w:lvlText w:val="%1)"/>
      <w:lvlJc w:val="left"/>
      <w:pPr>
        <w:ind w:left="720" w:hanging="360"/>
      </w:pPr>
    </w:lvl>
  </w:abstractNum>
  <w:abstractNum w:abstractNumId="3" w15:restartNumberingAfterBreak="0">
    <w:nsid w:val="FFFFFF81"/>
    <w:multiLevelType w:val="singleLevel"/>
    <w:tmpl w:val="21E49662"/>
    <w:lvl w:ilvl="0">
      <w:start w:val="1"/>
      <w:numFmt w:val="bullet"/>
      <w:pStyle w:val="ListBullet4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</w:abstractNum>
  <w:abstractNum w:abstractNumId="4" w15:restartNumberingAfterBreak="0">
    <w:nsid w:val="FFFFFF82"/>
    <w:multiLevelType w:val="singleLevel"/>
    <w:tmpl w:val="CA8E5608"/>
    <w:lvl w:ilvl="0">
      <w:start w:val="1"/>
      <w:numFmt w:val="bullet"/>
      <w:pStyle w:val="ListBullet3"/>
      <w:lvlText w:val=""/>
      <w:lvlJc w:val="left"/>
      <w:pPr>
        <w:ind w:left="1080" w:hanging="360"/>
      </w:pPr>
      <w:rPr>
        <w:rFonts w:ascii="Wingdings" w:hAnsi="Wingdings" w:hint="default"/>
      </w:rPr>
    </w:lvl>
  </w:abstractNum>
  <w:abstractNum w:abstractNumId="5" w15:restartNumberingAfterBreak="0">
    <w:nsid w:val="FFFFFF83"/>
    <w:multiLevelType w:val="singleLevel"/>
    <w:tmpl w:val="A5C8649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F056CC84"/>
    <w:lvl w:ilvl="0">
      <w:start w:val="1"/>
      <w:numFmt w:val="decimal"/>
      <w:pStyle w:val="ListNumber"/>
      <w:lvlText w:val="%1."/>
      <w:lvlJc w:val="left"/>
      <w:pPr>
        <w:ind w:left="360" w:hanging="360"/>
      </w:pPr>
    </w:lvl>
  </w:abstractNum>
  <w:abstractNum w:abstractNumId="7" w15:restartNumberingAfterBreak="0">
    <w:nsid w:val="FFFFFF89"/>
    <w:multiLevelType w:val="singleLevel"/>
    <w:tmpl w:val="3D0202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8211985"/>
    <w:multiLevelType w:val="hybridMultilevel"/>
    <w:tmpl w:val="7A98B134"/>
    <w:lvl w:ilvl="0" w:tplc="AA36754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BC10DBE"/>
    <w:multiLevelType w:val="hybridMultilevel"/>
    <w:tmpl w:val="E1C01CCE"/>
    <w:lvl w:ilvl="0" w:tplc="B0E02C0A">
      <w:start w:val="1"/>
      <w:numFmt w:val="bullet"/>
      <w:pStyle w:val="List2"/>
      <w:lvlText w:val=""/>
      <w:lvlJc w:val="left"/>
      <w:pPr>
        <w:ind w:left="6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 w15:restartNumberingAfterBreak="0">
    <w:nsid w:val="0FA97F0F"/>
    <w:multiLevelType w:val="hybridMultilevel"/>
    <w:tmpl w:val="63844A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97A094F"/>
    <w:multiLevelType w:val="hybridMultilevel"/>
    <w:tmpl w:val="8970328A"/>
    <w:lvl w:ilvl="0" w:tplc="8C9A9946">
      <w:start w:val="1"/>
      <w:numFmt w:val="bullet"/>
      <w:pStyle w:val="List4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275941152">
    <w:abstractNumId w:val="8"/>
  </w:num>
  <w:num w:numId="2" w16cid:durableId="1972318217">
    <w:abstractNumId w:val="10"/>
  </w:num>
  <w:num w:numId="3" w16cid:durableId="830021969">
    <w:abstractNumId w:val="7"/>
  </w:num>
  <w:num w:numId="4" w16cid:durableId="740635472">
    <w:abstractNumId w:val="5"/>
  </w:num>
  <w:num w:numId="5" w16cid:durableId="997804283">
    <w:abstractNumId w:val="9"/>
  </w:num>
  <w:num w:numId="6" w16cid:durableId="1464694509">
    <w:abstractNumId w:val="4"/>
  </w:num>
  <w:num w:numId="7" w16cid:durableId="1182014192">
    <w:abstractNumId w:val="11"/>
  </w:num>
  <w:num w:numId="8" w16cid:durableId="1163351393">
    <w:abstractNumId w:val="6"/>
  </w:num>
  <w:num w:numId="9" w16cid:durableId="1813937351">
    <w:abstractNumId w:val="2"/>
  </w:num>
  <w:num w:numId="10" w16cid:durableId="1308703280">
    <w:abstractNumId w:val="1"/>
  </w:num>
  <w:num w:numId="11" w16cid:durableId="521095845">
    <w:abstractNumId w:val="0"/>
  </w:num>
  <w:num w:numId="12" w16cid:durableId="4685195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CB9"/>
    <w:rsid w:val="00004A04"/>
    <w:rsid w:val="00011045"/>
    <w:rsid w:val="0001340E"/>
    <w:rsid w:val="000214AE"/>
    <w:rsid w:val="0002318D"/>
    <w:rsid w:val="00043774"/>
    <w:rsid w:val="00054CB9"/>
    <w:rsid w:val="00065D51"/>
    <w:rsid w:val="00070283"/>
    <w:rsid w:val="00093F6E"/>
    <w:rsid w:val="00096AD0"/>
    <w:rsid w:val="000A69E5"/>
    <w:rsid w:val="000B0F18"/>
    <w:rsid w:val="000B314B"/>
    <w:rsid w:val="000E1C7D"/>
    <w:rsid w:val="000F3870"/>
    <w:rsid w:val="00105C68"/>
    <w:rsid w:val="00110AC3"/>
    <w:rsid w:val="00111B7E"/>
    <w:rsid w:val="001431B2"/>
    <w:rsid w:val="0015603B"/>
    <w:rsid w:val="00162F68"/>
    <w:rsid w:val="001648E8"/>
    <w:rsid w:val="00171473"/>
    <w:rsid w:val="001835E5"/>
    <w:rsid w:val="0018367F"/>
    <w:rsid w:val="00183AE3"/>
    <w:rsid w:val="00184797"/>
    <w:rsid w:val="00187A04"/>
    <w:rsid w:val="0019431E"/>
    <w:rsid w:val="00195908"/>
    <w:rsid w:val="001A14CB"/>
    <w:rsid w:val="001A3F5B"/>
    <w:rsid w:val="001A4E18"/>
    <w:rsid w:val="001A7807"/>
    <w:rsid w:val="001B029D"/>
    <w:rsid w:val="001B3F21"/>
    <w:rsid w:val="001B7339"/>
    <w:rsid w:val="001D3C84"/>
    <w:rsid w:val="001E009E"/>
    <w:rsid w:val="001F0982"/>
    <w:rsid w:val="001F20AC"/>
    <w:rsid w:val="00203CE3"/>
    <w:rsid w:val="002265D1"/>
    <w:rsid w:val="00232757"/>
    <w:rsid w:val="002678AA"/>
    <w:rsid w:val="00274C3F"/>
    <w:rsid w:val="00277CF8"/>
    <w:rsid w:val="002814F8"/>
    <w:rsid w:val="002952D0"/>
    <w:rsid w:val="00297413"/>
    <w:rsid w:val="002A7442"/>
    <w:rsid w:val="002B1819"/>
    <w:rsid w:val="002D74C8"/>
    <w:rsid w:val="002E7112"/>
    <w:rsid w:val="00304555"/>
    <w:rsid w:val="00311F7A"/>
    <w:rsid w:val="00314CD9"/>
    <w:rsid w:val="00314F23"/>
    <w:rsid w:val="00322A57"/>
    <w:rsid w:val="00324AC2"/>
    <w:rsid w:val="0033267F"/>
    <w:rsid w:val="00333E81"/>
    <w:rsid w:val="00336134"/>
    <w:rsid w:val="003441C7"/>
    <w:rsid w:val="0034461A"/>
    <w:rsid w:val="00350992"/>
    <w:rsid w:val="0035199F"/>
    <w:rsid w:val="003531EE"/>
    <w:rsid w:val="003718A4"/>
    <w:rsid w:val="00372236"/>
    <w:rsid w:val="00372E9E"/>
    <w:rsid w:val="003754C3"/>
    <w:rsid w:val="00395021"/>
    <w:rsid w:val="003B25EC"/>
    <w:rsid w:val="003D19E7"/>
    <w:rsid w:val="003D3DA9"/>
    <w:rsid w:val="003D4D4B"/>
    <w:rsid w:val="003E052D"/>
    <w:rsid w:val="003E5784"/>
    <w:rsid w:val="003E5BE0"/>
    <w:rsid w:val="003F1319"/>
    <w:rsid w:val="003F2B29"/>
    <w:rsid w:val="00410CCA"/>
    <w:rsid w:val="00425D02"/>
    <w:rsid w:val="00434939"/>
    <w:rsid w:val="00436FE9"/>
    <w:rsid w:val="004434DC"/>
    <w:rsid w:val="0045262C"/>
    <w:rsid w:val="00460B8D"/>
    <w:rsid w:val="0046529B"/>
    <w:rsid w:val="0047686A"/>
    <w:rsid w:val="0048267F"/>
    <w:rsid w:val="00485A29"/>
    <w:rsid w:val="004868CA"/>
    <w:rsid w:val="004920CE"/>
    <w:rsid w:val="004A01FC"/>
    <w:rsid w:val="004A515F"/>
    <w:rsid w:val="004B1D76"/>
    <w:rsid w:val="004B1FA8"/>
    <w:rsid w:val="004B7AF1"/>
    <w:rsid w:val="004C39C3"/>
    <w:rsid w:val="004D3555"/>
    <w:rsid w:val="004D3E13"/>
    <w:rsid w:val="004D4DA3"/>
    <w:rsid w:val="00501A4F"/>
    <w:rsid w:val="0051169F"/>
    <w:rsid w:val="0052478A"/>
    <w:rsid w:val="00532EDA"/>
    <w:rsid w:val="00533FEC"/>
    <w:rsid w:val="00535F55"/>
    <w:rsid w:val="00542BDA"/>
    <w:rsid w:val="005448A6"/>
    <w:rsid w:val="0054503F"/>
    <w:rsid w:val="00545591"/>
    <w:rsid w:val="00553461"/>
    <w:rsid w:val="00566E51"/>
    <w:rsid w:val="005753BF"/>
    <w:rsid w:val="00585D0A"/>
    <w:rsid w:val="005863C9"/>
    <w:rsid w:val="00586B34"/>
    <w:rsid w:val="005953A8"/>
    <w:rsid w:val="00597F41"/>
    <w:rsid w:val="005A4CBA"/>
    <w:rsid w:val="005B0C65"/>
    <w:rsid w:val="005B2A3B"/>
    <w:rsid w:val="005B2DDB"/>
    <w:rsid w:val="005E12B2"/>
    <w:rsid w:val="00600843"/>
    <w:rsid w:val="00602181"/>
    <w:rsid w:val="00606A42"/>
    <w:rsid w:val="006141AC"/>
    <w:rsid w:val="0062555A"/>
    <w:rsid w:val="00652902"/>
    <w:rsid w:val="00662A8C"/>
    <w:rsid w:val="00670878"/>
    <w:rsid w:val="00680E43"/>
    <w:rsid w:val="006814BF"/>
    <w:rsid w:val="00684359"/>
    <w:rsid w:val="0068677B"/>
    <w:rsid w:val="00692AFB"/>
    <w:rsid w:val="006A4253"/>
    <w:rsid w:val="006A62C0"/>
    <w:rsid w:val="006A6F72"/>
    <w:rsid w:val="006D0A1D"/>
    <w:rsid w:val="006D1A2F"/>
    <w:rsid w:val="006D1C3D"/>
    <w:rsid w:val="006F15B4"/>
    <w:rsid w:val="006F74FF"/>
    <w:rsid w:val="00703114"/>
    <w:rsid w:val="007056FF"/>
    <w:rsid w:val="00707111"/>
    <w:rsid w:val="00720029"/>
    <w:rsid w:val="00725895"/>
    <w:rsid w:val="00744303"/>
    <w:rsid w:val="00763BB5"/>
    <w:rsid w:val="007705D8"/>
    <w:rsid w:val="007917E7"/>
    <w:rsid w:val="007B7948"/>
    <w:rsid w:val="007C7A8A"/>
    <w:rsid w:val="007D0159"/>
    <w:rsid w:val="007E1D96"/>
    <w:rsid w:val="007F7EA5"/>
    <w:rsid w:val="008001AF"/>
    <w:rsid w:val="00800460"/>
    <w:rsid w:val="00810884"/>
    <w:rsid w:val="00810FD9"/>
    <w:rsid w:val="00821365"/>
    <w:rsid w:val="00821928"/>
    <w:rsid w:val="00821AA4"/>
    <w:rsid w:val="00831202"/>
    <w:rsid w:val="008334AF"/>
    <w:rsid w:val="00837BDC"/>
    <w:rsid w:val="00842581"/>
    <w:rsid w:val="008436B8"/>
    <w:rsid w:val="008446AF"/>
    <w:rsid w:val="0085489B"/>
    <w:rsid w:val="00863833"/>
    <w:rsid w:val="0086473F"/>
    <w:rsid w:val="00883172"/>
    <w:rsid w:val="00897DD0"/>
    <w:rsid w:val="008A3338"/>
    <w:rsid w:val="008A609D"/>
    <w:rsid w:val="008B6C44"/>
    <w:rsid w:val="008C6432"/>
    <w:rsid w:val="008D2B4A"/>
    <w:rsid w:val="008E3F0E"/>
    <w:rsid w:val="009018E3"/>
    <w:rsid w:val="009022FC"/>
    <w:rsid w:val="00903E4E"/>
    <w:rsid w:val="009146F3"/>
    <w:rsid w:val="009201E8"/>
    <w:rsid w:val="009221D4"/>
    <w:rsid w:val="009265EE"/>
    <w:rsid w:val="00927999"/>
    <w:rsid w:val="0093319B"/>
    <w:rsid w:val="00933489"/>
    <w:rsid w:val="009339A5"/>
    <w:rsid w:val="00962453"/>
    <w:rsid w:val="00971801"/>
    <w:rsid w:val="009754E3"/>
    <w:rsid w:val="009759BD"/>
    <w:rsid w:val="009D491B"/>
    <w:rsid w:val="00A02FEF"/>
    <w:rsid w:val="00A041AC"/>
    <w:rsid w:val="00A05158"/>
    <w:rsid w:val="00A2082B"/>
    <w:rsid w:val="00A23D36"/>
    <w:rsid w:val="00A255AC"/>
    <w:rsid w:val="00A37AA7"/>
    <w:rsid w:val="00A456B3"/>
    <w:rsid w:val="00A53428"/>
    <w:rsid w:val="00A627FE"/>
    <w:rsid w:val="00A66248"/>
    <w:rsid w:val="00A813F5"/>
    <w:rsid w:val="00A91F56"/>
    <w:rsid w:val="00AB47AC"/>
    <w:rsid w:val="00AD09BE"/>
    <w:rsid w:val="00B009EB"/>
    <w:rsid w:val="00B0345F"/>
    <w:rsid w:val="00B115B7"/>
    <w:rsid w:val="00B248C3"/>
    <w:rsid w:val="00B2750A"/>
    <w:rsid w:val="00B277F8"/>
    <w:rsid w:val="00B32EB2"/>
    <w:rsid w:val="00B33122"/>
    <w:rsid w:val="00B35B01"/>
    <w:rsid w:val="00B37FCE"/>
    <w:rsid w:val="00B42B85"/>
    <w:rsid w:val="00B55FB8"/>
    <w:rsid w:val="00B60BB3"/>
    <w:rsid w:val="00B70145"/>
    <w:rsid w:val="00B70CCC"/>
    <w:rsid w:val="00B834C4"/>
    <w:rsid w:val="00B84A2A"/>
    <w:rsid w:val="00B921C7"/>
    <w:rsid w:val="00B93F5E"/>
    <w:rsid w:val="00B96A35"/>
    <w:rsid w:val="00BA793E"/>
    <w:rsid w:val="00BB26CB"/>
    <w:rsid w:val="00BD3932"/>
    <w:rsid w:val="00BE7E6D"/>
    <w:rsid w:val="00BF5A7B"/>
    <w:rsid w:val="00C06E08"/>
    <w:rsid w:val="00C07898"/>
    <w:rsid w:val="00C07C5B"/>
    <w:rsid w:val="00C13B16"/>
    <w:rsid w:val="00C239C1"/>
    <w:rsid w:val="00C25DFA"/>
    <w:rsid w:val="00C26F50"/>
    <w:rsid w:val="00C317EC"/>
    <w:rsid w:val="00C3696A"/>
    <w:rsid w:val="00C44A0B"/>
    <w:rsid w:val="00C461F0"/>
    <w:rsid w:val="00C46F64"/>
    <w:rsid w:val="00C544E8"/>
    <w:rsid w:val="00C612DD"/>
    <w:rsid w:val="00C66D50"/>
    <w:rsid w:val="00C90EAF"/>
    <w:rsid w:val="00C9650D"/>
    <w:rsid w:val="00CA2A25"/>
    <w:rsid w:val="00CB14EF"/>
    <w:rsid w:val="00CC5CE2"/>
    <w:rsid w:val="00CF4451"/>
    <w:rsid w:val="00D07395"/>
    <w:rsid w:val="00D15743"/>
    <w:rsid w:val="00D23100"/>
    <w:rsid w:val="00D265F9"/>
    <w:rsid w:val="00D27019"/>
    <w:rsid w:val="00D37176"/>
    <w:rsid w:val="00D46E86"/>
    <w:rsid w:val="00D47C36"/>
    <w:rsid w:val="00D624F4"/>
    <w:rsid w:val="00D626C1"/>
    <w:rsid w:val="00D62F2E"/>
    <w:rsid w:val="00D64102"/>
    <w:rsid w:val="00D721F9"/>
    <w:rsid w:val="00D72ED7"/>
    <w:rsid w:val="00D87507"/>
    <w:rsid w:val="00D93E9D"/>
    <w:rsid w:val="00D9670B"/>
    <w:rsid w:val="00D96D99"/>
    <w:rsid w:val="00DB7245"/>
    <w:rsid w:val="00DC0E6B"/>
    <w:rsid w:val="00DC30E3"/>
    <w:rsid w:val="00DC379F"/>
    <w:rsid w:val="00DD7C24"/>
    <w:rsid w:val="00DE1572"/>
    <w:rsid w:val="00DE6BA2"/>
    <w:rsid w:val="00DE757A"/>
    <w:rsid w:val="00DF40A0"/>
    <w:rsid w:val="00DF7273"/>
    <w:rsid w:val="00E1462B"/>
    <w:rsid w:val="00E25AEA"/>
    <w:rsid w:val="00E30932"/>
    <w:rsid w:val="00E33AFE"/>
    <w:rsid w:val="00E3482E"/>
    <w:rsid w:val="00E44BC4"/>
    <w:rsid w:val="00E61093"/>
    <w:rsid w:val="00E62FCF"/>
    <w:rsid w:val="00E71CED"/>
    <w:rsid w:val="00E72332"/>
    <w:rsid w:val="00E829AA"/>
    <w:rsid w:val="00E93F53"/>
    <w:rsid w:val="00E96DCF"/>
    <w:rsid w:val="00EB46A0"/>
    <w:rsid w:val="00EC31E8"/>
    <w:rsid w:val="00EC3714"/>
    <w:rsid w:val="00EC4814"/>
    <w:rsid w:val="00EC4CC1"/>
    <w:rsid w:val="00EC79B1"/>
    <w:rsid w:val="00ED3E73"/>
    <w:rsid w:val="00ED5A53"/>
    <w:rsid w:val="00ED5B5B"/>
    <w:rsid w:val="00ED7561"/>
    <w:rsid w:val="00EE16BB"/>
    <w:rsid w:val="00EF21E0"/>
    <w:rsid w:val="00EF7FBE"/>
    <w:rsid w:val="00F02C7F"/>
    <w:rsid w:val="00F105EC"/>
    <w:rsid w:val="00F10BCE"/>
    <w:rsid w:val="00F135FD"/>
    <w:rsid w:val="00F13D6F"/>
    <w:rsid w:val="00F1722C"/>
    <w:rsid w:val="00F24B52"/>
    <w:rsid w:val="00F26FFD"/>
    <w:rsid w:val="00F27404"/>
    <w:rsid w:val="00F402E7"/>
    <w:rsid w:val="00F55E22"/>
    <w:rsid w:val="00F6603A"/>
    <w:rsid w:val="00F72456"/>
    <w:rsid w:val="00F749C4"/>
    <w:rsid w:val="00F80D6D"/>
    <w:rsid w:val="00F81C82"/>
    <w:rsid w:val="00F86A37"/>
    <w:rsid w:val="00F91A6D"/>
    <w:rsid w:val="00FA5F44"/>
    <w:rsid w:val="00FB34EA"/>
    <w:rsid w:val="00FD3377"/>
    <w:rsid w:val="00FD7D1A"/>
    <w:rsid w:val="00FF18CB"/>
    <w:rsid w:val="00FF56FD"/>
    <w:rsid w:val="00FF5EDB"/>
    <w:rsid w:val="00FF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E80C11"/>
  <w15:chartTrackingRefBased/>
  <w15:docId w15:val="{F7ED3EDA-2383-4D9D-A8E4-8026451F9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A2A"/>
    <w:pPr>
      <w:spacing w:before="240" w:after="0" w:line="286" w:lineRule="auto"/>
    </w:pPr>
    <w:rPr>
      <w:rFonts w:ascii="Noto Sans" w:hAnsi="Noto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0CCA"/>
    <w:pPr>
      <w:keepNext/>
      <w:keepLines/>
      <w:tabs>
        <w:tab w:val="right" w:pos="10440"/>
      </w:tabs>
      <w:spacing w:before="360" w:line="240" w:lineRule="auto"/>
      <w:contextualSpacing/>
      <w:outlineLvl w:val="0"/>
    </w:pPr>
    <w:rPr>
      <w:b/>
      <w:color w:val="2E3192"/>
      <w:sz w:val="48"/>
    </w:rPr>
  </w:style>
  <w:style w:type="paragraph" w:styleId="Heading2">
    <w:name w:val="heading 2"/>
    <w:basedOn w:val="Normal"/>
    <w:link w:val="Heading2Char"/>
    <w:uiPriority w:val="9"/>
    <w:unhideWhenUsed/>
    <w:qFormat/>
    <w:rsid w:val="00410CCA"/>
    <w:pPr>
      <w:keepNext/>
      <w:keepLines/>
      <w:spacing w:before="120" w:line="240" w:lineRule="auto"/>
      <w:outlineLvl w:val="1"/>
    </w:pPr>
    <w:rPr>
      <w:rFonts w:ascii="Aptos" w:eastAsiaTheme="majorEastAsia" w:hAnsi="Aptos" w:cstheme="majorBidi"/>
      <w:b/>
      <w:color w:val="2E3192"/>
      <w:sz w:val="40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0CCA"/>
    <w:pPr>
      <w:keepNext/>
      <w:keepLines/>
      <w:spacing w:before="120" w:after="80" w:line="240" w:lineRule="auto"/>
      <w:outlineLvl w:val="2"/>
    </w:pPr>
    <w:rPr>
      <w:rFonts w:eastAsiaTheme="majorEastAsia" w:cstheme="majorBidi"/>
      <w:b/>
      <w:color w:val="2E3192"/>
      <w:sz w:val="32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10CCA"/>
    <w:pPr>
      <w:keepNext/>
      <w:keepLines/>
      <w:spacing w:before="120" w:after="80" w:line="240" w:lineRule="auto"/>
      <w:outlineLvl w:val="3"/>
    </w:pPr>
    <w:rPr>
      <w:rFonts w:eastAsiaTheme="majorEastAsia" w:cstheme="majorBidi"/>
      <w:b/>
      <w:iCs/>
      <w:color w:val="2E3192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5A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5A7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5A7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5A7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5A7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0CCA"/>
    <w:rPr>
      <w:rFonts w:ascii="Noto Sans" w:hAnsi="Noto Sans"/>
      <w:b/>
      <w:color w:val="2E3192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10CCA"/>
    <w:rPr>
      <w:rFonts w:ascii="Aptos" w:eastAsiaTheme="majorEastAsia" w:hAnsi="Aptos" w:cstheme="majorBidi"/>
      <w:b/>
      <w:color w:val="2E3192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10CCA"/>
    <w:rPr>
      <w:rFonts w:ascii="Noto Sans" w:eastAsiaTheme="majorEastAsia" w:hAnsi="Noto Sans" w:cstheme="majorBidi"/>
      <w:b/>
      <w:color w:val="2E3192"/>
      <w:sz w:val="3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10CCA"/>
    <w:rPr>
      <w:rFonts w:ascii="Noto Sans" w:eastAsiaTheme="majorEastAsia" w:hAnsi="Noto Sans" w:cstheme="majorBidi"/>
      <w:b/>
      <w:iCs/>
      <w:color w:val="2E319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5A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5A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5A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5A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5A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A23D36"/>
    <w:pPr>
      <w:spacing w:after="8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F7273"/>
    <w:rPr>
      <w:rFonts w:ascii="Noto Sans" w:eastAsiaTheme="majorEastAsia" w:hAnsi="Noto Sans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903E4E"/>
    <w:pPr>
      <w:numPr>
        <w:ilvl w:val="1"/>
      </w:numPr>
      <w:ind w:left="518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903E4E"/>
    <w:rPr>
      <w:rFonts w:ascii="Noto Sans" w:eastAsiaTheme="majorEastAsia" w:hAnsi="Noto Sans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3E9D"/>
    <w:pPr>
      <w:spacing w:before="160"/>
    </w:pPr>
    <w:rPr>
      <w:rFonts w:ascii="Noto Sans Medium" w:hAnsi="Noto Sans Medium"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3E9D"/>
    <w:rPr>
      <w:rFonts w:ascii="Noto Sans Medium" w:hAnsi="Noto Sans Medium"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9"/>
    <w:semiHidden/>
    <w:qFormat/>
    <w:rsid w:val="00533FEC"/>
    <w:pPr>
      <w:numPr>
        <w:numId w:val="1"/>
      </w:numPr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BF5A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BF5A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46F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BF5A7B"/>
    <w:rPr>
      <w:b/>
      <w:bCs/>
      <w:smallCaps/>
      <w:color w:val="0F4761" w:themeColor="accent1" w:themeShade="BF"/>
      <w:spacing w:val="5"/>
    </w:rPr>
  </w:style>
  <w:style w:type="paragraph" w:customStyle="1" w:styleId="OfficeUnitSections">
    <w:name w:val="Office Unit Sections"/>
    <w:basedOn w:val="Normal"/>
    <w:next w:val="Normal"/>
    <w:uiPriority w:val="1"/>
    <w:qFormat/>
    <w:rsid w:val="00410CCA"/>
    <w:pPr>
      <w:spacing w:before="0" w:line="240" w:lineRule="auto"/>
    </w:pPr>
    <w:rPr>
      <w:color w:val="000000" w:themeColor="text1"/>
    </w:rPr>
  </w:style>
  <w:style w:type="character" w:styleId="Strong">
    <w:name w:val="Strong"/>
    <w:basedOn w:val="DefaultParagraphFont"/>
    <w:uiPriority w:val="9"/>
    <w:qFormat/>
    <w:rsid w:val="00837BDC"/>
    <w:rPr>
      <w:b/>
      <w:bCs/>
      <w:color w:val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8001AF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B7339"/>
    <w:rPr>
      <w:color w:val="666666"/>
    </w:rPr>
  </w:style>
  <w:style w:type="paragraph" w:styleId="BodyText">
    <w:name w:val="Body Text"/>
    <w:basedOn w:val="Normal"/>
    <w:link w:val="BodyTextChar"/>
    <w:uiPriority w:val="99"/>
    <w:semiHidden/>
    <w:unhideWhenUsed/>
    <w:rsid w:val="00096AD0"/>
  </w:style>
  <w:style w:type="character" w:customStyle="1" w:styleId="BodyTextChar">
    <w:name w:val="Body Text Char"/>
    <w:basedOn w:val="DefaultParagraphFont"/>
    <w:link w:val="BodyText"/>
    <w:uiPriority w:val="99"/>
    <w:semiHidden/>
    <w:rsid w:val="00096AD0"/>
  </w:style>
  <w:style w:type="character" w:styleId="Hyperlink">
    <w:name w:val="Hyperlink"/>
    <w:uiPriority w:val="99"/>
    <w:qFormat/>
    <w:rsid w:val="00D23100"/>
    <w:rPr>
      <w:rFonts w:ascii="Noto Sans" w:hAnsi="Noto Sans"/>
      <w:color w:val="0B56B1"/>
      <w:sz w:val="24"/>
      <w:u w:val="single"/>
    </w:rPr>
  </w:style>
  <w:style w:type="character" w:customStyle="1" w:styleId="ListParagraphChar">
    <w:name w:val="List Paragraph Char"/>
    <w:link w:val="ListParagraph"/>
    <w:uiPriority w:val="9"/>
    <w:semiHidden/>
    <w:rsid w:val="00A05158"/>
    <w:rPr>
      <w:rFonts w:ascii="Noto Sans" w:hAnsi="Noto Sans"/>
    </w:rPr>
  </w:style>
  <w:style w:type="paragraph" w:customStyle="1" w:styleId="Body">
    <w:name w:val="Body"/>
    <w:basedOn w:val="Normal"/>
    <w:semiHidden/>
    <w:qFormat/>
    <w:rsid w:val="00FB34EA"/>
    <w:pPr>
      <w:spacing w:before="0" w:after="60" w:line="240" w:lineRule="auto"/>
      <w:jc w:val="right"/>
    </w:pPr>
    <w:rPr>
      <w:rFonts w:eastAsia="Times New Roman" w:cs="Arial"/>
      <w:color w:val="000000"/>
      <w:w w:val="90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F20AC"/>
    <w:pPr>
      <w:tabs>
        <w:tab w:val="center" w:pos="4680"/>
        <w:tab w:val="right" w:pos="9360"/>
      </w:tabs>
      <w:spacing w:before="0" w:after="12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0AC"/>
    <w:rPr>
      <w:rFonts w:ascii="Noto Sans" w:hAnsi="Noto Sans"/>
    </w:rPr>
  </w:style>
  <w:style w:type="paragraph" w:styleId="Footer">
    <w:name w:val="footer"/>
    <w:basedOn w:val="Normal"/>
    <w:link w:val="FooterChar"/>
    <w:uiPriority w:val="99"/>
    <w:unhideWhenUsed/>
    <w:rsid w:val="009018E3"/>
    <w:pPr>
      <w:pBdr>
        <w:top w:val="single" w:sz="4" w:space="1" w:color="2E3192"/>
      </w:pBdr>
      <w:tabs>
        <w:tab w:val="center" w:pos="4680"/>
        <w:tab w:val="right" w:pos="9360"/>
      </w:tabs>
      <w:spacing w:before="0" w:after="120" w:line="240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9018E3"/>
    <w:rPr>
      <w:rFonts w:ascii="Noto Sans" w:hAnsi="Noto Sans"/>
    </w:rPr>
  </w:style>
  <w:style w:type="paragraph" w:styleId="ListBullet">
    <w:name w:val="List Bullet"/>
    <w:basedOn w:val="Normal"/>
    <w:uiPriority w:val="99"/>
    <w:unhideWhenUsed/>
    <w:rsid w:val="00277CF8"/>
    <w:pPr>
      <w:numPr>
        <w:numId w:val="3"/>
      </w:numPr>
      <w:ind w:left="504"/>
      <w:contextualSpacing/>
    </w:pPr>
  </w:style>
  <w:style w:type="paragraph" w:styleId="ListBullet2">
    <w:name w:val="List Bullet 2"/>
    <w:basedOn w:val="Normal"/>
    <w:uiPriority w:val="99"/>
    <w:unhideWhenUsed/>
    <w:rsid w:val="00277CF8"/>
    <w:pPr>
      <w:numPr>
        <w:numId w:val="4"/>
      </w:numPr>
      <w:contextualSpacing/>
    </w:pPr>
  </w:style>
  <w:style w:type="paragraph" w:styleId="List2">
    <w:name w:val="List 2"/>
    <w:basedOn w:val="Normal"/>
    <w:uiPriority w:val="99"/>
    <w:semiHidden/>
    <w:rsid w:val="0019431E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unhideWhenUsed/>
    <w:rsid w:val="00277CF8"/>
    <w:pPr>
      <w:numPr>
        <w:numId w:val="6"/>
      </w:numPr>
      <w:contextualSpacing/>
    </w:pPr>
  </w:style>
  <w:style w:type="paragraph" w:styleId="List4">
    <w:name w:val="List 4"/>
    <w:basedOn w:val="Normal"/>
    <w:uiPriority w:val="99"/>
    <w:semiHidden/>
    <w:rsid w:val="0019431E"/>
    <w:pPr>
      <w:numPr>
        <w:numId w:val="7"/>
      </w:numPr>
      <w:contextualSpacing/>
    </w:pPr>
  </w:style>
  <w:style w:type="paragraph" w:styleId="ListNumber">
    <w:name w:val="List Number"/>
    <w:basedOn w:val="Normal"/>
    <w:uiPriority w:val="99"/>
    <w:unhideWhenUsed/>
    <w:rsid w:val="00720029"/>
    <w:pPr>
      <w:numPr>
        <w:numId w:val="8"/>
      </w:numPr>
      <w:ind w:left="648"/>
      <w:contextualSpacing/>
    </w:pPr>
  </w:style>
  <w:style w:type="paragraph" w:styleId="ListNumber2">
    <w:name w:val="List Number 2"/>
    <w:basedOn w:val="Normal"/>
    <w:uiPriority w:val="99"/>
    <w:unhideWhenUsed/>
    <w:rsid w:val="00720029"/>
    <w:pPr>
      <w:numPr>
        <w:numId w:val="9"/>
      </w:numPr>
      <w:ind w:left="792"/>
      <w:contextualSpacing/>
    </w:pPr>
  </w:style>
  <w:style w:type="paragraph" w:styleId="ListNumber3">
    <w:name w:val="List Number 3"/>
    <w:basedOn w:val="Normal"/>
    <w:uiPriority w:val="99"/>
    <w:unhideWhenUsed/>
    <w:rsid w:val="00720029"/>
    <w:pPr>
      <w:numPr>
        <w:numId w:val="10"/>
      </w:numPr>
      <w:contextualSpacing/>
    </w:pPr>
  </w:style>
  <w:style w:type="paragraph" w:styleId="ListNumber4">
    <w:name w:val="List Number 4"/>
    <w:basedOn w:val="Normal"/>
    <w:uiPriority w:val="99"/>
    <w:unhideWhenUsed/>
    <w:rsid w:val="00720029"/>
    <w:pPr>
      <w:numPr>
        <w:numId w:val="11"/>
      </w:numPr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626C1"/>
    <w:rPr>
      <w:color w:val="96607D" w:themeColor="followedHyperlink"/>
      <w:u w:val="single"/>
    </w:rPr>
  </w:style>
  <w:style w:type="paragraph" w:customStyle="1" w:styleId="StrongBrandBlue">
    <w:name w:val="Strong Brand Blue"/>
    <w:basedOn w:val="OfficeUnitSections"/>
    <w:uiPriority w:val="10"/>
    <w:qFormat/>
    <w:rsid w:val="00410CCA"/>
    <w:rPr>
      <w:b/>
      <w:color w:val="2E3192"/>
      <w:sz w:val="28"/>
    </w:rPr>
  </w:style>
  <w:style w:type="paragraph" w:styleId="ListBullet4">
    <w:name w:val="List Bullet 4"/>
    <w:basedOn w:val="Normal"/>
    <w:uiPriority w:val="99"/>
    <w:rsid w:val="00720029"/>
    <w:pPr>
      <w:numPr>
        <w:numId w:val="12"/>
      </w:numPr>
      <w:contextualSpacing/>
    </w:pPr>
  </w:style>
  <w:style w:type="paragraph" w:customStyle="1" w:styleId="Style1">
    <w:name w:val="Style1"/>
    <w:basedOn w:val="ListBullet3"/>
    <w:semiHidden/>
    <w:qFormat/>
    <w:rsid w:val="00707111"/>
  </w:style>
  <w:style w:type="paragraph" w:styleId="NoSpacing">
    <w:name w:val="No Spacing"/>
    <w:uiPriority w:val="1"/>
    <w:semiHidden/>
    <w:qFormat/>
    <w:rsid w:val="00D46E86"/>
    <w:pPr>
      <w:spacing w:after="0" w:line="240" w:lineRule="auto"/>
    </w:pPr>
    <w:rPr>
      <w:rFonts w:ascii="Noto Sans" w:hAnsi="Noto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oregon.gov/odhs" TargetMode="Externa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dhs.info@odhs.oregon.gov" TargetMode="Externa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0000773\OneDrive%20-%20Oregon%20DHSOHA\Desktop\ODHS%20letterhe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B0C74F1EE674ADC96F55488EAA22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76B6B-AA09-492C-9901-5D54F69FEACB}"/>
      </w:docPartPr>
      <w:docPartBody>
        <w:p w:rsidR="00743F4C" w:rsidRDefault="00743F4C">
          <w:pPr>
            <w:pStyle w:val="1B0C74F1EE674ADC96F55488EAA227A7"/>
          </w:pPr>
          <w:r w:rsidRPr="009F218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845DC1B93947AFA203A4AACC018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E01A6-1E03-4E65-8E31-390D4764FAAB}"/>
      </w:docPartPr>
      <w:docPartBody>
        <w:p w:rsidR="00743F4C" w:rsidRDefault="00743F4C" w:rsidP="00743F4C">
          <w:pPr>
            <w:pStyle w:val="75845DC1B93947AFA203A4AACC0182B8"/>
          </w:pPr>
          <w:r w:rsidRPr="009F218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F5F1EFE03F4F83948ED3F1EF9C0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0855A-5274-4B6F-9573-389C7E44222D}"/>
      </w:docPartPr>
      <w:docPartBody>
        <w:p w:rsidR="00743F4C" w:rsidRDefault="00743F4C" w:rsidP="00743F4C">
          <w:pPr>
            <w:pStyle w:val="F0F5F1EFE03F4F83948ED3F1EF9C06EF"/>
          </w:pPr>
          <w:r w:rsidRPr="009F218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769450E9434EAB94E4A82B55546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2F6CB-7CA0-44F2-A528-26D92BCFB60F}"/>
      </w:docPartPr>
      <w:docPartBody>
        <w:p w:rsidR="00743F4C" w:rsidRDefault="00743F4C" w:rsidP="00743F4C">
          <w:pPr>
            <w:pStyle w:val="06769450E9434EAB94E4A82B555467D2"/>
          </w:pPr>
          <w:r w:rsidRPr="009F218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Noto Sans Medium">
    <w:charset w:val="00"/>
    <w:family w:val="swiss"/>
    <w:pitch w:val="variable"/>
    <w:sig w:usb0="E00002FF" w:usb1="4000201F" w:usb2="08000029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F4C"/>
    <w:rsid w:val="0045262C"/>
    <w:rsid w:val="005E0226"/>
    <w:rsid w:val="00670878"/>
    <w:rsid w:val="00743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43F4C"/>
    <w:rPr>
      <w:color w:val="666666"/>
    </w:rPr>
  </w:style>
  <w:style w:type="paragraph" w:customStyle="1" w:styleId="1B0C74F1EE674ADC96F55488EAA227A7">
    <w:name w:val="1B0C74F1EE674ADC96F55488EAA227A7"/>
  </w:style>
  <w:style w:type="paragraph" w:customStyle="1" w:styleId="75845DC1B93947AFA203A4AACC0182B8">
    <w:name w:val="75845DC1B93947AFA203A4AACC0182B8"/>
    <w:rsid w:val="00743F4C"/>
  </w:style>
  <w:style w:type="paragraph" w:customStyle="1" w:styleId="F0F5F1EFE03F4F83948ED3F1EF9C06EF">
    <w:name w:val="F0F5F1EFE03F4F83948ED3F1EF9C06EF"/>
    <w:rsid w:val="00743F4C"/>
  </w:style>
  <w:style w:type="paragraph" w:customStyle="1" w:styleId="06769450E9434EAB94E4A82B555467D2">
    <w:name w:val="06769450E9434EAB94E4A82B555467D2"/>
    <w:rsid w:val="00743F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6A5E63F88964EB7B5D59A08F6C1B2" ma:contentTypeVersion="14" ma:contentTypeDescription="Create a new document." ma:contentTypeScope="" ma:versionID="a4d6d6772a05c43c842673d8890ee19b">
  <xsd:schema xmlns:xsd="http://www.w3.org/2001/XMLSchema" xmlns:xs="http://www.w3.org/2001/XMLSchema" xmlns:p="http://schemas.microsoft.com/office/2006/metadata/properties" xmlns:ns1="http://schemas.microsoft.com/sharepoint/v3" xmlns:ns2="67fac20e-0c0c-494a-ad0a-44a92a6fe846" xmlns:ns3="49e1b1f5-4598-4f10-9cb7-32cc96214367" xmlns:ns4="http://schemas.microsoft.com/sharepoint/v4" targetNamespace="http://schemas.microsoft.com/office/2006/metadata/properties" ma:root="true" ma:fieldsID="b9f200b66d334f1f9c44b798bfc69a36" ns1:_="" ns2:_="" ns3:_="" ns4:_="">
    <xsd:import namespace="http://schemas.microsoft.com/sharepoint/v3"/>
    <xsd:import namespace="67fac20e-0c0c-494a-ad0a-44a92a6fe846"/>
    <xsd:import namespace="49e1b1f5-4598-4f10-9cb7-32cc9621436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Guide_x0020_or_x0020_Manual" minOccurs="0"/>
                <xsd:element ref="ns2:Date" minOccurs="0"/>
                <xsd:element ref="ns2:Program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1:TranslationStateListUrl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TranslationStateListUrl" ma:index="13" nillable="true" ma:displayName="List Link" ma:hidden="true" ma:internalName="TranslationStateList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ac20e-0c0c-494a-ad0a-44a92a6fe846" elementFormDefault="qualified">
    <xsd:import namespace="http://schemas.microsoft.com/office/2006/documentManagement/types"/>
    <xsd:import namespace="http://schemas.microsoft.com/office/infopath/2007/PartnerControls"/>
    <xsd:element name="Guide_x0020_or_x0020_Manual" ma:index="2" nillable="true" ma:displayName="Guide or Manual" ma:default="0" ma:internalName="Guide_x0020_or_x0020_Manual">
      <xsd:simpleType>
        <xsd:restriction base="dms:Boolean"/>
      </xsd:simpleType>
    </xsd:element>
    <xsd:element name="Date" ma:index="3" nillable="true" ma:displayName="Date" ma:description="For Guides or Manuals only" ma:format="DateOnly" ma:internalName="Date">
      <xsd:simpleType>
        <xsd:restriction base="dms:DateTime"/>
      </xsd:simpleType>
    </xsd:element>
    <xsd:element name="Program" ma:index="4" nillable="true" ma:displayName="Topic" ma:internalName="Progr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S"/>
                    <xsd:enumeration value="AFH"/>
                    <xsd:enumeration value="Assessments"/>
                    <xsd:enumeration value="BSS"/>
                    <xsd:enumeration value="CER"/>
                    <xsd:enumeration value="Complex"/>
                    <xsd:enumeration value="Crisis"/>
                    <xsd:enumeration value="Div/Trans"/>
                    <xsd:enumeration value="DocuSign"/>
                    <xsd:enumeration value="ECS"/>
                    <xsd:enumeration value="ERS"/>
                    <xsd:enumeration value="EWE"/>
                    <xsd:enumeration value="Exceptions"/>
                    <xsd:enumeration value="Facilities"/>
                    <xsd:enumeration value="GA"/>
                    <xsd:enumeration value="GrandPad"/>
                    <xsd:enumeration value="HCBS-IBL"/>
                    <xsd:enumeration value="HCW"/>
                    <xsd:enumeration value="HDM"/>
                    <xsd:enumeration value="Healthier Oregon"/>
                    <xsd:enumeration value="Hearings"/>
                    <xsd:enumeration value="Housing"/>
                    <xsd:enumeration value="In-home Support"/>
                    <xsd:enumeration value="IHCA"/>
                    <xsd:enumeration value="IHSS"/>
                    <xsd:enumeration value="ICP"/>
                    <xsd:enumeration value="K-Plan"/>
                    <xsd:enumeration value="LTCC-Nursing"/>
                    <xsd:enumeration value="MED"/>
                    <xsd:enumeration value="MISC"/>
                    <xsd:enumeration value="MM"/>
                    <xsd:enumeration value="MMIS"/>
                    <xsd:enumeration value="NF/PAS"/>
                    <xsd:enumeration value="OAA"/>
                    <xsd:enumeration value="OA CA/PS"/>
                    <xsd:enumeration value="OA Guides"/>
                    <xsd:enumeration value="ONE"/>
                    <xsd:enumeration value="OPI"/>
                    <xsd:enumeration value="OPI-M"/>
                    <xsd:enumeration value="Payments"/>
                    <xsd:enumeration value="PACE"/>
                    <xsd:enumeration value="PCC"/>
                    <xsd:enumeration value="PTC"/>
                    <xsd:enumeration value="RCF/ALF"/>
                    <xsd:enumeration value="Risk Assessment"/>
                    <xsd:enumeration value="Service Planning"/>
                    <xsd:enumeration value="Service Priority"/>
                    <xsd:enumeration value="SLP"/>
                    <xsd:enumeration value="SNC"/>
                    <xsd:enumeration value="Social Isolation"/>
                    <xsd:enumeration value="SP"/>
                    <xsd:enumeration value="SPPC"/>
                    <xsd:enumeration value="Training"/>
                    <xsd:enumeration value="Tribal Navigator"/>
                    <xsd:enumeration value="WCM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1b1f5-4598-4f10-9cb7-32cc962143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Guide_x0020_or_x0020_Manual xmlns="67fac20e-0c0c-494a-ad0a-44a92a6fe846">false</Guide_x0020_or_x0020_Manual>
    <PublishingExpirationDate xmlns="http://schemas.microsoft.com/sharepoint/v3" xsi:nil="true"/>
    <TranslationStateListUrl xmlns="http://schemas.microsoft.com/sharepoint/v3">
      <Url xsi:nil="true"/>
      <Description xsi:nil="true"/>
    </TranslationStateListUrl>
    <PublishingStartDate xmlns="http://schemas.microsoft.com/sharepoint/v3" xsi:nil="true"/>
    <Date xmlns="67fac20e-0c0c-494a-ad0a-44a92a6fe846" xsi:nil="true"/>
    <Program xmlns="67fac20e-0c0c-494a-ad0a-44a92a6fe846"/>
  </documentManagement>
</p:properties>
</file>

<file path=customXml/itemProps1.xml><?xml version="1.0" encoding="utf-8"?>
<ds:datastoreItem xmlns:ds="http://schemas.openxmlformats.org/officeDocument/2006/customXml" ds:itemID="{5B9C88EA-86B9-4DD9-A9C5-3F84EF8E00E0}"/>
</file>

<file path=customXml/itemProps2.xml><?xml version="1.0" encoding="utf-8"?>
<ds:datastoreItem xmlns:ds="http://schemas.openxmlformats.org/officeDocument/2006/customXml" ds:itemID="{B6BB1168-AA96-44F4-8F2E-B91D709D3149}"/>
</file>

<file path=customXml/itemProps3.xml><?xml version="1.0" encoding="utf-8"?>
<ds:datastoreItem xmlns:ds="http://schemas.openxmlformats.org/officeDocument/2006/customXml" ds:itemID="{A6EC343A-92C8-48B8-A2DC-AC8A835B5208}"/>
</file>

<file path=docMetadata/LabelInfo.xml><?xml version="1.0" encoding="utf-8"?>
<clbl:labelList xmlns:clbl="http://schemas.microsoft.com/office/2020/mipLabelMetadata">
  <clbl:label id="{ebdd6eeb-0dd0-4927-947e-a759f08fcf55}" enabled="1" method="Privileged" siteId="{658e63e8-8d39-499c-8f48-13adc9452f4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ODHS letterhead.dotx</Template>
  <TotalTime>4</TotalTime>
  <Pages>1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ODHS Letterhead template</vt:lpstr>
    </vt:vector>
  </TitlesOfParts>
  <Company>Oregon Department of Human Services</Company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Vehicle Insurance Letter</dc:title>
  <dc:subject>ODHS Letterhead template</dc:subject>
  <dc:creator>ODHS</dc:creator>
  <cp:keywords/>
  <dc:description/>
  <cp:lastModifiedBy>Newton Suzanne H</cp:lastModifiedBy>
  <cp:revision>3</cp:revision>
  <cp:lastPrinted>2025-10-14T23:24:00Z</cp:lastPrinted>
  <dcterms:created xsi:type="dcterms:W3CDTF">2026-03-05T17:13:00Z</dcterms:created>
  <dcterms:modified xsi:type="dcterms:W3CDTF">2026-03-05T17:49:00Z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d57df55d-d61e-45ce-b9f6-45f2b9cc59b7</vt:lpwstr>
  </property>
  <property fmtid="{D5CDD505-2E9C-101B-9397-08002B2CF9AE}" pid="3" name="ContentTypeId">
    <vt:lpwstr>0x0101003F86A5E63F88964EB7B5D59A08F6C1B2</vt:lpwstr>
  </property>
</Properties>
</file>