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43532" w14:textId="77777777" w:rsidR="0045181A" w:rsidRDefault="0045181A" w:rsidP="0045181A"/>
    <w:p w14:paraId="0524CB3A" w14:textId="4D52F169" w:rsidR="00E57ED8" w:rsidRPr="00D20037" w:rsidRDefault="00305F60" w:rsidP="0045181A">
      <w:pPr>
        <w:pStyle w:val="Heading1Aptos"/>
        <w:spacing w:before="0"/>
      </w:pPr>
      <w:r w:rsidRPr="00D20037">
        <w:drawing>
          <wp:anchor distT="0" distB="0" distL="114300" distR="114300" simplePos="0" relativeHeight="251658241" behindDoc="0" locked="0" layoutInCell="1" allowOverlap="1" wp14:anchorId="64A9DA30" wp14:editId="59FAC67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074251" cy="685800"/>
            <wp:effectExtent l="0" t="0" r="2540" b="0"/>
            <wp:wrapTopAndBottom/>
            <wp:docPr id="1394062019" name="Picture 4" descr="Oregon Health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062019" name="Picture 4" descr="Oregon Health Authority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25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0037">
        <w:drawing>
          <wp:anchor distT="0" distB="0" distL="114300" distR="114300" simplePos="0" relativeHeight="251658240" behindDoc="1" locked="0" layoutInCell="1" allowOverlap="1" wp14:anchorId="42A14741" wp14:editId="3D1912B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57376" cy="731520"/>
            <wp:effectExtent l="0" t="0" r="0" b="0"/>
            <wp:wrapSquare wrapText="bothSides"/>
            <wp:docPr id="1312756843" name="Picture 1" descr="Oregon WI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756843" name="Picture 1" descr="Oregon WIC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376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FAA" w:rsidRPr="00D20037">
        <w:t>Shopify</w:t>
      </w:r>
      <w:r w:rsidR="00EC6B8A" w:rsidRPr="00D20037">
        <w:t xml:space="preserve"> </w:t>
      </w:r>
      <w:r w:rsidR="00A26FA5" w:rsidRPr="00D20037">
        <w:t>Instructions</w:t>
      </w:r>
      <w:r w:rsidR="00EC6B8A" w:rsidRPr="00D20037">
        <w:t xml:space="preserve"> for </w:t>
      </w:r>
      <w:r w:rsidR="00A26FA5" w:rsidRPr="00D20037">
        <w:t xml:space="preserve">WIC </w:t>
      </w:r>
      <w:r w:rsidR="00EC6B8A" w:rsidRPr="00D20037">
        <w:t>Vendors</w:t>
      </w:r>
    </w:p>
    <w:p w14:paraId="0ED65381" w14:textId="002C15B4" w:rsidR="00F77D26" w:rsidRPr="00366AC4" w:rsidRDefault="004063A5" w:rsidP="006F3E4F">
      <w:pPr>
        <w:spacing w:line="240" w:lineRule="auto"/>
        <w:rPr>
          <w:rFonts w:asciiTheme="minorHAnsi" w:hAnsiTheme="minorHAnsi"/>
          <w:highlight w:val="yellow"/>
        </w:rPr>
      </w:pPr>
      <w:r w:rsidRPr="00366AC4">
        <w:rPr>
          <w:rFonts w:asciiTheme="minorHAnsi" w:hAnsiTheme="minorHAnsi"/>
        </w:rPr>
        <w:t>Easily o</w:t>
      </w:r>
      <w:r w:rsidR="001E7E75" w:rsidRPr="00366AC4">
        <w:rPr>
          <w:rFonts w:asciiTheme="minorHAnsi" w:hAnsiTheme="minorHAnsi"/>
        </w:rPr>
        <w:t>rder WIC materials</w:t>
      </w:r>
      <w:r w:rsidR="00C47E3D" w:rsidRPr="00366AC4">
        <w:rPr>
          <w:rFonts w:asciiTheme="minorHAnsi" w:hAnsiTheme="minorHAnsi"/>
        </w:rPr>
        <w:t xml:space="preserve"> and signs for your store </w:t>
      </w:r>
      <w:r w:rsidR="009C7824" w:rsidRPr="00366AC4">
        <w:rPr>
          <w:rFonts w:asciiTheme="minorHAnsi" w:hAnsiTheme="minorHAnsi"/>
        </w:rPr>
        <w:t>through</w:t>
      </w:r>
      <w:r w:rsidR="00155459" w:rsidRPr="00366AC4">
        <w:rPr>
          <w:rFonts w:asciiTheme="minorHAnsi" w:hAnsiTheme="minorHAnsi"/>
        </w:rPr>
        <w:t xml:space="preserve"> </w:t>
      </w:r>
      <w:hyperlink r:id="rId13">
        <w:r w:rsidR="00155459" w:rsidRPr="00366AC4">
          <w:rPr>
            <w:rStyle w:val="Hyperlink"/>
            <w:rFonts w:asciiTheme="minorHAnsi" w:hAnsiTheme="minorHAnsi"/>
            <w:color w:val="auto"/>
            <w:u w:val="none"/>
          </w:rPr>
          <w:t xml:space="preserve">Oregon </w:t>
        </w:r>
        <w:r w:rsidR="08A1BE43" w:rsidRPr="00366AC4">
          <w:rPr>
            <w:rStyle w:val="Hyperlink"/>
            <w:rFonts w:asciiTheme="minorHAnsi" w:hAnsiTheme="minorHAnsi"/>
            <w:color w:val="auto"/>
            <w:u w:val="none"/>
          </w:rPr>
          <w:t>WIC’s Shopify</w:t>
        </w:r>
        <w:r w:rsidR="00155459" w:rsidRPr="00366AC4">
          <w:rPr>
            <w:rStyle w:val="Hyperlink"/>
            <w:rFonts w:asciiTheme="minorHAnsi" w:hAnsiTheme="minorHAnsi"/>
            <w:color w:val="auto"/>
            <w:u w:val="none"/>
          </w:rPr>
          <w:t xml:space="preserve"> store</w:t>
        </w:r>
      </w:hyperlink>
      <w:r w:rsidR="00C47E3D" w:rsidRPr="00366AC4">
        <w:rPr>
          <w:rFonts w:asciiTheme="minorHAnsi" w:hAnsiTheme="minorHAnsi"/>
        </w:rPr>
        <w:t xml:space="preserve">. </w:t>
      </w:r>
      <w:r w:rsidR="00F77D26" w:rsidRPr="00366AC4">
        <w:rPr>
          <w:rFonts w:asciiTheme="minorHAnsi" w:hAnsiTheme="minorHAnsi"/>
        </w:rPr>
        <w:t xml:space="preserve">All orders are free and no payment is required. </w:t>
      </w:r>
    </w:p>
    <w:p w14:paraId="4702B331" w14:textId="7DF2BA35" w:rsidR="001A1BF5" w:rsidRPr="00366AC4" w:rsidRDefault="001A1BF5" w:rsidP="00D7348C">
      <w:pPr>
        <w:pStyle w:val="Heading2"/>
        <w:rPr>
          <w:rFonts w:asciiTheme="minorHAnsi" w:hAnsiTheme="minorHAnsi"/>
        </w:rPr>
      </w:pPr>
      <w:r w:rsidRPr="00366AC4">
        <w:rPr>
          <w:rFonts w:asciiTheme="minorHAnsi" w:hAnsiTheme="minorHAnsi"/>
        </w:rPr>
        <w:t>Creat</w:t>
      </w:r>
      <w:r w:rsidR="00285A5A" w:rsidRPr="00366AC4">
        <w:rPr>
          <w:rFonts w:asciiTheme="minorHAnsi" w:hAnsiTheme="minorHAnsi"/>
        </w:rPr>
        <w:t>e</w:t>
      </w:r>
      <w:r w:rsidRPr="00366AC4">
        <w:rPr>
          <w:rFonts w:asciiTheme="minorHAnsi" w:hAnsiTheme="minorHAnsi"/>
        </w:rPr>
        <w:t xml:space="preserve"> </w:t>
      </w:r>
      <w:r w:rsidR="002402C9">
        <w:rPr>
          <w:rFonts w:asciiTheme="minorHAnsi" w:hAnsiTheme="minorHAnsi"/>
        </w:rPr>
        <w:t>y</w:t>
      </w:r>
      <w:r w:rsidR="00285A5A" w:rsidRPr="00366AC4">
        <w:rPr>
          <w:rFonts w:asciiTheme="minorHAnsi" w:hAnsiTheme="minorHAnsi"/>
        </w:rPr>
        <w:t>our</w:t>
      </w:r>
      <w:r w:rsidRPr="00366AC4">
        <w:rPr>
          <w:rFonts w:asciiTheme="minorHAnsi" w:hAnsiTheme="minorHAnsi"/>
        </w:rPr>
        <w:t xml:space="preserve"> </w:t>
      </w:r>
      <w:r w:rsidR="002402C9">
        <w:rPr>
          <w:rFonts w:asciiTheme="minorHAnsi" w:hAnsiTheme="minorHAnsi"/>
        </w:rPr>
        <w:t>a</w:t>
      </w:r>
      <w:r w:rsidRPr="00366AC4">
        <w:rPr>
          <w:rFonts w:asciiTheme="minorHAnsi" w:hAnsiTheme="minorHAnsi"/>
        </w:rPr>
        <w:t>ccount</w:t>
      </w:r>
    </w:p>
    <w:p w14:paraId="587A4661" w14:textId="76847AF4" w:rsidR="003C7907" w:rsidRPr="00366AC4" w:rsidRDefault="001A1BF5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t xml:space="preserve">Go to the </w:t>
      </w:r>
      <w:hyperlink r:id="rId14" w:history="1">
        <w:r w:rsidRPr="00366AC4">
          <w:rPr>
            <w:rStyle w:val="Hyperlink"/>
            <w:rFonts w:asciiTheme="minorHAnsi" w:hAnsiTheme="minorHAnsi"/>
          </w:rPr>
          <w:t>W</w:t>
        </w:r>
        <w:r w:rsidR="007E4A8E" w:rsidRPr="00366AC4">
          <w:rPr>
            <w:rStyle w:val="Hyperlink"/>
            <w:rFonts w:asciiTheme="minorHAnsi" w:hAnsiTheme="minorHAnsi"/>
          </w:rPr>
          <w:t>IC Shopify w</w:t>
        </w:r>
        <w:r w:rsidRPr="00366AC4">
          <w:rPr>
            <w:rStyle w:val="Hyperlink"/>
            <w:rFonts w:asciiTheme="minorHAnsi" w:hAnsiTheme="minorHAnsi"/>
          </w:rPr>
          <w:t>ebsite</w:t>
        </w:r>
      </w:hyperlink>
      <w:r w:rsidR="00753A4D" w:rsidRPr="00366AC4">
        <w:rPr>
          <w:rFonts w:asciiTheme="minorHAnsi" w:hAnsiTheme="minorHAnsi"/>
        </w:rPr>
        <w:t>.</w:t>
      </w:r>
      <w:r w:rsidR="006B3D6B" w:rsidRPr="00366AC4">
        <w:rPr>
          <w:rFonts w:asciiTheme="minorHAnsi" w:hAnsiTheme="minorHAnsi"/>
        </w:rPr>
        <w:t xml:space="preserve"> </w:t>
      </w:r>
    </w:p>
    <w:p w14:paraId="4F6EB279" w14:textId="7F193F4B" w:rsidR="00194C70" w:rsidRPr="00366AC4" w:rsidRDefault="00B200A6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t>Select</w:t>
      </w:r>
      <w:r w:rsidR="001A1BF5" w:rsidRPr="00366AC4">
        <w:rPr>
          <w:rFonts w:asciiTheme="minorHAnsi" w:hAnsiTheme="minorHAnsi"/>
        </w:rPr>
        <w:t xml:space="preserve"> “Create Account”</w:t>
      </w:r>
      <w:r w:rsidR="00B71C71" w:rsidRPr="00366AC4">
        <w:rPr>
          <w:rFonts w:asciiTheme="minorHAnsi" w:hAnsiTheme="minorHAnsi"/>
        </w:rPr>
        <w:t xml:space="preserve"> and enter</w:t>
      </w:r>
      <w:r w:rsidR="004665B4" w:rsidRPr="00366AC4">
        <w:rPr>
          <w:rFonts w:asciiTheme="minorHAnsi" w:hAnsiTheme="minorHAnsi"/>
        </w:rPr>
        <w:t xml:space="preserve"> an</w:t>
      </w:r>
      <w:r w:rsidR="00BF6050" w:rsidRPr="00366AC4">
        <w:rPr>
          <w:rFonts w:asciiTheme="minorHAnsi" w:hAnsiTheme="minorHAnsi"/>
        </w:rPr>
        <w:t xml:space="preserve"> email </w:t>
      </w:r>
      <w:r w:rsidR="0004236E" w:rsidRPr="00366AC4">
        <w:rPr>
          <w:rFonts w:asciiTheme="minorHAnsi" w:hAnsiTheme="minorHAnsi"/>
        </w:rPr>
        <w:t xml:space="preserve">address </w:t>
      </w:r>
      <w:r w:rsidR="00BF6050" w:rsidRPr="00366AC4">
        <w:rPr>
          <w:rFonts w:asciiTheme="minorHAnsi" w:hAnsiTheme="minorHAnsi"/>
        </w:rPr>
        <w:t>to receive order status updates.</w:t>
      </w:r>
    </w:p>
    <w:p w14:paraId="14994E20" w14:textId="41A110F3" w:rsidR="001A1BF5" w:rsidRPr="00366AC4" w:rsidRDefault="00F61415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>
        <w:rPr>
          <w:rFonts w:asciiTheme="minorHAnsi" w:hAnsiTheme="minorHAnsi"/>
        </w:rPr>
        <w:t>To e</w:t>
      </w:r>
      <w:r w:rsidR="001A1BF5" w:rsidRPr="00366AC4">
        <w:rPr>
          <w:rFonts w:asciiTheme="minorHAnsi" w:hAnsiTheme="minorHAnsi"/>
        </w:rPr>
        <w:t xml:space="preserve">nter </w:t>
      </w:r>
      <w:r w:rsidR="008D15E3" w:rsidRPr="00366AC4">
        <w:rPr>
          <w:rFonts w:asciiTheme="minorHAnsi" w:hAnsiTheme="minorHAnsi"/>
        </w:rPr>
        <w:t>y</w:t>
      </w:r>
      <w:r w:rsidR="001A1BF5" w:rsidRPr="00366AC4">
        <w:rPr>
          <w:rFonts w:asciiTheme="minorHAnsi" w:hAnsiTheme="minorHAnsi"/>
        </w:rPr>
        <w:t>our</w:t>
      </w:r>
      <w:r w:rsidR="008D15E3" w:rsidRPr="00366AC4">
        <w:rPr>
          <w:rFonts w:asciiTheme="minorHAnsi" w:hAnsiTheme="minorHAnsi"/>
        </w:rPr>
        <w:t xml:space="preserve"> i</w:t>
      </w:r>
      <w:r w:rsidR="001A1BF5" w:rsidRPr="00366AC4">
        <w:rPr>
          <w:rFonts w:asciiTheme="minorHAnsi" w:hAnsiTheme="minorHAnsi"/>
        </w:rPr>
        <w:t>nformation</w:t>
      </w:r>
      <w:r w:rsidR="006842F7" w:rsidRPr="00366AC4">
        <w:rPr>
          <w:rFonts w:asciiTheme="minorHAnsi" w:hAnsiTheme="minorHAnsi"/>
        </w:rPr>
        <w:t>:</w:t>
      </w:r>
    </w:p>
    <w:p w14:paraId="1493ACBF" w14:textId="424C37C2" w:rsidR="00912183" w:rsidRPr="00366AC4" w:rsidRDefault="00F61415" w:rsidP="00592C7C">
      <w:pPr>
        <w:pStyle w:val="Number"/>
        <w:spacing w:line="240" w:lineRule="auto"/>
        <w:ind w:left="1260" w:hanging="738"/>
        <w:rPr>
          <w:rFonts w:asciiTheme="minorHAnsi" w:hAnsiTheme="minorHAnsi"/>
          <w:noProof/>
        </w:rPr>
      </w:pPr>
      <w:r>
        <w:rPr>
          <w:rFonts w:asciiTheme="minorHAnsi" w:hAnsiTheme="minorHAnsi"/>
        </w:rPr>
        <w:t>First, s</w:t>
      </w:r>
      <w:r w:rsidR="00B200A6" w:rsidRPr="00366AC4">
        <w:rPr>
          <w:rFonts w:asciiTheme="minorHAnsi" w:hAnsiTheme="minorHAnsi"/>
        </w:rPr>
        <w:t>elect</w:t>
      </w:r>
      <w:r w:rsidR="00EE6C74" w:rsidRPr="00366AC4">
        <w:rPr>
          <w:rFonts w:asciiTheme="minorHAnsi" w:hAnsiTheme="minorHAnsi"/>
        </w:rPr>
        <w:t xml:space="preserve"> Profile</w:t>
      </w:r>
      <w:r w:rsidR="00E9345F">
        <w:rPr>
          <w:rFonts w:asciiTheme="minorHAnsi" w:hAnsiTheme="minorHAnsi"/>
        </w:rPr>
        <w:t>.</w:t>
      </w:r>
      <w:r w:rsidR="00EE6C74" w:rsidRPr="00366AC4">
        <w:rPr>
          <w:rFonts w:asciiTheme="minorHAnsi" w:hAnsiTheme="minorHAnsi"/>
        </w:rPr>
        <w:t xml:space="preserve"> </w:t>
      </w:r>
    </w:p>
    <w:p w14:paraId="61BFD8ED" w14:textId="0103F88E" w:rsidR="00D7575C" w:rsidRPr="00366AC4" w:rsidRDefault="008B3924" w:rsidP="00592C7C">
      <w:pPr>
        <w:pStyle w:val="Number"/>
        <w:spacing w:line="240" w:lineRule="auto"/>
        <w:ind w:left="1260" w:hanging="738"/>
        <w:rPr>
          <w:rFonts w:asciiTheme="minorHAnsi" w:hAnsiTheme="minorHAnsi"/>
          <w:noProof/>
        </w:rPr>
      </w:pPr>
      <w:r w:rsidRPr="00366AC4">
        <w:rPr>
          <w:rFonts w:asciiTheme="minorHAnsi" w:hAnsiTheme="minorHAnsi"/>
          <w:noProof/>
        </w:rPr>
        <w:drawing>
          <wp:anchor distT="0" distB="0" distL="114300" distR="114300" simplePos="0" relativeHeight="251658242" behindDoc="0" locked="0" layoutInCell="1" allowOverlap="1" wp14:anchorId="2EDED909" wp14:editId="534515F1">
            <wp:simplePos x="0" y="0"/>
            <wp:positionH relativeFrom="margin">
              <wp:align>center</wp:align>
            </wp:positionH>
            <wp:positionV relativeFrom="margin">
              <wp:posOffset>4911725</wp:posOffset>
            </wp:positionV>
            <wp:extent cx="5936615" cy="3002280"/>
            <wp:effectExtent l="19050" t="19050" r="26035" b="26670"/>
            <wp:wrapSquare wrapText="bothSides"/>
            <wp:docPr id="260170843" name="Picture 7" descr="On the &quot;Create Account&quot; page, arrows point to where &quot;Profile&quot; and &quot;Edit&quot; are loca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170843" name="Picture 7" descr="On the &quot;Create Account&quot; page, arrows point to where &quot;Profile&quot; and &quot;Edit&quot; are located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002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1415">
        <w:rPr>
          <w:rFonts w:asciiTheme="minorHAnsi" w:hAnsiTheme="minorHAnsi"/>
          <w:noProof/>
        </w:rPr>
        <w:t>Then, s</w:t>
      </w:r>
      <w:r w:rsidR="00B200A6" w:rsidRPr="00366AC4">
        <w:rPr>
          <w:rFonts w:asciiTheme="minorHAnsi" w:hAnsiTheme="minorHAnsi"/>
          <w:noProof/>
        </w:rPr>
        <w:t>elect</w:t>
      </w:r>
      <w:r w:rsidR="00EE6C74" w:rsidRPr="00366AC4">
        <w:rPr>
          <w:rFonts w:asciiTheme="minorHAnsi" w:hAnsiTheme="minorHAnsi"/>
        </w:rPr>
        <w:t xml:space="preserve"> </w:t>
      </w:r>
      <w:r w:rsidR="00B15375" w:rsidRPr="00366AC4">
        <w:rPr>
          <w:rFonts w:asciiTheme="minorHAnsi" w:hAnsiTheme="minorHAnsi"/>
        </w:rPr>
        <w:t>Edit</w:t>
      </w:r>
      <w:r w:rsidR="00E9345F">
        <w:rPr>
          <w:rFonts w:asciiTheme="minorHAnsi" w:hAnsiTheme="minorHAnsi"/>
        </w:rPr>
        <w:t>.</w:t>
      </w:r>
      <w:r w:rsidR="00B15375" w:rsidRPr="00366AC4">
        <w:rPr>
          <w:rFonts w:asciiTheme="minorHAnsi" w:hAnsiTheme="minorHAnsi"/>
        </w:rPr>
        <w:t xml:space="preserve"> </w:t>
      </w:r>
    </w:p>
    <w:p w14:paraId="12BB403A" w14:textId="39CA9E53" w:rsidR="00A919A7" w:rsidRDefault="00A919A7" w:rsidP="00592C7C">
      <w:pPr>
        <w:spacing w:before="100" w:after="200" w:line="276" w:lineRule="auto"/>
        <w:ind w:left="1260" w:hanging="738"/>
        <w:rPr>
          <w:rFonts w:asciiTheme="minorHAnsi" w:hAnsiTheme="minorHAnsi"/>
        </w:rPr>
      </w:pPr>
    </w:p>
    <w:p w14:paraId="582C42B9" w14:textId="77777777" w:rsidR="008B3924" w:rsidRPr="00366AC4" w:rsidRDefault="008B3924" w:rsidP="00592C7C">
      <w:pPr>
        <w:spacing w:before="100" w:after="200" w:line="276" w:lineRule="auto"/>
        <w:ind w:left="1260" w:hanging="738"/>
        <w:rPr>
          <w:rFonts w:asciiTheme="minorHAnsi" w:hAnsiTheme="minorHAnsi"/>
        </w:rPr>
      </w:pPr>
    </w:p>
    <w:p w14:paraId="10221754" w14:textId="4180A93D" w:rsidR="00167744" w:rsidRPr="00366AC4" w:rsidRDefault="00167744" w:rsidP="00592C7C">
      <w:pPr>
        <w:pStyle w:val="Number"/>
        <w:ind w:left="1260" w:hanging="738"/>
        <w:rPr>
          <w:rFonts w:asciiTheme="minorHAnsi" w:hAnsiTheme="minorHAnsi"/>
        </w:rPr>
      </w:pPr>
      <w:r w:rsidRPr="00366AC4">
        <w:rPr>
          <w:rFonts w:asciiTheme="minorHAnsi" w:hAnsiTheme="minorHAnsi"/>
        </w:rPr>
        <w:lastRenderedPageBreak/>
        <w:t xml:space="preserve">Complete the </w:t>
      </w:r>
      <w:r w:rsidR="00CF67A1">
        <w:rPr>
          <w:rFonts w:asciiTheme="minorHAnsi" w:hAnsiTheme="minorHAnsi"/>
        </w:rPr>
        <w:t>N</w:t>
      </w:r>
      <w:r w:rsidRPr="00366AC4">
        <w:rPr>
          <w:rFonts w:asciiTheme="minorHAnsi" w:hAnsiTheme="minorHAnsi"/>
        </w:rPr>
        <w:t>ame field</w:t>
      </w:r>
      <w:r w:rsidR="00CF67A1">
        <w:rPr>
          <w:rFonts w:asciiTheme="minorHAnsi" w:hAnsiTheme="minorHAnsi"/>
        </w:rPr>
        <w:t>s</w:t>
      </w:r>
      <w:r w:rsidRPr="00366AC4">
        <w:rPr>
          <w:rFonts w:asciiTheme="minorHAnsi" w:hAnsiTheme="minorHAnsi"/>
        </w:rPr>
        <w:t xml:space="preserve"> </w:t>
      </w:r>
      <w:r w:rsidR="004807B2">
        <w:rPr>
          <w:rFonts w:asciiTheme="minorHAnsi" w:hAnsiTheme="minorHAnsi"/>
        </w:rPr>
        <w:t xml:space="preserve">as described </w:t>
      </w:r>
      <w:proofErr w:type="gramStart"/>
      <w:r w:rsidR="004807B2">
        <w:rPr>
          <w:rFonts w:asciiTheme="minorHAnsi" w:hAnsiTheme="minorHAnsi"/>
        </w:rPr>
        <w:t xml:space="preserve">below, </w:t>
      </w:r>
      <w:r w:rsidRPr="00366AC4">
        <w:rPr>
          <w:rFonts w:asciiTheme="minorHAnsi" w:hAnsiTheme="minorHAnsi"/>
        </w:rPr>
        <w:t>and</w:t>
      </w:r>
      <w:proofErr w:type="gramEnd"/>
      <w:r w:rsidRPr="00366AC4">
        <w:rPr>
          <w:rFonts w:asciiTheme="minorHAnsi" w:hAnsiTheme="minorHAnsi"/>
        </w:rPr>
        <w:t xml:space="preserve"> </w:t>
      </w:r>
      <w:r w:rsidR="00B200A6" w:rsidRPr="00366AC4">
        <w:rPr>
          <w:rFonts w:asciiTheme="minorHAnsi" w:hAnsiTheme="minorHAnsi"/>
        </w:rPr>
        <w:t>select</w:t>
      </w:r>
      <w:r w:rsidRPr="00366AC4">
        <w:rPr>
          <w:rFonts w:asciiTheme="minorHAnsi" w:hAnsiTheme="minorHAnsi"/>
        </w:rPr>
        <w:t xml:space="preserve"> Save</w:t>
      </w:r>
      <w:r w:rsidR="00543ABE">
        <w:rPr>
          <w:rFonts w:asciiTheme="minorHAnsi" w:hAnsiTheme="minorHAnsi"/>
        </w:rPr>
        <w:t>.</w:t>
      </w:r>
    </w:p>
    <w:p w14:paraId="06E5A824" w14:textId="1EE7C1DA" w:rsidR="00167744" w:rsidRPr="00366AC4" w:rsidRDefault="00167744" w:rsidP="007450BA">
      <w:pPr>
        <w:pStyle w:val="Number"/>
        <w:numPr>
          <w:ilvl w:val="2"/>
          <w:numId w:val="44"/>
        </w:numPr>
        <w:ind w:left="1620"/>
        <w:rPr>
          <w:rFonts w:asciiTheme="minorHAnsi" w:hAnsiTheme="minorHAnsi"/>
        </w:rPr>
      </w:pPr>
      <w:r w:rsidRPr="00366AC4">
        <w:rPr>
          <w:rFonts w:asciiTheme="minorHAnsi" w:hAnsiTheme="minorHAnsi"/>
        </w:rPr>
        <w:t xml:space="preserve">First </w:t>
      </w:r>
      <w:r w:rsidR="00C743FC" w:rsidRPr="00366AC4">
        <w:rPr>
          <w:rFonts w:asciiTheme="minorHAnsi" w:hAnsiTheme="minorHAnsi"/>
        </w:rPr>
        <w:t>n</w:t>
      </w:r>
      <w:r w:rsidRPr="00366AC4">
        <w:rPr>
          <w:rFonts w:asciiTheme="minorHAnsi" w:hAnsiTheme="minorHAnsi"/>
        </w:rPr>
        <w:t>ame</w:t>
      </w:r>
      <w:r w:rsidR="00CF67A1">
        <w:rPr>
          <w:rFonts w:asciiTheme="minorHAnsi" w:hAnsiTheme="minorHAnsi"/>
        </w:rPr>
        <w:t xml:space="preserve">: </w:t>
      </w:r>
      <w:r w:rsidRPr="00366AC4">
        <w:rPr>
          <w:rFonts w:asciiTheme="minorHAnsi" w:hAnsiTheme="minorHAnsi"/>
        </w:rPr>
        <w:t>Use your grocery store name and your chain number, if applicable</w:t>
      </w:r>
      <w:r w:rsidR="00CB3840">
        <w:rPr>
          <w:rFonts w:asciiTheme="minorHAnsi" w:hAnsiTheme="minorHAnsi"/>
        </w:rPr>
        <w:t>.</w:t>
      </w:r>
    </w:p>
    <w:p w14:paraId="4F6BCDFE" w14:textId="73085820" w:rsidR="002B161E" w:rsidRPr="00366AC4" w:rsidRDefault="001E0625" w:rsidP="007450BA">
      <w:pPr>
        <w:pStyle w:val="Number"/>
        <w:numPr>
          <w:ilvl w:val="2"/>
          <w:numId w:val="44"/>
        </w:numPr>
        <w:ind w:left="1620"/>
        <w:rPr>
          <w:rFonts w:asciiTheme="minorHAnsi" w:hAnsiTheme="minorHAnsi"/>
        </w:rPr>
      </w:pPr>
      <w:r w:rsidRPr="00366AC4">
        <w:rPr>
          <w:rFonts w:asciiTheme="minorHAnsi" w:hAnsiTheme="minorHAnsi"/>
          <w:noProof/>
        </w:rPr>
        <w:drawing>
          <wp:anchor distT="0" distB="0" distL="114300" distR="114300" simplePos="0" relativeHeight="251658243" behindDoc="0" locked="0" layoutInCell="1" allowOverlap="1" wp14:anchorId="6C6BCFD1" wp14:editId="28D7030D">
            <wp:simplePos x="0" y="0"/>
            <wp:positionH relativeFrom="column">
              <wp:posOffset>0</wp:posOffset>
            </wp:positionH>
            <wp:positionV relativeFrom="paragraph">
              <wp:posOffset>499745</wp:posOffset>
            </wp:positionV>
            <wp:extent cx="5934456" cy="3300984"/>
            <wp:effectExtent l="0" t="0" r="0" b="0"/>
            <wp:wrapTopAndBottom/>
            <wp:docPr id="1830638912" name="Picture 8" descr="On the &quot;Edit profile&quot; screen, the store name is entered in the First name field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638912" name="Picture 8" descr="On the &quot;Edit profile&quot; screen, the store name is entered in the First name field. 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456" cy="330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744" w:rsidRPr="00366AC4">
        <w:rPr>
          <w:rFonts w:asciiTheme="minorHAnsi" w:hAnsiTheme="minorHAnsi"/>
        </w:rPr>
        <w:t xml:space="preserve">Last </w:t>
      </w:r>
      <w:r w:rsidR="00C743FC" w:rsidRPr="00366AC4">
        <w:rPr>
          <w:rFonts w:asciiTheme="minorHAnsi" w:hAnsiTheme="minorHAnsi"/>
        </w:rPr>
        <w:t>n</w:t>
      </w:r>
      <w:r w:rsidR="00167744" w:rsidRPr="00366AC4">
        <w:rPr>
          <w:rFonts w:asciiTheme="minorHAnsi" w:hAnsiTheme="minorHAnsi"/>
        </w:rPr>
        <w:t>ame</w:t>
      </w:r>
      <w:r w:rsidR="00CF67A1">
        <w:rPr>
          <w:rFonts w:asciiTheme="minorHAnsi" w:hAnsiTheme="minorHAnsi"/>
        </w:rPr>
        <w:t xml:space="preserve">: </w:t>
      </w:r>
      <w:r w:rsidR="00167744" w:rsidRPr="00366AC4">
        <w:rPr>
          <w:rFonts w:asciiTheme="minorHAnsi" w:hAnsiTheme="minorHAnsi"/>
        </w:rPr>
        <w:t>Leave this field blank.</w:t>
      </w:r>
    </w:p>
    <w:p w14:paraId="2BB0BF7E" w14:textId="685AC8C9" w:rsidR="00A74CA3" w:rsidRPr="00366AC4" w:rsidRDefault="00454903" w:rsidP="00B40309">
      <w:pPr>
        <w:pStyle w:val="Heading2"/>
        <w:rPr>
          <w:rFonts w:asciiTheme="minorHAnsi" w:hAnsiTheme="minorHAnsi"/>
        </w:rPr>
      </w:pPr>
      <w:r w:rsidRPr="00366AC4">
        <w:rPr>
          <w:rStyle w:val="Heading1Char"/>
          <w:rFonts w:asciiTheme="minorHAnsi" w:hAnsiTheme="minorHAnsi"/>
          <w:b/>
          <w:color w:val="2D3091"/>
          <w:sz w:val="36"/>
          <w:szCs w:val="32"/>
        </w:rPr>
        <w:t xml:space="preserve">Place an </w:t>
      </w:r>
      <w:r w:rsidR="002402C9">
        <w:rPr>
          <w:rStyle w:val="Heading1Char"/>
          <w:rFonts w:asciiTheme="minorHAnsi" w:hAnsiTheme="minorHAnsi"/>
          <w:b/>
          <w:color w:val="2D3091"/>
          <w:sz w:val="36"/>
          <w:szCs w:val="32"/>
        </w:rPr>
        <w:t>o</w:t>
      </w:r>
      <w:r w:rsidRPr="00366AC4">
        <w:rPr>
          <w:rStyle w:val="Heading1Char"/>
          <w:rFonts w:asciiTheme="minorHAnsi" w:hAnsiTheme="minorHAnsi"/>
          <w:b/>
          <w:color w:val="2D3091"/>
          <w:sz w:val="36"/>
          <w:szCs w:val="32"/>
        </w:rPr>
        <w:t>rder</w:t>
      </w:r>
    </w:p>
    <w:p w14:paraId="5E5EE6FE" w14:textId="2E1AF39E" w:rsidR="001A1BF5" w:rsidRPr="00366AC4" w:rsidRDefault="20DF2F2D" w:rsidP="00592C7C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t>Log in</w:t>
      </w:r>
      <w:r w:rsidR="002077B0" w:rsidRPr="00366AC4">
        <w:rPr>
          <w:rFonts w:asciiTheme="minorHAnsi" w:hAnsiTheme="minorHAnsi"/>
        </w:rPr>
        <w:t xml:space="preserve"> to </w:t>
      </w:r>
      <w:r w:rsidR="006A6A67" w:rsidRPr="00366AC4">
        <w:rPr>
          <w:rFonts w:asciiTheme="minorHAnsi" w:hAnsiTheme="minorHAnsi"/>
        </w:rPr>
        <w:t>the</w:t>
      </w:r>
      <w:r w:rsidR="002B0141" w:rsidRPr="00366AC4">
        <w:rPr>
          <w:rFonts w:asciiTheme="minorHAnsi" w:hAnsiTheme="minorHAnsi"/>
        </w:rPr>
        <w:t xml:space="preserve"> </w:t>
      </w:r>
      <w:hyperlink r:id="rId17" w:history="1">
        <w:r w:rsidR="002B0141" w:rsidRPr="00366AC4">
          <w:rPr>
            <w:rStyle w:val="Hyperlink"/>
            <w:rFonts w:asciiTheme="minorHAnsi" w:hAnsiTheme="minorHAnsi"/>
          </w:rPr>
          <w:t>WIC Shopify website</w:t>
        </w:r>
      </w:hyperlink>
      <w:r w:rsidR="00B01F19">
        <w:t>.</w:t>
      </w:r>
    </w:p>
    <w:p w14:paraId="7D16321A" w14:textId="7FE9623F" w:rsidR="00C94C00" w:rsidRPr="00366AC4" w:rsidRDefault="001563AC" w:rsidP="00592C7C">
      <w:pPr>
        <w:pStyle w:val="Heading3"/>
        <w:spacing w:line="240" w:lineRule="auto"/>
        <w:ind w:left="540" w:hanging="540"/>
        <w:rPr>
          <w:rFonts w:asciiTheme="minorHAnsi" w:hAnsiTheme="minorHAnsi"/>
          <w:noProof/>
        </w:rPr>
      </w:pPr>
      <w:r w:rsidRPr="00366AC4">
        <w:rPr>
          <w:rFonts w:asciiTheme="minorHAnsi" w:hAnsiTheme="minorHAnsi"/>
          <w:noProof/>
        </w:rPr>
        <w:drawing>
          <wp:anchor distT="0" distB="0" distL="114300" distR="114300" simplePos="0" relativeHeight="251658244" behindDoc="0" locked="0" layoutInCell="1" allowOverlap="1" wp14:anchorId="622B0E44" wp14:editId="17A6A967">
            <wp:simplePos x="0" y="0"/>
            <wp:positionH relativeFrom="column">
              <wp:posOffset>10246</wp:posOffset>
            </wp:positionH>
            <wp:positionV relativeFrom="paragraph">
              <wp:posOffset>599440</wp:posOffset>
            </wp:positionV>
            <wp:extent cx="5925312" cy="2029968"/>
            <wp:effectExtent l="19050" t="19050" r="18415" b="27940"/>
            <wp:wrapTopAndBottom/>
            <wp:docPr id="585803551" name="Picture 9" descr="An arrow points to the &quot;Oregon WIC&quot; menu, located on the left side of the main WIC Shopify web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803551" name="Picture 9" descr="An arrow points to the &quot;Oregon WIC&quot; menu, located on the left side of the main WIC Shopify webpage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2" cy="20299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0A6" w:rsidRPr="00366AC4">
        <w:rPr>
          <w:rFonts w:asciiTheme="minorHAnsi" w:hAnsiTheme="minorHAnsi"/>
          <w:noProof/>
        </w:rPr>
        <w:t>Select</w:t>
      </w:r>
      <w:r w:rsidR="00E95316" w:rsidRPr="00366AC4">
        <w:rPr>
          <w:rFonts w:asciiTheme="minorHAnsi" w:hAnsiTheme="minorHAnsi"/>
        </w:rPr>
        <w:t xml:space="preserve"> “Oregon WIC”</w:t>
      </w:r>
      <w:r w:rsidR="00543ABE">
        <w:rPr>
          <w:rFonts w:asciiTheme="minorHAnsi" w:hAnsiTheme="minorHAnsi"/>
        </w:rPr>
        <w:t>.</w:t>
      </w:r>
      <w:r w:rsidR="0039160A" w:rsidRPr="00366AC4">
        <w:rPr>
          <w:rFonts w:asciiTheme="minorHAnsi" w:hAnsiTheme="minorHAnsi"/>
          <w:noProof/>
        </w:rPr>
        <w:t xml:space="preserve"> </w:t>
      </w:r>
    </w:p>
    <w:p w14:paraId="724947D8" w14:textId="10F5CB07" w:rsidR="00744EEC" w:rsidRPr="00366AC4" w:rsidRDefault="00744EEC">
      <w:pPr>
        <w:spacing w:before="100" w:after="200" w:line="276" w:lineRule="auto"/>
        <w:rPr>
          <w:rFonts w:asciiTheme="minorHAnsi" w:hAnsiTheme="minorHAnsi"/>
        </w:rPr>
      </w:pPr>
      <w:r w:rsidRPr="00366AC4">
        <w:rPr>
          <w:rFonts w:asciiTheme="minorHAnsi" w:hAnsiTheme="minorHAnsi"/>
        </w:rPr>
        <w:br w:type="page"/>
      </w:r>
    </w:p>
    <w:p w14:paraId="32A15E35" w14:textId="376B09F7" w:rsidR="001D33D6" w:rsidRPr="00366AC4" w:rsidRDefault="000B7436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  <w:noProof/>
        </w:rPr>
        <w:lastRenderedPageBreak/>
        <w:drawing>
          <wp:anchor distT="0" distB="0" distL="114300" distR="114300" simplePos="0" relativeHeight="251658245" behindDoc="0" locked="0" layoutInCell="1" allowOverlap="1" wp14:anchorId="49CE476B" wp14:editId="388796FD">
            <wp:simplePos x="0" y="0"/>
            <wp:positionH relativeFrom="margin">
              <wp:posOffset>19050</wp:posOffset>
            </wp:positionH>
            <wp:positionV relativeFrom="margin">
              <wp:posOffset>342900</wp:posOffset>
            </wp:positionV>
            <wp:extent cx="5934075" cy="1238250"/>
            <wp:effectExtent l="19050" t="19050" r="28575" b="19050"/>
            <wp:wrapSquare wrapText="bothSides"/>
            <wp:docPr id="3233842" name="Picture 10" descr="An arrow points to the &quot;For WIC Vendors&quot; menu along the top of the WIC Shopify web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3842" name="Picture 10" descr="An arrow points to the &quot;For WIC Vendors&quot; menu along the top of the WIC Shopify webpage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382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B200A6" w:rsidRPr="00366AC4">
        <w:rPr>
          <w:rFonts w:asciiTheme="minorHAnsi" w:hAnsiTheme="minorHAnsi"/>
          <w:noProof/>
        </w:rPr>
        <w:t>Select</w:t>
      </w:r>
      <w:r w:rsidR="00632BF4" w:rsidRPr="00366AC4">
        <w:rPr>
          <w:rFonts w:asciiTheme="minorHAnsi" w:hAnsiTheme="minorHAnsi"/>
        </w:rPr>
        <w:t xml:space="preserve"> “For WIC </w:t>
      </w:r>
      <w:r w:rsidR="00865E05" w:rsidRPr="00366AC4">
        <w:rPr>
          <w:rFonts w:asciiTheme="minorHAnsi" w:hAnsiTheme="minorHAnsi"/>
        </w:rPr>
        <w:t>v</w:t>
      </w:r>
      <w:r w:rsidR="00632BF4" w:rsidRPr="00366AC4">
        <w:rPr>
          <w:rFonts w:asciiTheme="minorHAnsi" w:hAnsiTheme="minorHAnsi"/>
        </w:rPr>
        <w:t>endors”</w:t>
      </w:r>
      <w:r w:rsidR="00543ABE">
        <w:rPr>
          <w:rFonts w:asciiTheme="minorHAnsi" w:hAnsiTheme="minorHAnsi"/>
        </w:rPr>
        <w:t>.</w:t>
      </w:r>
    </w:p>
    <w:p w14:paraId="0BD34055" w14:textId="206A24F8" w:rsidR="001D33D6" w:rsidRPr="00366AC4" w:rsidRDefault="00B200A6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t>Select</w:t>
      </w:r>
      <w:r w:rsidR="001D33D6" w:rsidRPr="00366AC4" w:rsidDel="00332C8D">
        <w:rPr>
          <w:rFonts w:asciiTheme="minorHAnsi" w:hAnsiTheme="minorHAnsi"/>
        </w:rPr>
        <w:t xml:space="preserve"> </w:t>
      </w:r>
      <w:r w:rsidR="001D33D6" w:rsidRPr="00366AC4">
        <w:rPr>
          <w:rFonts w:asciiTheme="minorHAnsi" w:hAnsiTheme="minorHAnsi"/>
        </w:rPr>
        <w:t xml:space="preserve">a product to view </w:t>
      </w:r>
      <w:proofErr w:type="gramStart"/>
      <w:r w:rsidR="001D33D6" w:rsidRPr="00366AC4">
        <w:rPr>
          <w:rFonts w:asciiTheme="minorHAnsi" w:hAnsiTheme="minorHAnsi"/>
        </w:rPr>
        <w:t>item</w:t>
      </w:r>
      <w:proofErr w:type="gramEnd"/>
      <w:r w:rsidR="001D33D6" w:rsidRPr="00366AC4">
        <w:rPr>
          <w:rFonts w:asciiTheme="minorHAnsi" w:hAnsiTheme="minorHAnsi"/>
        </w:rPr>
        <w:t xml:space="preserve"> details</w:t>
      </w:r>
      <w:r w:rsidR="00543ABE">
        <w:rPr>
          <w:rFonts w:asciiTheme="minorHAnsi" w:hAnsiTheme="minorHAnsi"/>
        </w:rPr>
        <w:t>.</w:t>
      </w:r>
    </w:p>
    <w:p w14:paraId="1672EBDF" w14:textId="23190893" w:rsidR="00EE7A15" w:rsidRPr="00366AC4" w:rsidRDefault="00B200A6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t>Select</w:t>
      </w:r>
      <w:r w:rsidR="001D33D6" w:rsidRPr="00366AC4">
        <w:rPr>
          <w:rFonts w:asciiTheme="minorHAnsi" w:hAnsiTheme="minorHAnsi"/>
        </w:rPr>
        <w:t xml:space="preserve"> “Add to Cart” and enter a quantity</w:t>
      </w:r>
      <w:r w:rsidR="00543ABE">
        <w:rPr>
          <w:rFonts w:asciiTheme="minorHAnsi" w:hAnsiTheme="minorHAnsi"/>
        </w:rPr>
        <w:t>.</w:t>
      </w:r>
    </w:p>
    <w:p w14:paraId="5E085701" w14:textId="126AB803" w:rsidR="00FE119C" w:rsidRPr="00366AC4" w:rsidRDefault="00B200A6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t>Select</w:t>
      </w:r>
      <w:r w:rsidR="00035F1F" w:rsidRPr="00366AC4">
        <w:rPr>
          <w:rFonts w:asciiTheme="minorHAnsi" w:hAnsiTheme="minorHAnsi"/>
        </w:rPr>
        <w:t xml:space="preserve"> the shopping cart to </w:t>
      </w:r>
      <w:r w:rsidR="0078504E" w:rsidRPr="00366AC4">
        <w:rPr>
          <w:rFonts w:asciiTheme="minorHAnsi" w:hAnsiTheme="minorHAnsi"/>
        </w:rPr>
        <w:t>r</w:t>
      </w:r>
      <w:r w:rsidR="001A1BF5" w:rsidRPr="00366AC4">
        <w:rPr>
          <w:rFonts w:asciiTheme="minorHAnsi" w:hAnsiTheme="minorHAnsi"/>
        </w:rPr>
        <w:t xml:space="preserve">eview </w:t>
      </w:r>
      <w:r w:rsidR="00772501" w:rsidRPr="00366AC4">
        <w:rPr>
          <w:rFonts w:asciiTheme="minorHAnsi" w:hAnsiTheme="minorHAnsi"/>
        </w:rPr>
        <w:t>your order and check out</w:t>
      </w:r>
      <w:r w:rsidR="00543ABE">
        <w:rPr>
          <w:rFonts w:asciiTheme="minorHAnsi" w:hAnsiTheme="minorHAnsi"/>
        </w:rPr>
        <w:t>.</w:t>
      </w:r>
    </w:p>
    <w:p w14:paraId="4AC4B637" w14:textId="1B37F16A" w:rsidR="00F31B5D" w:rsidRPr="00366AC4" w:rsidRDefault="00697FEC" w:rsidP="00897C7A">
      <w:pPr>
        <w:pStyle w:val="Heading3"/>
        <w:spacing w:line="240" w:lineRule="auto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t xml:space="preserve">Update and review </w:t>
      </w:r>
      <w:r w:rsidR="00361B1F" w:rsidRPr="00366AC4">
        <w:rPr>
          <w:rFonts w:asciiTheme="minorHAnsi" w:hAnsiTheme="minorHAnsi"/>
        </w:rPr>
        <w:t>s</w:t>
      </w:r>
      <w:r w:rsidR="001A1BF5" w:rsidRPr="00366AC4">
        <w:rPr>
          <w:rFonts w:asciiTheme="minorHAnsi" w:hAnsiTheme="minorHAnsi"/>
        </w:rPr>
        <w:t xml:space="preserve">hipping </w:t>
      </w:r>
      <w:r w:rsidR="00361B1F" w:rsidRPr="00366AC4">
        <w:rPr>
          <w:rFonts w:asciiTheme="minorHAnsi" w:hAnsiTheme="minorHAnsi"/>
        </w:rPr>
        <w:t>i</w:t>
      </w:r>
      <w:r w:rsidR="001A1BF5" w:rsidRPr="00366AC4">
        <w:rPr>
          <w:rFonts w:asciiTheme="minorHAnsi" w:hAnsiTheme="minorHAnsi"/>
        </w:rPr>
        <w:t>nformation</w:t>
      </w:r>
      <w:r w:rsidR="00F31B5D" w:rsidRPr="00366AC4">
        <w:rPr>
          <w:rFonts w:asciiTheme="minorHAnsi" w:hAnsiTheme="minorHAnsi"/>
        </w:rPr>
        <w:t>:</w:t>
      </w:r>
      <w:r w:rsidR="00E41087" w:rsidRPr="00366AC4">
        <w:rPr>
          <w:rFonts w:asciiTheme="minorHAnsi" w:hAnsiTheme="minorHAnsi"/>
        </w:rPr>
        <w:t xml:space="preserve"> </w:t>
      </w:r>
    </w:p>
    <w:p w14:paraId="37C0583D" w14:textId="48B8E311" w:rsidR="000A4AA1" w:rsidRPr="00366AC4" w:rsidRDefault="00443869" w:rsidP="00592C7C">
      <w:pPr>
        <w:pStyle w:val="Number"/>
        <w:spacing w:line="240" w:lineRule="auto"/>
        <w:ind w:left="1260" w:hanging="720"/>
        <w:rPr>
          <w:rFonts w:asciiTheme="minorHAnsi" w:hAnsiTheme="minorHAnsi"/>
        </w:rPr>
      </w:pPr>
      <w:r>
        <w:rPr>
          <w:rFonts w:asciiTheme="minorHAnsi" w:hAnsiTheme="minorHAnsi"/>
        </w:rPr>
        <w:t>F</w:t>
      </w:r>
      <w:r w:rsidR="00357EF1" w:rsidRPr="00366AC4">
        <w:rPr>
          <w:rFonts w:asciiTheme="minorHAnsi" w:hAnsiTheme="minorHAnsi"/>
        </w:rPr>
        <w:t xml:space="preserve">irst name and Last name </w:t>
      </w:r>
      <w:r>
        <w:rPr>
          <w:rFonts w:asciiTheme="minorHAnsi" w:hAnsiTheme="minorHAnsi"/>
        </w:rPr>
        <w:t>fields</w:t>
      </w:r>
      <w:r w:rsidR="00AD521D">
        <w:rPr>
          <w:rFonts w:asciiTheme="minorHAnsi" w:hAnsiTheme="minorHAnsi"/>
        </w:rPr>
        <w:t>: N</w:t>
      </w:r>
      <w:r w:rsidR="00F82F9A" w:rsidRPr="00366AC4">
        <w:rPr>
          <w:rFonts w:asciiTheme="minorHAnsi" w:hAnsiTheme="minorHAnsi"/>
        </w:rPr>
        <w:t xml:space="preserve">ame of </w:t>
      </w:r>
      <w:r w:rsidR="00E27C8B" w:rsidRPr="00366AC4">
        <w:rPr>
          <w:rFonts w:asciiTheme="minorHAnsi" w:hAnsiTheme="minorHAnsi"/>
        </w:rPr>
        <w:t xml:space="preserve">store employee </w:t>
      </w:r>
      <w:r w:rsidR="003C270D" w:rsidRPr="00366AC4">
        <w:rPr>
          <w:rFonts w:asciiTheme="minorHAnsi" w:hAnsiTheme="minorHAnsi"/>
        </w:rPr>
        <w:t>who will</w:t>
      </w:r>
      <w:r w:rsidR="00E27C8B" w:rsidRPr="00366AC4">
        <w:rPr>
          <w:rFonts w:asciiTheme="minorHAnsi" w:hAnsiTheme="minorHAnsi"/>
        </w:rPr>
        <w:t xml:space="preserve"> receive the order</w:t>
      </w:r>
      <w:r w:rsidR="00A24DCC">
        <w:rPr>
          <w:rFonts w:asciiTheme="minorHAnsi" w:hAnsiTheme="minorHAnsi"/>
        </w:rPr>
        <w:t>.</w:t>
      </w:r>
    </w:p>
    <w:p w14:paraId="268998FD" w14:textId="51E067AC" w:rsidR="00F31B5D" w:rsidRPr="00366AC4" w:rsidRDefault="003F70AD" w:rsidP="00592C7C">
      <w:pPr>
        <w:pStyle w:val="Number"/>
        <w:spacing w:line="240" w:lineRule="auto"/>
        <w:ind w:left="1260" w:hanging="720"/>
        <w:rPr>
          <w:rFonts w:asciiTheme="minorHAnsi" w:hAnsiTheme="minorHAnsi"/>
        </w:rPr>
      </w:pPr>
      <w:r w:rsidRPr="00366AC4">
        <w:rPr>
          <w:rFonts w:asciiTheme="minorHAnsi" w:hAnsiTheme="minorHAnsi"/>
        </w:rPr>
        <w:t>Company</w:t>
      </w:r>
      <w:r w:rsidR="00AD521D">
        <w:rPr>
          <w:rFonts w:asciiTheme="minorHAnsi" w:hAnsiTheme="minorHAnsi"/>
        </w:rPr>
        <w:t>:</w:t>
      </w:r>
      <w:r w:rsidR="00F31B5D" w:rsidRPr="00366AC4">
        <w:rPr>
          <w:rFonts w:asciiTheme="minorHAnsi" w:hAnsiTheme="minorHAnsi"/>
        </w:rPr>
        <w:t xml:space="preserve"> </w:t>
      </w:r>
      <w:r w:rsidR="00AD521D">
        <w:rPr>
          <w:rFonts w:asciiTheme="minorHAnsi" w:hAnsiTheme="minorHAnsi"/>
        </w:rPr>
        <w:t>S</w:t>
      </w:r>
      <w:r w:rsidR="00F31B5D" w:rsidRPr="00366AC4">
        <w:rPr>
          <w:rFonts w:asciiTheme="minorHAnsi" w:hAnsiTheme="minorHAnsi"/>
        </w:rPr>
        <w:t>tore name</w:t>
      </w:r>
    </w:p>
    <w:p w14:paraId="0166CF16" w14:textId="4B28308B" w:rsidR="00EB70A6" w:rsidRPr="00366AC4" w:rsidRDefault="00910F31" w:rsidP="00592C7C">
      <w:pPr>
        <w:pStyle w:val="Number"/>
        <w:spacing w:line="240" w:lineRule="auto"/>
        <w:ind w:left="1260" w:hanging="720"/>
        <w:rPr>
          <w:rFonts w:asciiTheme="minorHAnsi" w:hAnsiTheme="minorHAnsi"/>
        </w:rPr>
      </w:pPr>
      <w:r>
        <w:rPr>
          <w:rFonts w:asciiTheme="minorHAnsi" w:hAnsiTheme="minorHAnsi"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5FDB2620" wp14:editId="6155187E">
                <wp:simplePos x="0" y="0"/>
                <wp:positionH relativeFrom="margin">
                  <wp:align>left</wp:align>
                </wp:positionH>
                <wp:positionV relativeFrom="paragraph">
                  <wp:posOffset>499441</wp:posOffset>
                </wp:positionV>
                <wp:extent cx="4004945" cy="3419475"/>
                <wp:effectExtent l="19050" t="19050" r="14605" b="28575"/>
                <wp:wrapTopAndBottom/>
                <wp:docPr id="1284601495" name="Group 8" descr="Arrows point to the name, company, and address fields on the shipping information screen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4945" cy="3419475"/>
                          <a:chOff x="0" y="0"/>
                          <a:chExt cx="4004945" cy="3419475"/>
                        </a:xfrm>
                      </wpg:grpSpPr>
                      <pic:pic xmlns:pic="http://schemas.openxmlformats.org/drawingml/2006/picture">
                        <pic:nvPicPr>
                          <pic:cNvPr id="1226712594" name="Picture 11" descr="The shipping information screen.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945" cy="34194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pic:spPr>
                      </pic:pic>
                      <wps:wsp>
                        <wps:cNvPr id="1213106928" name="Straight Arrow Connector 6"/>
                        <wps:cNvCnPr/>
                        <wps:spPr>
                          <a:xfrm flipH="1">
                            <a:off x="2048376" y="1071813"/>
                            <a:ext cx="1020980" cy="8021"/>
                          </a:xfrm>
                          <a:prstGeom prst="straightConnector1">
                            <a:avLst/>
                          </a:prstGeom>
                          <a:ln w="31750">
                            <a:solidFill>
                              <a:schemeClr val="tx1"/>
                            </a:solidFill>
                            <a:tailEnd type="arrow" w="lg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rto="http://schemas.microsoft.com/office/word/2006/arto">
            <w:pict>
              <v:group w14:anchorId="6E385061" id="Group 8" o:spid="_x0000_s1026" alt="Arrows point to the name, company, and address fields on the shipping information screen." style="position:absolute;margin-left:0;margin-top:39.35pt;width:315.35pt;height:269.25pt;z-index:251664391;mso-position-horizontal:left;mso-position-horizontal-relative:margin" coordsize="40049,34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alt="The shipping information screen." style="position:absolute;width:40049;height:34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" stroked="t" strokecolor="gray [1629]">
                  <v:imagedata r:id="rId21" o:title="The shipping information screen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6" o:spid="_x0000_s1028" type="#_x0000_t32" style="position:absolute;left:20483;top:10718;width:10210;height: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" strokecolor="black [3213]" strokeweight="2.5pt">
                  <v:stroke endarrow="open" endarrowwidth="wide" joinstyle="miter"/>
                </v:shape>
                <w10:wrap type="topAndBottom" anchorx="margin"/>
              </v:group>
            </w:pict>
          </mc:Fallback>
        </mc:AlternateContent>
      </w:r>
      <w:r w:rsidR="00F31B5D" w:rsidRPr="00366AC4">
        <w:rPr>
          <w:rFonts w:asciiTheme="minorHAnsi" w:hAnsiTheme="minorHAnsi"/>
        </w:rPr>
        <w:t>A</w:t>
      </w:r>
      <w:r w:rsidR="00473FC6" w:rsidRPr="00366AC4">
        <w:rPr>
          <w:rFonts w:asciiTheme="minorHAnsi" w:hAnsiTheme="minorHAnsi"/>
        </w:rPr>
        <w:t>ddress</w:t>
      </w:r>
      <w:r w:rsidR="00AD521D">
        <w:rPr>
          <w:rFonts w:asciiTheme="minorHAnsi" w:hAnsiTheme="minorHAnsi"/>
        </w:rPr>
        <w:t>:</w:t>
      </w:r>
      <w:r w:rsidR="00F31B5D" w:rsidRPr="00366AC4">
        <w:rPr>
          <w:rFonts w:asciiTheme="minorHAnsi" w:hAnsiTheme="minorHAnsi"/>
        </w:rPr>
        <w:t xml:space="preserve"> </w:t>
      </w:r>
      <w:r w:rsidR="00AD521D">
        <w:rPr>
          <w:rFonts w:asciiTheme="minorHAnsi" w:hAnsiTheme="minorHAnsi"/>
        </w:rPr>
        <w:t>S</w:t>
      </w:r>
      <w:r w:rsidR="00EB70A6" w:rsidRPr="00366AC4">
        <w:rPr>
          <w:rFonts w:asciiTheme="minorHAnsi" w:hAnsiTheme="minorHAnsi"/>
        </w:rPr>
        <w:t>hipp</w:t>
      </w:r>
      <w:r w:rsidR="00F31B5D" w:rsidRPr="00366AC4">
        <w:rPr>
          <w:rFonts w:asciiTheme="minorHAnsi" w:hAnsiTheme="minorHAnsi"/>
        </w:rPr>
        <w:t>ing address</w:t>
      </w:r>
    </w:p>
    <w:p w14:paraId="40F46094" w14:textId="6DA3DC6D" w:rsidR="001A1BF5" w:rsidRPr="00366AC4" w:rsidRDefault="00B200A6" w:rsidP="00592C7C">
      <w:pPr>
        <w:pStyle w:val="Heading3"/>
        <w:ind w:left="540" w:hanging="540"/>
        <w:rPr>
          <w:rFonts w:asciiTheme="minorHAnsi" w:hAnsiTheme="minorHAnsi"/>
        </w:rPr>
      </w:pPr>
      <w:r w:rsidRPr="00366AC4">
        <w:rPr>
          <w:rFonts w:asciiTheme="minorHAnsi" w:hAnsiTheme="minorHAnsi"/>
        </w:rPr>
        <w:lastRenderedPageBreak/>
        <w:t>Select</w:t>
      </w:r>
      <w:r w:rsidR="00772501" w:rsidRPr="00366AC4">
        <w:rPr>
          <w:rFonts w:asciiTheme="minorHAnsi" w:hAnsiTheme="minorHAnsi"/>
        </w:rPr>
        <w:t xml:space="preserve"> “Complete order”</w:t>
      </w:r>
      <w:r w:rsidR="00E9345F">
        <w:rPr>
          <w:rFonts w:asciiTheme="minorHAnsi" w:hAnsiTheme="minorHAnsi"/>
        </w:rPr>
        <w:t>.</w:t>
      </w:r>
      <w:r w:rsidR="00473FC6" w:rsidRPr="00366AC4">
        <w:rPr>
          <w:rFonts w:asciiTheme="minorHAnsi" w:hAnsiTheme="minorHAnsi"/>
        </w:rPr>
        <w:t xml:space="preserve"> </w:t>
      </w:r>
    </w:p>
    <w:p w14:paraId="5080EB66" w14:textId="2786D918" w:rsidR="00B6769B" w:rsidRPr="00366AC4" w:rsidRDefault="00B6769B" w:rsidP="00592C7C">
      <w:pPr>
        <w:pStyle w:val="Number"/>
        <w:ind w:left="1260" w:hanging="738"/>
        <w:rPr>
          <w:rFonts w:asciiTheme="minorHAnsi" w:hAnsiTheme="minorHAnsi"/>
        </w:rPr>
      </w:pPr>
      <w:r w:rsidRPr="00366AC4">
        <w:rPr>
          <w:rFonts w:asciiTheme="minorHAnsi" w:hAnsiTheme="minorHAnsi"/>
        </w:rPr>
        <w:t xml:space="preserve">You will </w:t>
      </w:r>
      <w:r w:rsidR="00AF3B00" w:rsidRPr="00366AC4">
        <w:rPr>
          <w:rFonts w:asciiTheme="minorHAnsi" w:hAnsiTheme="minorHAnsi"/>
        </w:rPr>
        <w:t>receive</w:t>
      </w:r>
      <w:r w:rsidRPr="00366AC4">
        <w:rPr>
          <w:rFonts w:asciiTheme="minorHAnsi" w:hAnsiTheme="minorHAnsi"/>
        </w:rPr>
        <w:t xml:space="preserve"> an order confirmation</w:t>
      </w:r>
      <w:r w:rsidR="00AF3B00" w:rsidRPr="00366AC4">
        <w:rPr>
          <w:rFonts w:asciiTheme="minorHAnsi" w:hAnsiTheme="minorHAnsi"/>
        </w:rPr>
        <w:t xml:space="preserve"> number and</w:t>
      </w:r>
      <w:r w:rsidRPr="00366AC4">
        <w:rPr>
          <w:rFonts w:asciiTheme="minorHAnsi" w:hAnsiTheme="minorHAnsi"/>
        </w:rPr>
        <w:t xml:space="preserve"> a confirmation email. </w:t>
      </w:r>
    </w:p>
    <w:p w14:paraId="542506E4" w14:textId="3034F31C" w:rsidR="00765FC6" w:rsidRPr="00366AC4" w:rsidRDefault="00000000" w:rsidP="0056670A">
      <w:pPr>
        <w:spacing w:before="0"/>
        <w:jc w:val="center"/>
        <w:rPr>
          <w:rFonts w:asciiTheme="minorHAnsi" w:eastAsia="Aptos" w:hAnsiTheme="minorHAnsi" w:cs="Aptos"/>
        </w:rPr>
      </w:pPr>
      <w:r>
        <w:rPr>
          <w:rFonts w:asciiTheme="minorHAnsi" w:hAnsiTheme="minorHAnsi"/>
        </w:rPr>
        <w:pict w14:anchorId="4BA8C89A">
          <v:rect id="_x0000_i1025" style="width:0;height:1.5pt" o:hralign="center" o:hrstd="t" o:hr="t" fillcolor="#a0a0a0" stroked="f"/>
        </w:pict>
      </w:r>
      <w:r w:rsidR="5B0185C1" w:rsidRPr="00366AC4">
        <w:rPr>
          <w:rFonts w:asciiTheme="minorHAnsi" w:eastAsia="Aptos" w:hAnsiTheme="minorHAnsi" w:cs="Aptos"/>
          <w:b/>
          <w:bCs/>
        </w:rPr>
        <w:t>Questions? Contact the Oregon WIC Vendor Team</w:t>
      </w:r>
    </w:p>
    <w:p w14:paraId="78B0BC07" w14:textId="1A1BDE88" w:rsidR="5B0185C1" w:rsidRPr="00366AC4" w:rsidRDefault="5B0185C1" w:rsidP="0056670A">
      <w:pPr>
        <w:spacing w:before="0" w:line="240" w:lineRule="auto"/>
        <w:jc w:val="center"/>
        <w:rPr>
          <w:rFonts w:asciiTheme="minorHAnsi" w:hAnsiTheme="minorHAnsi"/>
        </w:rPr>
      </w:pPr>
      <w:r w:rsidRPr="00366AC4">
        <w:rPr>
          <w:rFonts w:asciiTheme="minorHAnsi" w:hAnsiTheme="minorHAnsi"/>
        </w:rPr>
        <w:t xml:space="preserve">Monday </w:t>
      </w:r>
      <w:r w:rsidR="000C54B0">
        <w:rPr>
          <w:rFonts w:asciiTheme="minorHAnsi" w:hAnsiTheme="minorHAnsi"/>
        </w:rPr>
        <w:t>through</w:t>
      </w:r>
      <w:r w:rsidRPr="00366AC4">
        <w:rPr>
          <w:rFonts w:asciiTheme="minorHAnsi" w:hAnsiTheme="minorHAnsi"/>
        </w:rPr>
        <w:t xml:space="preserve"> Friday, 8 a.m. to 5 p.m. (except holidays)</w:t>
      </w:r>
    </w:p>
    <w:p w14:paraId="439A90D8" w14:textId="0BAFCB54" w:rsidR="5B0185C1" w:rsidRPr="00366AC4" w:rsidRDefault="00612049" w:rsidP="0056670A">
      <w:pPr>
        <w:spacing w:before="0" w:line="240" w:lineRule="auto"/>
        <w:jc w:val="center"/>
        <w:rPr>
          <w:rFonts w:asciiTheme="minorHAnsi" w:eastAsia="Aptos" w:hAnsiTheme="minorHAnsi" w:cs="Aptos"/>
        </w:rPr>
      </w:pPr>
      <w:hyperlink r:id="rId22" w:history="1">
        <w:r w:rsidRPr="00125D81">
          <w:rPr>
            <w:rStyle w:val="Hyperlink"/>
            <w:rFonts w:asciiTheme="minorHAnsi" w:eastAsia="Aptos" w:hAnsiTheme="minorHAnsi" w:cs="Aptos"/>
          </w:rPr>
          <w:t>WIC.VendorServices@odhsoha.oregon.gov</w:t>
        </w:r>
      </w:hyperlink>
    </w:p>
    <w:p w14:paraId="2759243F" w14:textId="08593A6D" w:rsidR="00765FC6" w:rsidRPr="00366AC4" w:rsidRDefault="5B0185C1" w:rsidP="0056670A">
      <w:pPr>
        <w:spacing w:before="0" w:line="240" w:lineRule="auto"/>
        <w:jc w:val="center"/>
        <w:rPr>
          <w:rFonts w:asciiTheme="minorHAnsi" w:hAnsiTheme="minorHAnsi"/>
        </w:rPr>
      </w:pPr>
      <w:r w:rsidRPr="00366AC4">
        <w:rPr>
          <w:rFonts w:asciiTheme="minorHAnsi" w:hAnsiTheme="minorHAnsi"/>
        </w:rPr>
        <w:t>1-877-807-0889</w:t>
      </w:r>
    </w:p>
    <w:sectPr w:rsidR="00765FC6" w:rsidRPr="00366AC4" w:rsidSect="001F59BB">
      <w:footerReference w:type="default" r:id="rId23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66F9A" w14:textId="77777777" w:rsidR="001556D0" w:rsidRDefault="001556D0" w:rsidP="001F59BB">
      <w:r>
        <w:separator/>
      </w:r>
    </w:p>
  </w:endnote>
  <w:endnote w:type="continuationSeparator" w:id="0">
    <w:p w14:paraId="4B4515EA" w14:textId="77777777" w:rsidR="001556D0" w:rsidRDefault="001556D0" w:rsidP="001F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7E5CA" w14:textId="53112688" w:rsidR="00F94565" w:rsidRPr="00233F07" w:rsidRDefault="00000000" w:rsidP="001F59BB">
    <w:pPr>
      <w:pStyle w:val="Footer"/>
      <w:rPr>
        <w14:textOutline w14:w="0" w14:cap="flat" w14:cmpd="sng" w14:algn="ctr">
          <w14:noFill/>
          <w14:prstDash w14:val="solid"/>
          <w14:round/>
        </w14:textOutline>
      </w:rPr>
    </w:pPr>
    <w:sdt>
      <w:sdtPr>
        <w:rPr>
          <w14:textOutline w14:w="0" w14:cap="flat" w14:cmpd="sng" w14:algn="ctr">
            <w14:noFill/>
            <w14:prstDash w14:val="solid"/>
            <w14:round/>
          </w14:textOutline>
        </w:rPr>
        <w:alias w:val="Title"/>
        <w:tag w:val=""/>
        <w:id w:val="490299798"/>
        <w:placeholder>
          <w:docPart w:val="5EEAB64F4C6B46CE9110940E1250C36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2B7CEF">
          <w:rPr>
            <w14:textOutline w14:w="0" w14:cap="flat" w14:cmpd="sng" w14:algn="ctr">
              <w14:noFill/>
              <w14:prstDash w14:val="solid"/>
              <w14:round/>
            </w14:textOutline>
          </w:rPr>
          <w:t>Shopify Instructions for WIC Vendors</w:t>
        </w:r>
      </w:sdtContent>
    </w:sdt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t xml:space="preserve"> | Created 0</w:t>
    </w:r>
    <w:r w:rsidR="002B7CEF">
      <w:rPr>
        <w14:textOutline w14:w="0" w14:cap="flat" w14:cmpd="sng" w14:algn="ctr">
          <w14:noFill/>
          <w14:prstDash w14:val="solid"/>
          <w14:round/>
        </w14:textOutline>
      </w:rPr>
      <w:t>9</w:t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t xml:space="preserve">/2026                           Page </w:t>
    </w:r>
    <w:r w:rsidR="00533752" w:rsidRPr="00233F07">
      <w:rPr>
        <w:noProof/>
        <w14:textOutline w14:w="0" w14:cap="flat" w14:cmpd="sng" w14:algn="ctr">
          <w14:noFill/>
          <w14:prstDash w14:val="solid"/>
          <w14:round/>
        </w14:textOutline>
      </w:rPr>
      <w:fldChar w:fldCharType="begin"/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instrText xml:space="preserve"> PAGE </w:instrText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fldChar w:fldCharType="separate"/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t>1</w:t>
    </w:r>
    <w:r w:rsidR="00533752" w:rsidRPr="00233F07">
      <w:rPr>
        <w:noProof/>
        <w14:textOutline w14:w="0" w14:cap="flat" w14:cmpd="sng" w14:algn="ctr">
          <w14:noFill/>
          <w14:prstDash w14:val="solid"/>
          <w14:round/>
        </w14:textOutline>
      </w:rPr>
      <w:fldChar w:fldCharType="end"/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t xml:space="preserve"> of </w:t>
    </w:r>
    <w:r w:rsidR="00533752" w:rsidRPr="00233F07">
      <w:rPr>
        <w:noProof/>
        <w14:textOutline w14:w="0" w14:cap="flat" w14:cmpd="sng" w14:algn="ctr">
          <w14:noFill/>
          <w14:prstDash w14:val="solid"/>
          <w14:round/>
        </w14:textOutline>
      </w:rPr>
      <w:fldChar w:fldCharType="begin"/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instrText xml:space="preserve"> NUMPAGES  </w:instrText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fldChar w:fldCharType="separate"/>
    </w:r>
    <w:r w:rsidR="00533752" w:rsidRPr="00233F07">
      <w:rPr>
        <w14:textOutline w14:w="0" w14:cap="flat" w14:cmpd="sng" w14:algn="ctr">
          <w14:noFill/>
          <w14:prstDash w14:val="solid"/>
          <w14:round/>
        </w14:textOutline>
      </w:rPr>
      <w:t>11</w:t>
    </w:r>
    <w:r w:rsidR="00533752" w:rsidRPr="00233F07">
      <w:rPr>
        <w:noProof/>
        <w14:textOutline w14:w="0" w14:cap="flat" w14:cmpd="sng" w14:algn="ctr">
          <w14:noFill/>
          <w14:prstDash w14:val="solid"/>
          <w14:round/>
        </w14:textOutline>
      </w:rPr>
      <w:fldChar w:fldCharType="end"/>
    </w:r>
    <w:r w:rsidR="00533752" w:rsidRPr="00233F07" w:rsidDel="00A31788">
      <w:rPr>
        <w14:textOutline w14:w="0" w14:cap="flat" w14:cmpd="sng" w14:algn="ctr">
          <w14:noFill/>
          <w14:prstDash w14:val="solid"/>
          <w14:round/>
        </w14:textOutline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B56F2" w14:textId="77777777" w:rsidR="001556D0" w:rsidRDefault="001556D0" w:rsidP="001F59BB">
      <w:r>
        <w:separator/>
      </w:r>
    </w:p>
  </w:footnote>
  <w:footnote w:type="continuationSeparator" w:id="0">
    <w:p w14:paraId="016821CC" w14:textId="77777777" w:rsidR="001556D0" w:rsidRDefault="001556D0" w:rsidP="001F5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4118"/>
    <w:multiLevelType w:val="hybridMultilevel"/>
    <w:tmpl w:val="D1F66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C07DF"/>
    <w:multiLevelType w:val="multilevel"/>
    <w:tmpl w:val="4DC6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D45C2"/>
    <w:multiLevelType w:val="multilevel"/>
    <w:tmpl w:val="DD1C1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E21405"/>
    <w:multiLevelType w:val="hybridMultilevel"/>
    <w:tmpl w:val="5C7EA41E"/>
    <w:lvl w:ilvl="0" w:tplc="DA6CF06A">
      <w:start w:val="1"/>
      <w:numFmt w:val="bullet"/>
      <w:lvlText w:val="·"/>
      <w:lvlJc w:val="left"/>
      <w:pPr>
        <w:ind w:left="2520" w:hanging="360"/>
      </w:pPr>
      <w:rPr>
        <w:rFonts w:ascii="Symbol" w:hAnsi="Symbol" w:hint="default"/>
        <w:vanish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34919B9"/>
    <w:multiLevelType w:val="multilevel"/>
    <w:tmpl w:val="F3AE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51591"/>
    <w:multiLevelType w:val="hybridMultilevel"/>
    <w:tmpl w:val="5742D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76B27"/>
    <w:multiLevelType w:val="hybridMultilevel"/>
    <w:tmpl w:val="FCDE8C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DE027A"/>
    <w:multiLevelType w:val="hybridMultilevel"/>
    <w:tmpl w:val="6A8E2258"/>
    <w:lvl w:ilvl="0" w:tplc="04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8" w15:restartNumberingAfterBreak="0">
    <w:nsid w:val="1B663BD3"/>
    <w:multiLevelType w:val="hybridMultilevel"/>
    <w:tmpl w:val="5B66E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1A4C57"/>
    <w:multiLevelType w:val="multilevel"/>
    <w:tmpl w:val="8506C55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8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024" w:hanging="1224"/>
      </w:pPr>
      <w:rPr>
        <w:rFonts w:hint="default"/>
        <w:vanish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C325D38"/>
    <w:multiLevelType w:val="hybridMultilevel"/>
    <w:tmpl w:val="E1E2534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612D75"/>
    <w:multiLevelType w:val="hybridMultilevel"/>
    <w:tmpl w:val="17488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27368"/>
    <w:multiLevelType w:val="multilevel"/>
    <w:tmpl w:val="8746F356"/>
    <w:lvl w:ilvl="0">
      <w:start w:val="1"/>
      <w:numFmt w:val="decimal"/>
      <w:pStyle w:val="Heading3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ber"/>
      <w:lvlText w:val="%1.%2"/>
      <w:lvlJc w:val="left"/>
      <w:pPr>
        <w:ind w:left="1008" w:hanging="64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86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4" w:hanging="1224"/>
      </w:pPr>
      <w:rPr>
        <w:rFonts w:hint="default"/>
        <w:vanish w:val="0"/>
        <w:color w:val="000000" w:themeColor="text1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0144E42"/>
    <w:multiLevelType w:val="multilevel"/>
    <w:tmpl w:val="175E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E470C9"/>
    <w:multiLevelType w:val="multilevel"/>
    <w:tmpl w:val="18BA2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D11613"/>
    <w:multiLevelType w:val="hybridMultilevel"/>
    <w:tmpl w:val="2256A1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8DC35AA"/>
    <w:multiLevelType w:val="hybridMultilevel"/>
    <w:tmpl w:val="5C06C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E63113"/>
    <w:multiLevelType w:val="hybridMultilevel"/>
    <w:tmpl w:val="66AADD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F9161A"/>
    <w:multiLevelType w:val="multilevel"/>
    <w:tmpl w:val="4E8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6757C7"/>
    <w:multiLevelType w:val="hybridMultilevel"/>
    <w:tmpl w:val="455A2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E74EC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DAC51DF"/>
    <w:multiLevelType w:val="hybridMultilevel"/>
    <w:tmpl w:val="247CFB3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8A6E6B"/>
    <w:multiLevelType w:val="multilevel"/>
    <w:tmpl w:val="8506C55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8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024" w:hanging="1224"/>
      </w:pPr>
      <w:rPr>
        <w:rFonts w:hint="default"/>
        <w:vanish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31BA5851"/>
    <w:multiLevelType w:val="hybridMultilevel"/>
    <w:tmpl w:val="B596C9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2634BA5"/>
    <w:multiLevelType w:val="hybridMultilevel"/>
    <w:tmpl w:val="1D6C31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1F07B5"/>
    <w:multiLevelType w:val="hybridMultilevel"/>
    <w:tmpl w:val="72884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E320C4"/>
    <w:multiLevelType w:val="hybridMultilevel"/>
    <w:tmpl w:val="52527AE6"/>
    <w:lvl w:ilvl="0" w:tplc="040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27" w15:restartNumberingAfterBreak="0">
    <w:nsid w:val="3E086EE5"/>
    <w:multiLevelType w:val="hybridMultilevel"/>
    <w:tmpl w:val="16A4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4D1C6B"/>
    <w:multiLevelType w:val="multilevel"/>
    <w:tmpl w:val="B99E94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0B7439"/>
    <w:multiLevelType w:val="hybridMultilevel"/>
    <w:tmpl w:val="F79C9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777FD3"/>
    <w:multiLevelType w:val="multilevel"/>
    <w:tmpl w:val="8506C55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8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024" w:hanging="1224"/>
      </w:pPr>
      <w:rPr>
        <w:rFonts w:hint="default"/>
        <w:vanish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4354322E"/>
    <w:multiLevelType w:val="multilevel"/>
    <w:tmpl w:val="4E8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5727856"/>
    <w:multiLevelType w:val="multilevel"/>
    <w:tmpl w:val="AFF6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6AE483D"/>
    <w:multiLevelType w:val="hybridMultilevel"/>
    <w:tmpl w:val="AEE06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4F71A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4B8043A0"/>
    <w:multiLevelType w:val="multilevel"/>
    <w:tmpl w:val="16F2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027AF5"/>
    <w:multiLevelType w:val="multilevel"/>
    <w:tmpl w:val="DA78D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1D17972"/>
    <w:multiLevelType w:val="hybridMultilevel"/>
    <w:tmpl w:val="AD1C9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2C7763D"/>
    <w:multiLevelType w:val="hybridMultilevel"/>
    <w:tmpl w:val="9A46D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3564D5B"/>
    <w:multiLevelType w:val="hybridMultilevel"/>
    <w:tmpl w:val="DCCC2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92227AC"/>
    <w:multiLevelType w:val="hybridMultilevel"/>
    <w:tmpl w:val="686A1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7C410D"/>
    <w:multiLevelType w:val="hybridMultilevel"/>
    <w:tmpl w:val="650E688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7311AF6"/>
    <w:multiLevelType w:val="multilevel"/>
    <w:tmpl w:val="FCBA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3342AA"/>
    <w:multiLevelType w:val="multilevel"/>
    <w:tmpl w:val="7708D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A83787"/>
    <w:multiLevelType w:val="multilevel"/>
    <w:tmpl w:val="F3E8A814"/>
    <w:lvl w:ilvl="0">
      <w:start w:val="1"/>
      <w:numFmt w:val="decimal"/>
      <w:pStyle w:val="Number10"/>
      <w:lvlText w:val="%1.0"/>
      <w:lvlJc w:val="left"/>
      <w:pPr>
        <w:ind w:left="1008" w:hanging="720"/>
      </w:pPr>
      <w:rPr>
        <w:rFonts w:hint="default"/>
        <w:i w:val="0"/>
      </w:rPr>
    </w:lvl>
    <w:lvl w:ilvl="1">
      <w:start w:val="1"/>
      <w:numFmt w:val="decimal"/>
      <w:pStyle w:val="Number11"/>
      <w:lvlText w:val="%1.%2."/>
      <w:lvlJc w:val="left"/>
      <w:pPr>
        <w:ind w:left="1728" w:hanging="720"/>
      </w:pPr>
      <w:rPr>
        <w:rFonts w:hint="default"/>
        <w:b w:val="0"/>
        <w:bCs/>
        <w:i w:val="0"/>
      </w:rPr>
    </w:lvl>
    <w:lvl w:ilvl="2">
      <w:start w:val="1"/>
      <w:numFmt w:val="decimal"/>
      <w:pStyle w:val="Number111"/>
      <w:lvlText w:val="%1.%2.%3."/>
      <w:lvlJc w:val="left"/>
      <w:pPr>
        <w:ind w:left="2664" w:hanging="936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2E21DE7"/>
    <w:multiLevelType w:val="multilevel"/>
    <w:tmpl w:val="A356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C46E6B"/>
    <w:multiLevelType w:val="multilevel"/>
    <w:tmpl w:val="C4185448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08" w:hanging="64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024" w:hanging="1224"/>
      </w:pPr>
      <w:rPr>
        <w:rFonts w:hint="default"/>
        <w:vanish w:val="0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439842341">
    <w:abstractNumId w:val="45"/>
  </w:num>
  <w:num w:numId="2" w16cid:durableId="1914928713">
    <w:abstractNumId w:val="28"/>
  </w:num>
  <w:num w:numId="3" w16cid:durableId="123083115">
    <w:abstractNumId w:val="4"/>
  </w:num>
  <w:num w:numId="4" w16cid:durableId="525406377">
    <w:abstractNumId w:val="36"/>
  </w:num>
  <w:num w:numId="5" w16cid:durableId="823863065">
    <w:abstractNumId w:val="43"/>
  </w:num>
  <w:num w:numId="6" w16cid:durableId="3897743">
    <w:abstractNumId w:val="13"/>
  </w:num>
  <w:num w:numId="7" w16cid:durableId="1156799807">
    <w:abstractNumId w:val="18"/>
  </w:num>
  <w:num w:numId="8" w16cid:durableId="1214653300">
    <w:abstractNumId w:val="1"/>
  </w:num>
  <w:num w:numId="9" w16cid:durableId="1317491526">
    <w:abstractNumId w:val="35"/>
  </w:num>
  <w:num w:numId="10" w16cid:durableId="1411274572">
    <w:abstractNumId w:val="42"/>
  </w:num>
  <w:num w:numId="11" w16cid:durableId="770201623">
    <w:abstractNumId w:val="32"/>
  </w:num>
  <w:num w:numId="12" w16cid:durableId="1156801125">
    <w:abstractNumId w:val="14"/>
  </w:num>
  <w:num w:numId="13" w16cid:durableId="981079396">
    <w:abstractNumId w:val="2"/>
  </w:num>
  <w:num w:numId="14" w16cid:durableId="487526409">
    <w:abstractNumId w:val="38"/>
  </w:num>
  <w:num w:numId="15" w16cid:durableId="1784112819">
    <w:abstractNumId w:val="27"/>
  </w:num>
  <w:num w:numId="16" w16cid:durableId="483937590">
    <w:abstractNumId w:val="31"/>
  </w:num>
  <w:num w:numId="17" w16cid:durableId="1133330279">
    <w:abstractNumId w:val="8"/>
  </w:num>
  <w:num w:numId="18" w16cid:durableId="1971587472">
    <w:abstractNumId w:val="0"/>
  </w:num>
  <w:num w:numId="19" w16cid:durableId="1154905680">
    <w:abstractNumId w:val="24"/>
  </w:num>
  <w:num w:numId="20" w16cid:durableId="995034072">
    <w:abstractNumId w:val="25"/>
  </w:num>
  <w:num w:numId="21" w16cid:durableId="977220759">
    <w:abstractNumId w:val="37"/>
  </w:num>
  <w:num w:numId="22" w16cid:durableId="1972705592">
    <w:abstractNumId w:val="17"/>
  </w:num>
  <w:num w:numId="23" w16cid:durableId="2031026821">
    <w:abstractNumId w:val="39"/>
  </w:num>
  <w:num w:numId="24" w16cid:durableId="725832275">
    <w:abstractNumId w:val="21"/>
  </w:num>
  <w:num w:numId="25" w16cid:durableId="729962265">
    <w:abstractNumId w:val="15"/>
  </w:num>
  <w:num w:numId="26" w16cid:durableId="1804424790">
    <w:abstractNumId w:val="10"/>
  </w:num>
  <w:num w:numId="27" w16cid:durableId="17893184">
    <w:abstractNumId w:val="40"/>
  </w:num>
  <w:num w:numId="28" w16cid:durableId="2030375821">
    <w:abstractNumId w:val="29"/>
  </w:num>
  <w:num w:numId="29" w16cid:durableId="1322123968">
    <w:abstractNumId w:val="41"/>
  </w:num>
  <w:num w:numId="30" w16cid:durableId="626473918">
    <w:abstractNumId w:val="16"/>
  </w:num>
  <w:num w:numId="31" w16cid:durableId="1459181164">
    <w:abstractNumId w:val="5"/>
  </w:num>
  <w:num w:numId="32" w16cid:durableId="779566641">
    <w:abstractNumId w:val="12"/>
  </w:num>
  <w:num w:numId="33" w16cid:durableId="2106337288">
    <w:abstractNumId w:val="44"/>
  </w:num>
  <w:num w:numId="34" w16cid:durableId="1374883157">
    <w:abstractNumId w:val="20"/>
  </w:num>
  <w:num w:numId="35" w16cid:durableId="1126121152">
    <w:abstractNumId w:val="6"/>
  </w:num>
  <w:num w:numId="36" w16cid:durableId="266666962">
    <w:abstractNumId w:val="23"/>
  </w:num>
  <w:num w:numId="37" w16cid:durableId="1084061714">
    <w:abstractNumId w:val="7"/>
  </w:num>
  <w:num w:numId="38" w16cid:durableId="588126585">
    <w:abstractNumId w:val="34"/>
  </w:num>
  <w:num w:numId="39" w16cid:durableId="2040857084">
    <w:abstractNumId w:val="26"/>
  </w:num>
  <w:num w:numId="40" w16cid:durableId="1009914360">
    <w:abstractNumId w:val="3"/>
  </w:num>
  <w:num w:numId="41" w16cid:durableId="487014908">
    <w:abstractNumId w:val="11"/>
  </w:num>
  <w:num w:numId="42" w16cid:durableId="967583721">
    <w:abstractNumId w:val="33"/>
  </w:num>
  <w:num w:numId="43" w16cid:durableId="516698462">
    <w:abstractNumId w:val="19"/>
  </w:num>
  <w:num w:numId="44" w16cid:durableId="1110273900">
    <w:abstractNumId w:val="22"/>
  </w:num>
  <w:num w:numId="45" w16cid:durableId="1764647602">
    <w:abstractNumId w:val="9"/>
  </w:num>
  <w:num w:numId="46" w16cid:durableId="1281376351">
    <w:abstractNumId w:val="30"/>
  </w:num>
  <w:num w:numId="47" w16cid:durableId="100034781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F5"/>
    <w:rsid w:val="000027EA"/>
    <w:rsid w:val="000036FB"/>
    <w:rsid w:val="000042A1"/>
    <w:rsid w:val="00012F65"/>
    <w:rsid w:val="00014E88"/>
    <w:rsid w:val="000213FE"/>
    <w:rsid w:val="0002338B"/>
    <w:rsid w:val="00023C4E"/>
    <w:rsid w:val="000269B6"/>
    <w:rsid w:val="00035F1F"/>
    <w:rsid w:val="000376B1"/>
    <w:rsid w:val="000409A2"/>
    <w:rsid w:val="0004236E"/>
    <w:rsid w:val="000477D0"/>
    <w:rsid w:val="000519A7"/>
    <w:rsid w:val="00051AC0"/>
    <w:rsid w:val="000536F8"/>
    <w:rsid w:val="000551EA"/>
    <w:rsid w:val="00056B08"/>
    <w:rsid w:val="000578CC"/>
    <w:rsid w:val="00057989"/>
    <w:rsid w:val="00060B4C"/>
    <w:rsid w:val="00060BB2"/>
    <w:rsid w:val="00071C9C"/>
    <w:rsid w:val="00081B3C"/>
    <w:rsid w:val="00085FF6"/>
    <w:rsid w:val="00086A07"/>
    <w:rsid w:val="00091CF7"/>
    <w:rsid w:val="0009254C"/>
    <w:rsid w:val="00092C1F"/>
    <w:rsid w:val="000944AB"/>
    <w:rsid w:val="00094D89"/>
    <w:rsid w:val="0009608F"/>
    <w:rsid w:val="0009750B"/>
    <w:rsid w:val="000A24FB"/>
    <w:rsid w:val="000A2907"/>
    <w:rsid w:val="000A4AA1"/>
    <w:rsid w:val="000A586D"/>
    <w:rsid w:val="000B36EF"/>
    <w:rsid w:val="000B7436"/>
    <w:rsid w:val="000C54B0"/>
    <w:rsid w:val="000C5532"/>
    <w:rsid w:val="000D4BC2"/>
    <w:rsid w:val="000D5FF1"/>
    <w:rsid w:val="000D6BB0"/>
    <w:rsid w:val="000E0D79"/>
    <w:rsid w:val="000E1B2A"/>
    <w:rsid w:val="000E1EA0"/>
    <w:rsid w:val="000E3E66"/>
    <w:rsid w:val="000E3E8B"/>
    <w:rsid w:val="000E7168"/>
    <w:rsid w:val="000E7612"/>
    <w:rsid w:val="000F408B"/>
    <w:rsid w:val="000F6723"/>
    <w:rsid w:val="0010256E"/>
    <w:rsid w:val="0010441E"/>
    <w:rsid w:val="0010491C"/>
    <w:rsid w:val="00104EB2"/>
    <w:rsid w:val="001052FB"/>
    <w:rsid w:val="00105EAF"/>
    <w:rsid w:val="00106D9F"/>
    <w:rsid w:val="001103BD"/>
    <w:rsid w:val="0011355B"/>
    <w:rsid w:val="00115847"/>
    <w:rsid w:val="00125FB9"/>
    <w:rsid w:val="00127D00"/>
    <w:rsid w:val="0013099F"/>
    <w:rsid w:val="00135269"/>
    <w:rsid w:val="00135BDC"/>
    <w:rsid w:val="00142ECF"/>
    <w:rsid w:val="0014567B"/>
    <w:rsid w:val="00155459"/>
    <w:rsid w:val="001556D0"/>
    <w:rsid w:val="001563AC"/>
    <w:rsid w:val="00160FAA"/>
    <w:rsid w:val="00164A46"/>
    <w:rsid w:val="001656DF"/>
    <w:rsid w:val="00165C06"/>
    <w:rsid w:val="001666EF"/>
    <w:rsid w:val="00167744"/>
    <w:rsid w:val="00171C9D"/>
    <w:rsid w:val="00174616"/>
    <w:rsid w:val="00177D46"/>
    <w:rsid w:val="00177D52"/>
    <w:rsid w:val="00180127"/>
    <w:rsid w:val="00180BF2"/>
    <w:rsid w:val="00193031"/>
    <w:rsid w:val="00194C70"/>
    <w:rsid w:val="00195628"/>
    <w:rsid w:val="001956D7"/>
    <w:rsid w:val="0019714A"/>
    <w:rsid w:val="001974F8"/>
    <w:rsid w:val="001A1084"/>
    <w:rsid w:val="001A1BF5"/>
    <w:rsid w:val="001A2681"/>
    <w:rsid w:val="001A2F9F"/>
    <w:rsid w:val="001A5DD6"/>
    <w:rsid w:val="001A7A52"/>
    <w:rsid w:val="001B2DAB"/>
    <w:rsid w:val="001B6D2E"/>
    <w:rsid w:val="001C004E"/>
    <w:rsid w:val="001C22A2"/>
    <w:rsid w:val="001C39E8"/>
    <w:rsid w:val="001C6146"/>
    <w:rsid w:val="001D2958"/>
    <w:rsid w:val="001D33D6"/>
    <w:rsid w:val="001D5081"/>
    <w:rsid w:val="001E0625"/>
    <w:rsid w:val="001E17A4"/>
    <w:rsid w:val="001E71BA"/>
    <w:rsid w:val="001E7E75"/>
    <w:rsid w:val="001F0266"/>
    <w:rsid w:val="001F2106"/>
    <w:rsid w:val="001F289F"/>
    <w:rsid w:val="001F3019"/>
    <w:rsid w:val="001F3A21"/>
    <w:rsid w:val="001F59BB"/>
    <w:rsid w:val="00204226"/>
    <w:rsid w:val="002077B0"/>
    <w:rsid w:val="00207A0C"/>
    <w:rsid w:val="00210892"/>
    <w:rsid w:val="00211327"/>
    <w:rsid w:val="002128CB"/>
    <w:rsid w:val="0021559D"/>
    <w:rsid w:val="00215EE4"/>
    <w:rsid w:val="00220B05"/>
    <w:rsid w:val="00223227"/>
    <w:rsid w:val="002318C7"/>
    <w:rsid w:val="00231F8D"/>
    <w:rsid w:val="00233F07"/>
    <w:rsid w:val="00234C44"/>
    <w:rsid w:val="00235FB2"/>
    <w:rsid w:val="002402C9"/>
    <w:rsid w:val="0024378C"/>
    <w:rsid w:val="002441B0"/>
    <w:rsid w:val="00244D08"/>
    <w:rsid w:val="0024540B"/>
    <w:rsid w:val="00245797"/>
    <w:rsid w:val="002473CB"/>
    <w:rsid w:val="00251981"/>
    <w:rsid w:val="00252F97"/>
    <w:rsid w:val="002541C8"/>
    <w:rsid w:val="002559CC"/>
    <w:rsid w:val="00274297"/>
    <w:rsid w:val="00280172"/>
    <w:rsid w:val="00283CB7"/>
    <w:rsid w:val="00285A5A"/>
    <w:rsid w:val="00286FD3"/>
    <w:rsid w:val="00290D6C"/>
    <w:rsid w:val="002916AA"/>
    <w:rsid w:val="00293291"/>
    <w:rsid w:val="00293ECA"/>
    <w:rsid w:val="00295680"/>
    <w:rsid w:val="00296D7E"/>
    <w:rsid w:val="00297368"/>
    <w:rsid w:val="002976EE"/>
    <w:rsid w:val="002B0141"/>
    <w:rsid w:val="002B0F0E"/>
    <w:rsid w:val="002B161E"/>
    <w:rsid w:val="002B3FF8"/>
    <w:rsid w:val="002B5B1A"/>
    <w:rsid w:val="002B5BB8"/>
    <w:rsid w:val="002B5C9F"/>
    <w:rsid w:val="002B7CEF"/>
    <w:rsid w:val="002C3B17"/>
    <w:rsid w:val="002E2BB0"/>
    <w:rsid w:val="002E5C51"/>
    <w:rsid w:val="002E6409"/>
    <w:rsid w:val="002F3ACE"/>
    <w:rsid w:val="00303EB4"/>
    <w:rsid w:val="00305452"/>
    <w:rsid w:val="00305F60"/>
    <w:rsid w:val="00313CC3"/>
    <w:rsid w:val="003147DF"/>
    <w:rsid w:val="0031533B"/>
    <w:rsid w:val="00320A13"/>
    <w:rsid w:val="0032134F"/>
    <w:rsid w:val="00330084"/>
    <w:rsid w:val="00332C8D"/>
    <w:rsid w:val="003372C0"/>
    <w:rsid w:val="00341127"/>
    <w:rsid w:val="00341CE0"/>
    <w:rsid w:val="003467D4"/>
    <w:rsid w:val="0034798F"/>
    <w:rsid w:val="0035050B"/>
    <w:rsid w:val="00353F5B"/>
    <w:rsid w:val="00355C6F"/>
    <w:rsid w:val="0035715C"/>
    <w:rsid w:val="0035770A"/>
    <w:rsid w:val="00357B5F"/>
    <w:rsid w:val="00357EF1"/>
    <w:rsid w:val="00361674"/>
    <w:rsid w:val="00361B1F"/>
    <w:rsid w:val="00365944"/>
    <w:rsid w:val="00366AC4"/>
    <w:rsid w:val="00370124"/>
    <w:rsid w:val="00374EFE"/>
    <w:rsid w:val="003761BA"/>
    <w:rsid w:val="0038264C"/>
    <w:rsid w:val="00385F43"/>
    <w:rsid w:val="0039160A"/>
    <w:rsid w:val="00391FA4"/>
    <w:rsid w:val="003A3D81"/>
    <w:rsid w:val="003A5752"/>
    <w:rsid w:val="003B01A3"/>
    <w:rsid w:val="003B2805"/>
    <w:rsid w:val="003C029A"/>
    <w:rsid w:val="003C270D"/>
    <w:rsid w:val="003C4CE6"/>
    <w:rsid w:val="003C7683"/>
    <w:rsid w:val="003C7907"/>
    <w:rsid w:val="003D404E"/>
    <w:rsid w:val="003D5751"/>
    <w:rsid w:val="003D6683"/>
    <w:rsid w:val="003D6749"/>
    <w:rsid w:val="003D75B7"/>
    <w:rsid w:val="003D7F22"/>
    <w:rsid w:val="003E1367"/>
    <w:rsid w:val="003E3432"/>
    <w:rsid w:val="003E4EED"/>
    <w:rsid w:val="003E633D"/>
    <w:rsid w:val="003F0356"/>
    <w:rsid w:val="003F56A8"/>
    <w:rsid w:val="003F6E6D"/>
    <w:rsid w:val="003F70AD"/>
    <w:rsid w:val="003F7348"/>
    <w:rsid w:val="0040266C"/>
    <w:rsid w:val="00402EB1"/>
    <w:rsid w:val="004053D1"/>
    <w:rsid w:val="004063A5"/>
    <w:rsid w:val="00407253"/>
    <w:rsid w:val="00413EF2"/>
    <w:rsid w:val="00421B07"/>
    <w:rsid w:val="004259E1"/>
    <w:rsid w:val="00430D4A"/>
    <w:rsid w:val="00430F9F"/>
    <w:rsid w:val="0043206E"/>
    <w:rsid w:val="004321A9"/>
    <w:rsid w:val="00435ED6"/>
    <w:rsid w:val="00440B9C"/>
    <w:rsid w:val="00443869"/>
    <w:rsid w:val="00446E7E"/>
    <w:rsid w:val="00446F36"/>
    <w:rsid w:val="00450248"/>
    <w:rsid w:val="0045181A"/>
    <w:rsid w:val="00453B4D"/>
    <w:rsid w:val="00454903"/>
    <w:rsid w:val="00455C9A"/>
    <w:rsid w:val="0045737A"/>
    <w:rsid w:val="00464216"/>
    <w:rsid w:val="00464350"/>
    <w:rsid w:val="0046543C"/>
    <w:rsid w:val="004660FE"/>
    <w:rsid w:val="004665B4"/>
    <w:rsid w:val="00473769"/>
    <w:rsid w:val="00473C5A"/>
    <w:rsid w:val="00473FC6"/>
    <w:rsid w:val="004807B2"/>
    <w:rsid w:val="004819A2"/>
    <w:rsid w:val="00482A60"/>
    <w:rsid w:val="0048612B"/>
    <w:rsid w:val="00487005"/>
    <w:rsid w:val="00487349"/>
    <w:rsid w:val="00487BA3"/>
    <w:rsid w:val="004914B3"/>
    <w:rsid w:val="00493B52"/>
    <w:rsid w:val="00495857"/>
    <w:rsid w:val="00496802"/>
    <w:rsid w:val="00497012"/>
    <w:rsid w:val="004A3E56"/>
    <w:rsid w:val="004B53DE"/>
    <w:rsid w:val="004C099A"/>
    <w:rsid w:val="004C3DA0"/>
    <w:rsid w:val="004C5484"/>
    <w:rsid w:val="004D0A18"/>
    <w:rsid w:val="004D3EA4"/>
    <w:rsid w:val="004D3F6B"/>
    <w:rsid w:val="004D4BD4"/>
    <w:rsid w:val="004D526C"/>
    <w:rsid w:val="004D70E9"/>
    <w:rsid w:val="004D7551"/>
    <w:rsid w:val="004E44CC"/>
    <w:rsid w:val="004E48D0"/>
    <w:rsid w:val="004E5A8D"/>
    <w:rsid w:val="004E5FA2"/>
    <w:rsid w:val="004F5752"/>
    <w:rsid w:val="005029E5"/>
    <w:rsid w:val="00502B0B"/>
    <w:rsid w:val="00503028"/>
    <w:rsid w:val="005047E4"/>
    <w:rsid w:val="00505459"/>
    <w:rsid w:val="00507B1E"/>
    <w:rsid w:val="0051512B"/>
    <w:rsid w:val="005155B0"/>
    <w:rsid w:val="00516A10"/>
    <w:rsid w:val="00516C59"/>
    <w:rsid w:val="00520860"/>
    <w:rsid w:val="005212CE"/>
    <w:rsid w:val="00522CB1"/>
    <w:rsid w:val="0052309E"/>
    <w:rsid w:val="00524947"/>
    <w:rsid w:val="00524FB7"/>
    <w:rsid w:val="00533752"/>
    <w:rsid w:val="0054125F"/>
    <w:rsid w:val="00543ABE"/>
    <w:rsid w:val="0055262A"/>
    <w:rsid w:val="0055355B"/>
    <w:rsid w:val="00555617"/>
    <w:rsid w:val="00565137"/>
    <w:rsid w:val="0056670A"/>
    <w:rsid w:val="005824DC"/>
    <w:rsid w:val="00592C7C"/>
    <w:rsid w:val="00595EEC"/>
    <w:rsid w:val="005A10D0"/>
    <w:rsid w:val="005A1181"/>
    <w:rsid w:val="005A6572"/>
    <w:rsid w:val="005A6650"/>
    <w:rsid w:val="005B336D"/>
    <w:rsid w:val="005B69BC"/>
    <w:rsid w:val="005C1927"/>
    <w:rsid w:val="005C2AA7"/>
    <w:rsid w:val="005C3A3D"/>
    <w:rsid w:val="005D734B"/>
    <w:rsid w:val="005E4714"/>
    <w:rsid w:val="005E73CD"/>
    <w:rsid w:val="005F2DF0"/>
    <w:rsid w:val="00600DCA"/>
    <w:rsid w:val="00606F99"/>
    <w:rsid w:val="00612049"/>
    <w:rsid w:val="00626236"/>
    <w:rsid w:val="00632BF4"/>
    <w:rsid w:val="0063349C"/>
    <w:rsid w:val="00634612"/>
    <w:rsid w:val="0063469E"/>
    <w:rsid w:val="006377A7"/>
    <w:rsid w:val="00640DE8"/>
    <w:rsid w:val="00642770"/>
    <w:rsid w:val="00652DF9"/>
    <w:rsid w:val="00656F8D"/>
    <w:rsid w:val="00661147"/>
    <w:rsid w:val="0066290D"/>
    <w:rsid w:val="00667C86"/>
    <w:rsid w:val="00670DE3"/>
    <w:rsid w:val="00671808"/>
    <w:rsid w:val="00673A33"/>
    <w:rsid w:val="006744BD"/>
    <w:rsid w:val="00675754"/>
    <w:rsid w:val="006800B6"/>
    <w:rsid w:val="00682B23"/>
    <w:rsid w:val="006842C3"/>
    <w:rsid w:val="006842F7"/>
    <w:rsid w:val="006848B1"/>
    <w:rsid w:val="00691BB5"/>
    <w:rsid w:val="00692C04"/>
    <w:rsid w:val="00692E03"/>
    <w:rsid w:val="00693CB7"/>
    <w:rsid w:val="00695124"/>
    <w:rsid w:val="00696586"/>
    <w:rsid w:val="00697FEC"/>
    <w:rsid w:val="006A2AA3"/>
    <w:rsid w:val="006A2ECA"/>
    <w:rsid w:val="006A6A67"/>
    <w:rsid w:val="006B3D6B"/>
    <w:rsid w:val="006B41D9"/>
    <w:rsid w:val="006B43DB"/>
    <w:rsid w:val="006C1DC5"/>
    <w:rsid w:val="006C32CB"/>
    <w:rsid w:val="006C4D46"/>
    <w:rsid w:val="006C56BD"/>
    <w:rsid w:val="006C7A1D"/>
    <w:rsid w:val="006D3A40"/>
    <w:rsid w:val="006E1E65"/>
    <w:rsid w:val="006E2F13"/>
    <w:rsid w:val="006F3E4F"/>
    <w:rsid w:val="006F45AB"/>
    <w:rsid w:val="007020A7"/>
    <w:rsid w:val="00702415"/>
    <w:rsid w:val="007030A2"/>
    <w:rsid w:val="00713F25"/>
    <w:rsid w:val="00714BE9"/>
    <w:rsid w:val="00720A0C"/>
    <w:rsid w:val="00721244"/>
    <w:rsid w:val="00722FC9"/>
    <w:rsid w:val="00727776"/>
    <w:rsid w:val="007348F7"/>
    <w:rsid w:val="007355C5"/>
    <w:rsid w:val="00736D60"/>
    <w:rsid w:val="00737B6E"/>
    <w:rsid w:val="00740B0F"/>
    <w:rsid w:val="00744EEC"/>
    <w:rsid w:val="007450BA"/>
    <w:rsid w:val="00746F1A"/>
    <w:rsid w:val="0074773D"/>
    <w:rsid w:val="00747DF7"/>
    <w:rsid w:val="00753A4D"/>
    <w:rsid w:val="00757815"/>
    <w:rsid w:val="007608C3"/>
    <w:rsid w:val="00762A10"/>
    <w:rsid w:val="00765FC6"/>
    <w:rsid w:val="0076634A"/>
    <w:rsid w:val="0077040C"/>
    <w:rsid w:val="00770E72"/>
    <w:rsid w:val="00772346"/>
    <w:rsid w:val="00772501"/>
    <w:rsid w:val="007767E9"/>
    <w:rsid w:val="007819A2"/>
    <w:rsid w:val="0078504E"/>
    <w:rsid w:val="007940BF"/>
    <w:rsid w:val="00796CA7"/>
    <w:rsid w:val="007B325A"/>
    <w:rsid w:val="007C0199"/>
    <w:rsid w:val="007C0AF7"/>
    <w:rsid w:val="007C4F95"/>
    <w:rsid w:val="007C5FC5"/>
    <w:rsid w:val="007D074A"/>
    <w:rsid w:val="007D486F"/>
    <w:rsid w:val="007D4978"/>
    <w:rsid w:val="007D4B4F"/>
    <w:rsid w:val="007E4A8E"/>
    <w:rsid w:val="007F083A"/>
    <w:rsid w:val="007F434D"/>
    <w:rsid w:val="007F5A34"/>
    <w:rsid w:val="008036D4"/>
    <w:rsid w:val="00803A6F"/>
    <w:rsid w:val="00807770"/>
    <w:rsid w:val="00807A8C"/>
    <w:rsid w:val="00810778"/>
    <w:rsid w:val="0081226C"/>
    <w:rsid w:val="00812E43"/>
    <w:rsid w:val="0081497F"/>
    <w:rsid w:val="00822877"/>
    <w:rsid w:val="008254DF"/>
    <w:rsid w:val="008259E2"/>
    <w:rsid w:val="008309DA"/>
    <w:rsid w:val="008310CF"/>
    <w:rsid w:val="008326F4"/>
    <w:rsid w:val="008370ED"/>
    <w:rsid w:val="00840378"/>
    <w:rsid w:val="0084200D"/>
    <w:rsid w:val="00844CAD"/>
    <w:rsid w:val="0084518F"/>
    <w:rsid w:val="00847A4C"/>
    <w:rsid w:val="00853E01"/>
    <w:rsid w:val="008543B5"/>
    <w:rsid w:val="008548ED"/>
    <w:rsid w:val="00854BED"/>
    <w:rsid w:val="008654DE"/>
    <w:rsid w:val="00865E05"/>
    <w:rsid w:val="00870CA0"/>
    <w:rsid w:val="008729E3"/>
    <w:rsid w:val="008811E9"/>
    <w:rsid w:val="00882081"/>
    <w:rsid w:val="0088234B"/>
    <w:rsid w:val="00883475"/>
    <w:rsid w:val="008917E9"/>
    <w:rsid w:val="00894F1F"/>
    <w:rsid w:val="00895022"/>
    <w:rsid w:val="008959D8"/>
    <w:rsid w:val="00897159"/>
    <w:rsid w:val="00897C7A"/>
    <w:rsid w:val="008A0F58"/>
    <w:rsid w:val="008A5DFA"/>
    <w:rsid w:val="008A630E"/>
    <w:rsid w:val="008A64FC"/>
    <w:rsid w:val="008A764C"/>
    <w:rsid w:val="008B3924"/>
    <w:rsid w:val="008B52C0"/>
    <w:rsid w:val="008B5A00"/>
    <w:rsid w:val="008C0638"/>
    <w:rsid w:val="008C1C09"/>
    <w:rsid w:val="008C6DA8"/>
    <w:rsid w:val="008D15E3"/>
    <w:rsid w:val="008D1D3B"/>
    <w:rsid w:val="008E5A2B"/>
    <w:rsid w:val="008E7B54"/>
    <w:rsid w:val="008F557E"/>
    <w:rsid w:val="00901A82"/>
    <w:rsid w:val="00905803"/>
    <w:rsid w:val="00910F31"/>
    <w:rsid w:val="00912183"/>
    <w:rsid w:val="00913128"/>
    <w:rsid w:val="00913736"/>
    <w:rsid w:val="009166DC"/>
    <w:rsid w:val="00917842"/>
    <w:rsid w:val="00922B6E"/>
    <w:rsid w:val="0092630E"/>
    <w:rsid w:val="00926C54"/>
    <w:rsid w:val="00931288"/>
    <w:rsid w:val="009344ED"/>
    <w:rsid w:val="00941BB8"/>
    <w:rsid w:val="0094578C"/>
    <w:rsid w:val="00946F3F"/>
    <w:rsid w:val="00951983"/>
    <w:rsid w:val="00954E0D"/>
    <w:rsid w:val="00955BDF"/>
    <w:rsid w:val="009610B4"/>
    <w:rsid w:val="009665AD"/>
    <w:rsid w:val="0097239E"/>
    <w:rsid w:val="00972E42"/>
    <w:rsid w:val="00990392"/>
    <w:rsid w:val="00991638"/>
    <w:rsid w:val="00991EA1"/>
    <w:rsid w:val="00993069"/>
    <w:rsid w:val="0099738E"/>
    <w:rsid w:val="009A1E2C"/>
    <w:rsid w:val="009A60A5"/>
    <w:rsid w:val="009B0BEE"/>
    <w:rsid w:val="009B1F78"/>
    <w:rsid w:val="009C462B"/>
    <w:rsid w:val="009C6054"/>
    <w:rsid w:val="009C7824"/>
    <w:rsid w:val="009E2A00"/>
    <w:rsid w:val="009E34CB"/>
    <w:rsid w:val="009E7CF6"/>
    <w:rsid w:val="009F32C8"/>
    <w:rsid w:val="009F7D8F"/>
    <w:rsid w:val="00A03504"/>
    <w:rsid w:val="00A07E87"/>
    <w:rsid w:val="00A13883"/>
    <w:rsid w:val="00A163C5"/>
    <w:rsid w:val="00A16E3F"/>
    <w:rsid w:val="00A2027A"/>
    <w:rsid w:val="00A242F0"/>
    <w:rsid w:val="00A24DCC"/>
    <w:rsid w:val="00A26FA5"/>
    <w:rsid w:val="00A31788"/>
    <w:rsid w:val="00A32B48"/>
    <w:rsid w:val="00A331F4"/>
    <w:rsid w:val="00A43E48"/>
    <w:rsid w:val="00A4776F"/>
    <w:rsid w:val="00A52197"/>
    <w:rsid w:val="00A53AF6"/>
    <w:rsid w:val="00A54203"/>
    <w:rsid w:val="00A56E0E"/>
    <w:rsid w:val="00A601F0"/>
    <w:rsid w:val="00A61BC2"/>
    <w:rsid w:val="00A6212D"/>
    <w:rsid w:val="00A63B44"/>
    <w:rsid w:val="00A66AA6"/>
    <w:rsid w:val="00A7014A"/>
    <w:rsid w:val="00A74CA3"/>
    <w:rsid w:val="00A80DE3"/>
    <w:rsid w:val="00A8199D"/>
    <w:rsid w:val="00A85F7A"/>
    <w:rsid w:val="00A919A7"/>
    <w:rsid w:val="00A95324"/>
    <w:rsid w:val="00A97307"/>
    <w:rsid w:val="00AA5580"/>
    <w:rsid w:val="00AB42B1"/>
    <w:rsid w:val="00AB6DF8"/>
    <w:rsid w:val="00AC0201"/>
    <w:rsid w:val="00AC25F6"/>
    <w:rsid w:val="00AC263C"/>
    <w:rsid w:val="00AC65E0"/>
    <w:rsid w:val="00AD0E27"/>
    <w:rsid w:val="00AD1289"/>
    <w:rsid w:val="00AD12AD"/>
    <w:rsid w:val="00AD212B"/>
    <w:rsid w:val="00AD2CA5"/>
    <w:rsid w:val="00AD2F68"/>
    <w:rsid w:val="00AD521D"/>
    <w:rsid w:val="00AD5D08"/>
    <w:rsid w:val="00AD615B"/>
    <w:rsid w:val="00AE1CDD"/>
    <w:rsid w:val="00AE4847"/>
    <w:rsid w:val="00AF2414"/>
    <w:rsid w:val="00AF3A93"/>
    <w:rsid w:val="00AF3B00"/>
    <w:rsid w:val="00AF4ECA"/>
    <w:rsid w:val="00AF5AFE"/>
    <w:rsid w:val="00AF6269"/>
    <w:rsid w:val="00AF711B"/>
    <w:rsid w:val="00AF7C03"/>
    <w:rsid w:val="00B00150"/>
    <w:rsid w:val="00B01F19"/>
    <w:rsid w:val="00B03B51"/>
    <w:rsid w:val="00B03EE6"/>
    <w:rsid w:val="00B054EA"/>
    <w:rsid w:val="00B056BF"/>
    <w:rsid w:val="00B07347"/>
    <w:rsid w:val="00B077A0"/>
    <w:rsid w:val="00B15375"/>
    <w:rsid w:val="00B17936"/>
    <w:rsid w:val="00B200A6"/>
    <w:rsid w:val="00B20C35"/>
    <w:rsid w:val="00B23798"/>
    <w:rsid w:val="00B31A57"/>
    <w:rsid w:val="00B31DA3"/>
    <w:rsid w:val="00B36A34"/>
    <w:rsid w:val="00B36E5C"/>
    <w:rsid w:val="00B37592"/>
    <w:rsid w:val="00B40309"/>
    <w:rsid w:val="00B406D4"/>
    <w:rsid w:val="00B40E02"/>
    <w:rsid w:val="00B4418A"/>
    <w:rsid w:val="00B47717"/>
    <w:rsid w:val="00B50A04"/>
    <w:rsid w:val="00B579E4"/>
    <w:rsid w:val="00B642C8"/>
    <w:rsid w:val="00B6769B"/>
    <w:rsid w:val="00B67E0D"/>
    <w:rsid w:val="00B70C8F"/>
    <w:rsid w:val="00B7173B"/>
    <w:rsid w:val="00B71C71"/>
    <w:rsid w:val="00B74576"/>
    <w:rsid w:val="00B746A6"/>
    <w:rsid w:val="00B74F39"/>
    <w:rsid w:val="00B768A7"/>
    <w:rsid w:val="00B81C09"/>
    <w:rsid w:val="00B82472"/>
    <w:rsid w:val="00B8276F"/>
    <w:rsid w:val="00B87689"/>
    <w:rsid w:val="00B90757"/>
    <w:rsid w:val="00B9235A"/>
    <w:rsid w:val="00B95559"/>
    <w:rsid w:val="00BA3A70"/>
    <w:rsid w:val="00BA54CC"/>
    <w:rsid w:val="00BA5861"/>
    <w:rsid w:val="00BB3350"/>
    <w:rsid w:val="00BB37EE"/>
    <w:rsid w:val="00BB7B7C"/>
    <w:rsid w:val="00BC1AA6"/>
    <w:rsid w:val="00BC2875"/>
    <w:rsid w:val="00BC6482"/>
    <w:rsid w:val="00BC6FE8"/>
    <w:rsid w:val="00BD2E3D"/>
    <w:rsid w:val="00BE055E"/>
    <w:rsid w:val="00BE1DAA"/>
    <w:rsid w:val="00BE21EF"/>
    <w:rsid w:val="00BE25BA"/>
    <w:rsid w:val="00BE2F39"/>
    <w:rsid w:val="00BF2280"/>
    <w:rsid w:val="00BF6050"/>
    <w:rsid w:val="00C01C59"/>
    <w:rsid w:val="00C03B51"/>
    <w:rsid w:val="00C0660F"/>
    <w:rsid w:val="00C0678E"/>
    <w:rsid w:val="00C121B0"/>
    <w:rsid w:val="00C15862"/>
    <w:rsid w:val="00C16792"/>
    <w:rsid w:val="00C203DD"/>
    <w:rsid w:val="00C21D2F"/>
    <w:rsid w:val="00C305C1"/>
    <w:rsid w:val="00C4246D"/>
    <w:rsid w:val="00C47D2A"/>
    <w:rsid w:val="00C47E3D"/>
    <w:rsid w:val="00C503F8"/>
    <w:rsid w:val="00C5042A"/>
    <w:rsid w:val="00C5142E"/>
    <w:rsid w:val="00C53EB0"/>
    <w:rsid w:val="00C55C33"/>
    <w:rsid w:val="00C5787D"/>
    <w:rsid w:val="00C606E8"/>
    <w:rsid w:val="00C61789"/>
    <w:rsid w:val="00C63A09"/>
    <w:rsid w:val="00C63A0A"/>
    <w:rsid w:val="00C65B1A"/>
    <w:rsid w:val="00C66405"/>
    <w:rsid w:val="00C7268F"/>
    <w:rsid w:val="00C73CFE"/>
    <w:rsid w:val="00C743FC"/>
    <w:rsid w:val="00C74545"/>
    <w:rsid w:val="00C80A42"/>
    <w:rsid w:val="00C80E05"/>
    <w:rsid w:val="00C822AD"/>
    <w:rsid w:val="00C823B5"/>
    <w:rsid w:val="00C824B7"/>
    <w:rsid w:val="00C94C00"/>
    <w:rsid w:val="00C94D36"/>
    <w:rsid w:val="00C95A66"/>
    <w:rsid w:val="00CA2A3D"/>
    <w:rsid w:val="00CA6F93"/>
    <w:rsid w:val="00CA7847"/>
    <w:rsid w:val="00CB0C63"/>
    <w:rsid w:val="00CB3840"/>
    <w:rsid w:val="00CB3E2B"/>
    <w:rsid w:val="00CB44B8"/>
    <w:rsid w:val="00CB55FE"/>
    <w:rsid w:val="00CB610E"/>
    <w:rsid w:val="00CB6E61"/>
    <w:rsid w:val="00CC227B"/>
    <w:rsid w:val="00CD1955"/>
    <w:rsid w:val="00CD3B61"/>
    <w:rsid w:val="00CD46DD"/>
    <w:rsid w:val="00CE2B27"/>
    <w:rsid w:val="00CE3B5D"/>
    <w:rsid w:val="00CE61E9"/>
    <w:rsid w:val="00CF288A"/>
    <w:rsid w:val="00CF35A5"/>
    <w:rsid w:val="00CF5F00"/>
    <w:rsid w:val="00CF67A1"/>
    <w:rsid w:val="00D001E3"/>
    <w:rsid w:val="00D03EA4"/>
    <w:rsid w:val="00D07B40"/>
    <w:rsid w:val="00D11DBC"/>
    <w:rsid w:val="00D12F30"/>
    <w:rsid w:val="00D13620"/>
    <w:rsid w:val="00D139B9"/>
    <w:rsid w:val="00D15C4E"/>
    <w:rsid w:val="00D16AA1"/>
    <w:rsid w:val="00D16D51"/>
    <w:rsid w:val="00D17939"/>
    <w:rsid w:val="00D20037"/>
    <w:rsid w:val="00D2263F"/>
    <w:rsid w:val="00D23F2D"/>
    <w:rsid w:val="00D34C7E"/>
    <w:rsid w:val="00D34FC7"/>
    <w:rsid w:val="00D37BEB"/>
    <w:rsid w:val="00D408FF"/>
    <w:rsid w:val="00D429F5"/>
    <w:rsid w:val="00D42B9C"/>
    <w:rsid w:val="00D4358D"/>
    <w:rsid w:val="00D458E5"/>
    <w:rsid w:val="00D45973"/>
    <w:rsid w:val="00D471AA"/>
    <w:rsid w:val="00D55FB2"/>
    <w:rsid w:val="00D60121"/>
    <w:rsid w:val="00D64AB7"/>
    <w:rsid w:val="00D67422"/>
    <w:rsid w:val="00D7348C"/>
    <w:rsid w:val="00D734DF"/>
    <w:rsid w:val="00D73933"/>
    <w:rsid w:val="00D74F01"/>
    <w:rsid w:val="00D7575C"/>
    <w:rsid w:val="00D82494"/>
    <w:rsid w:val="00D84AA0"/>
    <w:rsid w:val="00D907F3"/>
    <w:rsid w:val="00D91876"/>
    <w:rsid w:val="00D91C27"/>
    <w:rsid w:val="00D92947"/>
    <w:rsid w:val="00DA0485"/>
    <w:rsid w:val="00DA1513"/>
    <w:rsid w:val="00DA21AC"/>
    <w:rsid w:val="00DA4B3B"/>
    <w:rsid w:val="00DA5403"/>
    <w:rsid w:val="00DA5E70"/>
    <w:rsid w:val="00DB08EA"/>
    <w:rsid w:val="00DB1F76"/>
    <w:rsid w:val="00DB2EDC"/>
    <w:rsid w:val="00DB3191"/>
    <w:rsid w:val="00DB5615"/>
    <w:rsid w:val="00DC0696"/>
    <w:rsid w:val="00DC5CBF"/>
    <w:rsid w:val="00DC7F68"/>
    <w:rsid w:val="00DD076F"/>
    <w:rsid w:val="00DD3706"/>
    <w:rsid w:val="00DD3A8B"/>
    <w:rsid w:val="00DD79CC"/>
    <w:rsid w:val="00DE34DE"/>
    <w:rsid w:val="00DE3A63"/>
    <w:rsid w:val="00DE4C95"/>
    <w:rsid w:val="00DE64AC"/>
    <w:rsid w:val="00DF3501"/>
    <w:rsid w:val="00E044FD"/>
    <w:rsid w:val="00E05184"/>
    <w:rsid w:val="00E13026"/>
    <w:rsid w:val="00E140C5"/>
    <w:rsid w:val="00E141FC"/>
    <w:rsid w:val="00E22680"/>
    <w:rsid w:val="00E24369"/>
    <w:rsid w:val="00E2776B"/>
    <w:rsid w:val="00E27C8B"/>
    <w:rsid w:val="00E318D8"/>
    <w:rsid w:val="00E336D0"/>
    <w:rsid w:val="00E35410"/>
    <w:rsid w:val="00E37ECC"/>
    <w:rsid w:val="00E41087"/>
    <w:rsid w:val="00E41B5D"/>
    <w:rsid w:val="00E45383"/>
    <w:rsid w:val="00E57ED8"/>
    <w:rsid w:val="00E62504"/>
    <w:rsid w:val="00E62E8D"/>
    <w:rsid w:val="00E659D6"/>
    <w:rsid w:val="00E67BCA"/>
    <w:rsid w:val="00E729B7"/>
    <w:rsid w:val="00E74AD6"/>
    <w:rsid w:val="00E76609"/>
    <w:rsid w:val="00E81AB5"/>
    <w:rsid w:val="00E82B37"/>
    <w:rsid w:val="00E82D4C"/>
    <w:rsid w:val="00E83266"/>
    <w:rsid w:val="00E9345F"/>
    <w:rsid w:val="00E95316"/>
    <w:rsid w:val="00EA1DAF"/>
    <w:rsid w:val="00EA5533"/>
    <w:rsid w:val="00EA5A32"/>
    <w:rsid w:val="00EB1C90"/>
    <w:rsid w:val="00EB536A"/>
    <w:rsid w:val="00EB657F"/>
    <w:rsid w:val="00EB70A6"/>
    <w:rsid w:val="00EC136A"/>
    <w:rsid w:val="00EC66FD"/>
    <w:rsid w:val="00EC6B8A"/>
    <w:rsid w:val="00ED08DD"/>
    <w:rsid w:val="00ED22C6"/>
    <w:rsid w:val="00ED3E6A"/>
    <w:rsid w:val="00ED4022"/>
    <w:rsid w:val="00ED60B0"/>
    <w:rsid w:val="00EE43C6"/>
    <w:rsid w:val="00EE5E5B"/>
    <w:rsid w:val="00EE66E4"/>
    <w:rsid w:val="00EE6C74"/>
    <w:rsid w:val="00EE7A15"/>
    <w:rsid w:val="00F00550"/>
    <w:rsid w:val="00F04154"/>
    <w:rsid w:val="00F05D2F"/>
    <w:rsid w:val="00F06859"/>
    <w:rsid w:val="00F111A0"/>
    <w:rsid w:val="00F115D1"/>
    <w:rsid w:val="00F13CCA"/>
    <w:rsid w:val="00F14E76"/>
    <w:rsid w:val="00F1531E"/>
    <w:rsid w:val="00F216C8"/>
    <w:rsid w:val="00F31B5D"/>
    <w:rsid w:val="00F41231"/>
    <w:rsid w:val="00F5638A"/>
    <w:rsid w:val="00F57007"/>
    <w:rsid w:val="00F57BBD"/>
    <w:rsid w:val="00F61415"/>
    <w:rsid w:val="00F70F6E"/>
    <w:rsid w:val="00F71B4A"/>
    <w:rsid w:val="00F77D26"/>
    <w:rsid w:val="00F80795"/>
    <w:rsid w:val="00F82F9A"/>
    <w:rsid w:val="00F927AE"/>
    <w:rsid w:val="00F94100"/>
    <w:rsid w:val="00F94565"/>
    <w:rsid w:val="00F976AD"/>
    <w:rsid w:val="00F97877"/>
    <w:rsid w:val="00FA1DBF"/>
    <w:rsid w:val="00FA5532"/>
    <w:rsid w:val="00FA7DC1"/>
    <w:rsid w:val="00FB23E4"/>
    <w:rsid w:val="00FB6626"/>
    <w:rsid w:val="00FC4B6A"/>
    <w:rsid w:val="00FD2D69"/>
    <w:rsid w:val="00FD3510"/>
    <w:rsid w:val="00FD6A81"/>
    <w:rsid w:val="00FE119C"/>
    <w:rsid w:val="00FE596F"/>
    <w:rsid w:val="00FF3B67"/>
    <w:rsid w:val="00FF4A34"/>
    <w:rsid w:val="00FF660E"/>
    <w:rsid w:val="00FF7F5C"/>
    <w:rsid w:val="02884DBE"/>
    <w:rsid w:val="03B8E434"/>
    <w:rsid w:val="0540AEFE"/>
    <w:rsid w:val="0619A903"/>
    <w:rsid w:val="07650504"/>
    <w:rsid w:val="07EE5131"/>
    <w:rsid w:val="086C9CBF"/>
    <w:rsid w:val="08A1BE43"/>
    <w:rsid w:val="09B6E118"/>
    <w:rsid w:val="171A3F7B"/>
    <w:rsid w:val="1CBC9C16"/>
    <w:rsid w:val="20DF2F2D"/>
    <w:rsid w:val="297BF219"/>
    <w:rsid w:val="2BF2767E"/>
    <w:rsid w:val="2FAE4BEF"/>
    <w:rsid w:val="309EE16A"/>
    <w:rsid w:val="324ECA5B"/>
    <w:rsid w:val="334926E6"/>
    <w:rsid w:val="35381BFB"/>
    <w:rsid w:val="37EF2E6E"/>
    <w:rsid w:val="3966AEA8"/>
    <w:rsid w:val="3A1599B6"/>
    <w:rsid w:val="3DBD7277"/>
    <w:rsid w:val="40A76D38"/>
    <w:rsid w:val="414B228E"/>
    <w:rsid w:val="416123DA"/>
    <w:rsid w:val="42B93DA4"/>
    <w:rsid w:val="444A5D34"/>
    <w:rsid w:val="4474D8AE"/>
    <w:rsid w:val="44DA497C"/>
    <w:rsid w:val="47EFB5D4"/>
    <w:rsid w:val="4894798C"/>
    <w:rsid w:val="4CAF700B"/>
    <w:rsid w:val="51A0B0DD"/>
    <w:rsid w:val="543DD55D"/>
    <w:rsid w:val="5742FC0D"/>
    <w:rsid w:val="584769DD"/>
    <w:rsid w:val="5B0185C1"/>
    <w:rsid w:val="6037044B"/>
    <w:rsid w:val="68728520"/>
    <w:rsid w:val="6C403007"/>
    <w:rsid w:val="7471204B"/>
    <w:rsid w:val="74EF785F"/>
    <w:rsid w:val="753031B1"/>
    <w:rsid w:val="7B5E0733"/>
    <w:rsid w:val="7BFDBF90"/>
    <w:rsid w:val="7C3CCC1D"/>
    <w:rsid w:val="7E46B32D"/>
    <w:rsid w:val="7F62F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E551F"/>
  <w15:chartTrackingRefBased/>
  <w15:docId w15:val="{49E6DFDB-7382-4FF8-8091-62E51F85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CB1"/>
    <w:pPr>
      <w:spacing w:before="200" w:after="0" w:line="312" w:lineRule="auto"/>
    </w:pPr>
    <w:rPr>
      <w:rFonts w:ascii="Arial" w:hAnsi="Arial"/>
      <w:color w:val="000000" w:themeColor="text1"/>
      <w:kern w:val="2"/>
      <w:sz w:val="28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2CB1"/>
    <w:pPr>
      <w:keepNext/>
      <w:keepLines/>
      <w:spacing w:before="600"/>
      <w:outlineLvl w:val="0"/>
    </w:pPr>
    <w:rPr>
      <w:rFonts w:eastAsiaTheme="majorEastAsia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2CB1"/>
    <w:pPr>
      <w:keepNext/>
      <w:keepLines/>
      <w:spacing w:before="240"/>
      <w:outlineLvl w:val="1"/>
    </w:pPr>
    <w:rPr>
      <w:rFonts w:eastAsiaTheme="majorEastAsia" w:cstheme="majorBidi"/>
      <w:b/>
      <w:color w:val="2D309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2CB1"/>
    <w:pPr>
      <w:keepNext/>
      <w:keepLines/>
      <w:numPr>
        <w:numId w:val="32"/>
      </w:numPr>
      <w:spacing w:before="240"/>
      <w:outlineLvl w:val="2"/>
    </w:pPr>
    <w:rPr>
      <w:rFonts w:eastAsiaTheme="majorEastAsia" w:cstheme="majorBidi"/>
      <w:b/>
      <w:sz w:val="32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2CB1"/>
    <w:pPr>
      <w:keepNext/>
      <w:keepLines/>
      <w:spacing w:before="240"/>
      <w:outlineLvl w:val="3"/>
    </w:pPr>
    <w:rPr>
      <w:rFonts w:eastAsiaTheme="majorEastAsia" w:cstheme="majorBidi"/>
      <w:b/>
      <w:iCs/>
      <w:color w:val="414141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22CB1"/>
    <w:pPr>
      <w:keepNext/>
      <w:keepLines/>
      <w:numPr>
        <w:ilvl w:val="4"/>
        <w:numId w:val="3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22CB1"/>
    <w:pPr>
      <w:keepNext/>
      <w:keepLines/>
      <w:numPr>
        <w:ilvl w:val="5"/>
        <w:numId w:val="3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522CB1"/>
    <w:pPr>
      <w:keepNext/>
      <w:keepLines/>
      <w:numPr>
        <w:ilvl w:val="6"/>
        <w:numId w:val="3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CB1"/>
    <w:pPr>
      <w:keepNext/>
      <w:keepLines/>
      <w:numPr>
        <w:ilvl w:val="7"/>
        <w:numId w:val="3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CB1"/>
    <w:pPr>
      <w:keepNext/>
      <w:keepLines/>
      <w:numPr>
        <w:ilvl w:val="8"/>
        <w:numId w:val="3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CB1"/>
    <w:rPr>
      <w:rFonts w:ascii="Arial" w:eastAsiaTheme="majorEastAsia" w:hAnsi="Arial" w:cstheme="majorBidi"/>
      <w:b/>
      <w:color w:val="000000" w:themeColor="text1"/>
      <w:kern w:val="2"/>
      <w:sz w:val="44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22CB1"/>
    <w:rPr>
      <w:rFonts w:ascii="Arial" w:eastAsiaTheme="majorEastAsia" w:hAnsi="Arial" w:cstheme="majorBidi"/>
      <w:b/>
      <w:color w:val="2D3091"/>
      <w:kern w:val="2"/>
      <w:sz w:val="36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522CB1"/>
    <w:rPr>
      <w:rFonts w:ascii="Arial" w:eastAsiaTheme="majorEastAsia" w:hAnsi="Arial" w:cstheme="majorBidi"/>
      <w:b/>
      <w:color w:val="000000" w:themeColor="text1"/>
      <w:kern w:val="2"/>
      <w:sz w:val="32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522CB1"/>
    <w:rPr>
      <w:rFonts w:ascii="Arial" w:eastAsiaTheme="majorEastAsia" w:hAnsi="Arial" w:cstheme="majorBidi"/>
      <w:b/>
      <w:iCs/>
      <w:color w:val="414141"/>
      <w:kern w:val="2"/>
      <w:sz w:val="28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522CB1"/>
    <w:rPr>
      <w:rFonts w:ascii="Arial" w:eastAsiaTheme="majorEastAsia" w:hAnsi="Arial" w:cstheme="majorBidi"/>
      <w:color w:val="0F4761" w:themeColor="accent1" w:themeShade="BF"/>
      <w:kern w:val="2"/>
      <w:sz w:val="28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522CB1"/>
    <w:rPr>
      <w:rFonts w:ascii="Arial" w:eastAsiaTheme="majorEastAsia" w:hAnsi="Arial" w:cstheme="majorBidi"/>
      <w:i/>
      <w:iCs/>
      <w:color w:val="595959" w:themeColor="text1" w:themeTint="A6"/>
      <w:kern w:val="2"/>
      <w:sz w:val="28"/>
      <w:szCs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CB1"/>
    <w:rPr>
      <w:rFonts w:ascii="Arial" w:eastAsiaTheme="majorEastAsia" w:hAnsi="Arial" w:cstheme="majorBidi"/>
      <w:color w:val="595959" w:themeColor="text1" w:themeTint="A6"/>
      <w:kern w:val="2"/>
      <w:sz w:val="28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CB1"/>
    <w:rPr>
      <w:rFonts w:ascii="Arial" w:eastAsiaTheme="majorEastAsia" w:hAnsi="Arial" w:cstheme="majorBidi"/>
      <w:i/>
      <w:iCs/>
      <w:color w:val="272727" w:themeColor="text1" w:themeTint="D8"/>
      <w:kern w:val="2"/>
      <w:sz w:val="28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CB1"/>
    <w:rPr>
      <w:rFonts w:ascii="Arial" w:eastAsiaTheme="majorEastAsia" w:hAnsi="Arial" w:cstheme="majorBidi"/>
      <w:color w:val="272727" w:themeColor="text1" w:themeTint="D8"/>
      <w:kern w:val="2"/>
      <w:sz w:val="28"/>
      <w:szCs w:val="24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rsid w:val="00522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CB1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rsid w:val="00522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CB1"/>
    <w:rPr>
      <w:rFonts w:ascii="Arial" w:eastAsiaTheme="majorEastAsia" w:hAnsi="Arial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rsid w:val="00522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CB1"/>
    <w:rPr>
      <w:rFonts w:ascii="Arial" w:hAnsi="Arial"/>
      <w:i/>
      <w:iCs/>
      <w:color w:val="404040" w:themeColor="text1" w:themeTint="BF"/>
      <w:kern w:val="2"/>
      <w:sz w:val="28"/>
      <w:szCs w:val="24"/>
      <w14:ligatures w14:val="standardContextual"/>
    </w:rPr>
  </w:style>
  <w:style w:type="paragraph" w:styleId="ListParagraph">
    <w:name w:val="List Paragraph"/>
    <w:basedOn w:val="Normal"/>
    <w:uiPriority w:val="34"/>
    <w:rsid w:val="00522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22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22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CB1"/>
    <w:rPr>
      <w:rFonts w:ascii="Arial" w:hAnsi="Arial"/>
      <w:i/>
      <w:iCs/>
      <w:color w:val="0F4761" w:themeColor="accent1" w:themeShade="BF"/>
      <w:kern w:val="2"/>
      <w:sz w:val="28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rsid w:val="00522C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C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1B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2C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CB1"/>
    <w:rPr>
      <w:rFonts w:ascii="Arial" w:hAnsi="Arial"/>
      <w:color w:val="000000" w:themeColor="text1"/>
      <w:kern w:val="2"/>
      <w:sz w:val="28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22C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CB1"/>
    <w:rPr>
      <w:rFonts w:ascii="Arial" w:hAnsi="Arial"/>
      <w:color w:val="000000" w:themeColor="text1"/>
      <w:kern w:val="2"/>
      <w:sz w:val="28"/>
      <w:szCs w:val="24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unhideWhenUsed/>
    <w:rsid w:val="00522C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CB1"/>
    <w:rPr>
      <w:rFonts w:ascii="Arial" w:hAnsi="Arial"/>
      <w:color w:val="000000" w:themeColor="text1"/>
      <w:kern w:val="2"/>
      <w:sz w:val="20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522CB1"/>
    <w:rPr>
      <w:sz w:val="16"/>
      <w:szCs w:val="16"/>
    </w:rPr>
  </w:style>
  <w:style w:type="paragraph" w:styleId="Revision">
    <w:name w:val="Revision"/>
    <w:hidden/>
    <w:uiPriority w:val="99"/>
    <w:semiHidden/>
    <w:rsid w:val="00522CB1"/>
    <w:pPr>
      <w:spacing w:before="0" w:after="0" w:line="240" w:lineRule="auto"/>
    </w:pPr>
    <w:rPr>
      <w:rFonts w:ascii="Noto Sans" w:hAnsi="Noto Sans"/>
      <w:color w:val="000000" w:themeColor="text1"/>
      <w:kern w:val="2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844CAD"/>
    <w:rPr>
      <w:color w:val="96607D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CB1"/>
    <w:rPr>
      <w:rFonts w:ascii="Arial" w:hAnsi="Arial"/>
      <w:b/>
      <w:bCs/>
      <w:color w:val="000000" w:themeColor="text1"/>
      <w:kern w:val="2"/>
      <w:sz w:val="20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522CB1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842C3"/>
    <w:rPr>
      <w:color w:val="666666"/>
    </w:rPr>
  </w:style>
  <w:style w:type="paragraph" w:styleId="NoSpacing">
    <w:name w:val="No Spacing"/>
    <w:uiPriority w:val="1"/>
    <w:qFormat/>
    <w:rsid w:val="00455C9A"/>
    <w:pPr>
      <w:spacing w:before="0" w:after="0" w:line="240" w:lineRule="auto"/>
    </w:pPr>
  </w:style>
  <w:style w:type="paragraph" w:customStyle="1" w:styleId="PolicyTitle">
    <w:name w:val="Policy Title"/>
    <w:basedOn w:val="Heading1"/>
    <w:rsid w:val="00522CB1"/>
    <w:pPr>
      <w:spacing w:before="120" w:after="120" w:line="240" w:lineRule="auto"/>
      <w:contextualSpacing/>
    </w:pPr>
    <w:rPr>
      <w:b w:val="0"/>
      <w:noProof/>
    </w:rPr>
  </w:style>
  <w:style w:type="paragraph" w:customStyle="1" w:styleId="Section">
    <w:name w:val="Section"/>
    <w:basedOn w:val="Heading2"/>
    <w:rsid w:val="00522CB1"/>
    <w:pPr>
      <w:spacing w:after="120"/>
    </w:pPr>
    <w:rPr>
      <w:b w:val="0"/>
    </w:rPr>
  </w:style>
  <w:style w:type="paragraph" w:customStyle="1" w:styleId="Heading">
    <w:name w:val="Heading"/>
    <w:basedOn w:val="Heading3"/>
    <w:link w:val="HeadingChar"/>
    <w:rsid w:val="00522CB1"/>
    <w:pPr>
      <w:spacing w:after="120"/>
    </w:pPr>
    <w:rPr>
      <w:b w:val="0"/>
      <w:color w:val="6B53A2"/>
    </w:rPr>
  </w:style>
  <w:style w:type="character" w:customStyle="1" w:styleId="HeadingChar">
    <w:name w:val="Heading Char"/>
    <w:basedOn w:val="DefaultParagraphFont"/>
    <w:link w:val="Heading"/>
    <w:rsid w:val="00522CB1"/>
    <w:rPr>
      <w:rFonts w:ascii="Arial" w:eastAsiaTheme="majorEastAsia" w:hAnsi="Arial" w:cstheme="majorBidi"/>
      <w:color w:val="6B53A2"/>
      <w:kern w:val="2"/>
      <w:sz w:val="32"/>
      <w:szCs w:val="28"/>
      <w14:ligatures w14:val="standardContextual"/>
    </w:rPr>
  </w:style>
  <w:style w:type="paragraph" w:customStyle="1" w:styleId="Paragraph">
    <w:name w:val="Paragraph"/>
    <w:basedOn w:val="Normal"/>
    <w:link w:val="ParagraphChar"/>
    <w:rsid w:val="00522CB1"/>
    <w:pPr>
      <w:spacing w:line="360" w:lineRule="auto"/>
    </w:pPr>
  </w:style>
  <w:style w:type="character" w:customStyle="1" w:styleId="ParagraphChar">
    <w:name w:val="Paragraph Char"/>
    <w:basedOn w:val="DefaultParagraphFont"/>
    <w:link w:val="Paragraph"/>
    <w:rsid w:val="00522CB1"/>
    <w:rPr>
      <w:rFonts w:ascii="Arial" w:hAnsi="Arial"/>
      <w:color w:val="000000" w:themeColor="text1"/>
      <w:kern w:val="2"/>
      <w:sz w:val="28"/>
      <w:szCs w:val="24"/>
      <w14:ligatures w14:val="standardContextual"/>
    </w:rPr>
  </w:style>
  <w:style w:type="paragraph" w:customStyle="1" w:styleId="Subheading">
    <w:name w:val="Subheading"/>
    <w:basedOn w:val="Heading3"/>
    <w:link w:val="SubheadingChar"/>
    <w:rsid w:val="00522CB1"/>
    <w:pPr>
      <w:spacing w:after="120"/>
    </w:pPr>
    <w:rPr>
      <w:b w:val="0"/>
      <w:iCs/>
      <w:color w:val="333333"/>
      <w:sz w:val="26"/>
      <w:szCs w:val="26"/>
    </w:rPr>
  </w:style>
  <w:style w:type="character" w:customStyle="1" w:styleId="SubheadingChar">
    <w:name w:val="Subheading Char"/>
    <w:basedOn w:val="DefaultParagraphFont"/>
    <w:link w:val="Subheading"/>
    <w:rsid w:val="00522CB1"/>
    <w:rPr>
      <w:rFonts w:ascii="Arial" w:eastAsiaTheme="majorEastAsia" w:hAnsi="Arial" w:cstheme="majorBidi"/>
      <w:iCs/>
      <w:color w:val="333333"/>
      <w:kern w:val="2"/>
      <w:sz w:val="26"/>
      <w:szCs w:val="26"/>
      <w14:ligatures w14:val="standardContextual"/>
    </w:rPr>
  </w:style>
  <w:style w:type="paragraph" w:customStyle="1" w:styleId="Number">
    <w:name w:val="Number"/>
    <w:basedOn w:val="Normal"/>
    <w:qFormat/>
    <w:rsid w:val="00522CB1"/>
    <w:pPr>
      <w:numPr>
        <w:ilvl w:val="1"/>
        <w:numId w:val="32"/>
      </w:numPr>
    </w:pPr>
  </w:style>
  <w:style w:type="table" w:styleId="TableGrid">
    <w:name w:val="Table Grid"/>
    <w:basedOn w:val="TableNormal"/>
    <w:rsid w:val="00522CB1"/>
    <w:pPr>
      <w:spacing w:before="0" w:after="0" w:line="240" w:lineRule="auto"/>
    </w:pPr>
    <w:rPr>
      <w:rFonts w:asciiTheme="minorHAnsi" w:hAnsiTheme="minorHAnsi"/>
      <w:kern w:val="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10">
    <w:name w:val="Number 1.0"/>
    <w:basedOn w:val="ListParagraph"/>
    <w:link w:val="Number10Char"/>
    <w:rsid w:val="00522CB1"/>
    <w:pPr>
      <w:numPr>
        <w:numId w:val="33"/>
      </w:numPr>
      <w:spacing w:line="240" w:lineRule="atLeast"/>
      <w:contextualSpacing w:val="0"/>
    </w:pPr>
    <w:rPr>
      <w:rFonts w:cs="Arial"/>
      <w:color w:val="auto"/>
      <w:kern w:val="0"/>
      <w14:ligatures w14:val="none"/>
    </w:rPr>
  </w:style>
  <w:style w:type="paragraph" w:customStyle="1" w:styleId="Number11">
    <w:name w:val="Number 1.1"/>
    <w:basedOn w:val="ListParagraph"/>
    <w:link w:val="Number11Char"/>
    <w:rsid w:val="00522CB1"/>
    <w:pPr>
      <w:numPr>
        <w:ilvl w:val="1"/>
        <w:numId w:val="33"/>
      </w:numPr>
      <w:spacing w:line="240" w:lineRule="atLeast"/>
      <w:contextualSpacing w:val="0"/>
    </w:pPr>
    <w:rPr>
      <w:rFonts w:cs="Arial"/>
      <w:color w:val="auto"/>
      <w:kern w:val="0"/>
      <w14:ligatures w14:val="none"/>
    </w:rPr>
  </w:style>
  <w:style w:type="character" w:customStyle="1" w:styleId="Number10Char">
    <w:name w:val="Number 1.0 Char"/>
    <w:basedOn w:val="DefaultParagraphFont"/>
    <w:link w:val="Number10"/>
    <w:rsid w:val="00522CB1"/>
    <w:rPr>
      <w:rFonts w:ascii="Arial" w:hAnsi="Arial" w:cs="Arial"/>
      <w:sz w:val="28"/>
      <w:szCs w:val="24"/>
    </w:rPr>
  </w:style>
  <w:style w:type="paragraph" w:customStyle="1" w:styleId="Number111">
    <w:name w:val="Number 1.1.1"/>
    <w:basedOn w:val="ListParagraph"/>
    <w:link w:val="Number111Char"/>
    <w:rsid w:val="00522CB1"/>
    <w:pPr>
      <w:numPr>
        <w:ilvl w:val="2"/>
        <w:numId w:val="33"/>
      </w:numPr>
      <w:spacing w:line="240" w:lineRule="atLeast"/>
      <w:contextualSpacing w:val="0"/>
    </w:pPr>
    <w:rPr>
      <w:rFonts w:cs="Arial"/>
      <w:color w:val="auto"/>
      <w:kern w:val="0"/>
      <w14:ligatures w14:val="none"/>
    </w:rPr>
  </w:style>
  <w:style w:type="paragraph" w:customStyle="1" w:styleId="PolicyPoint">
    <w:name w:val="PolicyPoint"/>
    <w:basedOn w:val="Normal"/>
    <w:rsid w:val="00522CB1"/>
  </w:style>
  <w:style w:type="character" w:customStyle="1" w:styleId="Number11Char">
    <w:name w:val="Number 1.1 Char"/>
    <w:basedOn w:val="DefaultParagraphFont"/>
    <w:link w:val="Number11"/>
    <w:rsid w:val="00522CB1"/>
    <w:rPr>
      <w:rFonts w:ascii="Arial" w:hAnsi="Arial" w:cs="Arial"/>
      <w:sz w:val="28"/>
      <w:szCs w:val="24"/>
    </w:rPr>
  </w:style>
  <w:style w:type="character" w:customStyle="1" w:styleId="Number111Char">
    <w:name w:val="Number 1.1.1 Char"/>
    <w:basedOn w:val="DefaultParagraphFont"/>
    <w:link w:val="Number111"/>
    <w:rsid w:val="00522CB1"/>
    <w:rPr>
      <w:rFonts w:ascii="Arial" w:hAnsi="Arial" w:cs="Arial"/>
      <w:sz w:val="28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522CB1"/>
    <w:pPr>
      <w:spacing w:before="240"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22CB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22CB1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522CB1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522CB1"/>
    <w:pPr>
      <w:spacing w:after="100"/>
      <w:ind w:left="720"/>
    </w:pPr>
  </w:style>
  <w:style w:type="paragraph" w:customStyle="1" w:styleId="ApdxHeading">
    <w:name w:val="ApdxHeading"/>
    <w:basedOn w:val="Normal"/>
    <w:link w:val="ApdxHeadingChar"/>
    <w:rsid w:val="00522CB1"/>
    <w:rPr>
      <w:b/>
    </w:rPr>
  </w:style>
  <w:style w:type="character" w:customStyle="1" w:styleId="ApdxHeadingChar">
    <w:name w:val="ApdxHeading Char"/>
    <w:basedOn w:val="DefaultParagraphFont"/>
    <w:link w:val="ApdxHeading"/>
    <w:rsid w:val="00522CB1"/>
    <w:rPr>
      <w:rFonts w:ascii="Arial" w:hAnsi="Arial"/>
      <w:b/>
      <w:color w:val="000000" w:themeColor="text1"/>
      <w:kern w:val="2"/>
      <w:sz w:val="28"/>
      <w:szCs w:val="24"/>
      <w14:ligatures w14:val="standardContextual"/>
    </w:rPr>
  </w:style>
  <w:style w:type="paragraph" w:customStyle="1" w:styleId="Heading1Aptos">
    <w:name w:val="Heading 1 Aptos"/>
    <w:basedOn w:val="Heading1"/>
    <w:link w:val="Heading1AptosChar"/>
    <w:qFormat/>
    <w:rsid w:val="001F3019"/>
    <w:pPr>
      <w:jc w:val="center"/>
    </w:pPr>
    <w:rPr>
      <w:rFonts w:asciiTheme="minorHAnsi" w:hAnsiTheme="minorHAnsi"/>
      <w:b w:val="0"/>
      <w:noProof/>
      <w:sz w:val="56"/>
    </w:rPr>
  </w:style>
  <w:style w:type="character" w:customStyle="1" w:styleId="Heading1AptosChar">
    <w:name w:val="Heading 1 Aptos Char"/>
    <w:basedOn w:val="Heading1Char"/>
    <w:link w:val="Heading1Aptos"/>
    <w:rsid w:val="001F3019"/>
    <w:rPr>
      <w:rFonts w:asciiTheme="minorHAnsi" w:eastAsiaTheme="majorEastAsia" w:hAnsiTheme="minorHAnsi" w:cstheme="majorBidi"/>
      <w:b w:val="0"/>
      <w:noProof/>
      <w:color w:val="000000" w:themeColor="text1"/>
      <w:kern w:val="2"/>
      <w:sz w:val="56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regoon-wic.myshopify.com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oregon-wic.myshopify.com/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regon-wic.myshopify.com/" TargetMode="External"/><Relationship Id="rId22" Type="http://schemas.openxmlformats.org/officeDocument/2006/relationships/hyperlink" Target="mailto:WIC.VendorServices@odhsoha.oregon.go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0225420\OneDrive%20-%20Oregon%20DHSOHA\Documents\Custom%20Office%20Templates\2026%20WIC%20Policy%20Template%20-%20Final%20use%20th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EAB64F4C6B46CE9110940E1250C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3FE3B-9A62-40EA-B9AB-BF777DC219A8}"/>
      </w:docPartPr>
      <w:docPartBody>
        <w:p w:rsidR="00564554" w:rsidRDefault="00951983">
          <w:pPr>
            <w:pStyle w:val="5EEAB64F4C6B46CE9110940E1250C369"/>
          </w:pPr>
          <w:r w:rsidRPr="00A04CB3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07"/>
    <w:rsid w:val="00007CCA"/>
    <w:rsid w:val="000213FE"/>
    <w:rsid w:val="00046D3C"/>
    <w:rsid w:val="000A4B55"/>
    <w:rsid w:val="000B298D"/>
    <w:rsid w:val="0011236B"/>
    <w:rsid w:val="00207A0C"/>
    <w:rsid w:val="002951E2"/>
    <w:rsid w:val="002F1DA9"/>
    <w:rsid w:val="00464216"/>
    <w:rsid w:val="00505482"/>
    <w:rsid w:val="00536790"/>
    <w:rsid w:val="0053739D"/>
    <w:rsid w:val="00550A25"/>
    <w:rsid w:val="00564554"/>
    <w:rsid w:val="006236AA"/>
    <w:rsid w:val="006377A7"/>
    <w:rsid w:val="006A3084"/>
    <w:rsid w:val="006B7852"/>
    <w:rsid w:val="006C4D46"/>
    <w:rsid w:val="006D08A5"/>
    <w:rsid w:val="007C6CAA"/>
    <w:rsid w:val="007F083A"/>
    <w:rsid w:val="00883097"/>
    <w:rsid w:val="008C2018"/>
    <w:rsid w:val="008E794E"/>
    <w:rsid w:val="00917842"/>
    <w:rsid w:val="0092630E"/>
    <w:rsid w:val="00951983"/>
    <w:rsid w:val="009B1F78"/>
    <w:rsid w:val="009C462B"/>
    <w:rsid w:val="00A2027A"/>
    <w:rsid w:val="00A97307"/>
    <w:rsid w:val="00AD46A9"/>
    <w:rsid w:val="00B4418A"/>
    <w:rsid w:val="00B57B3F"/>
    <w:rsid w:val="00C338E4"/>
    <w:rsid w:val="00C65B1A"/>
    <w:rsid w:val="00C80A42"/>
    <w:rsid w:val="00CA6953"/>
    <w:rsid w:val="00CB3E2B"/>
    <w:rsid w:val="00D34FC7"/>
    <w:rsid w:val="00DA17E1"/>
    <w:rsid w:val="00DE76DD"/>
    <w:rsid w:val="00E164D6"/>
    <w:rsid w:val="00E336D0"/>
    <w:rsid w:val="00E62E8D"/>
    <w:rsid w:val="00ED3E6A"/>
    <w:rsid w:val="00F05D2F"/>
    <w:rsid w:val="00FD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307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5EEAB64F4C6B46CE9110940E1250C369">
    <w:name w:val="5EEAB64F4C6B46CE9110940E1250C3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9da1016-2a1b-4f8a-9768-d7a4932f6f16">
      <UserInfo>
        <DisplayName/>
        <AccountId xsi:nil="true"/>
        <AccountType/>
      </UserInfo>
    </SharedWithUsers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Meta_x0020_Description xmlns="f144fd3f-61b7-45a4-a8a5-a00a4ffd3675" xsi:nil="true"/>
    <URL xmlns="http://schemas.microsoft.com/sharepoint/v3">
      <Url xsi:nil="true"/>
      <Description xsi:nil="true"/>
    </URL>
    <Meta_x0020_Keywords xmlns="f144fd3f-61b7-45a4-a8a5-a00a4ffd3675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12CDB5CCD2847B46468FD3DF1DE6F" ma:contentTypeVersion="22" ma:contentTypeDescription="Create a new document." ma:contentTypeScope="" ma:versionID="6ed857bd593ed9a2f9a9c2db1790806a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f144fd3f-61b7-45a4-a8a5-a00a4ffd3675" targetNamespace="http://schemas.microsoft.com/office/2006/metadata/properties" ma:root="true" ma:fieldsID="de9380d551c4aaea6caae9fd08aaa07f" ns1:_="" ns2:_="" ns3:_="">
    <xsd:import namespace="http://schemas.microsoft.com/sharepoint/v3"/>
    <xsd:import namespace="59da1016-2a1b-4f8a-9768-d7a4932f6f16"/>
    <xsd:import namespace="f144fd3f-61b7-45a4-a8a5-a00a4ffd3675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4fd3f-61b7-45a4-a8a5-a00a4ffd3675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DA4B0-7E82-4C5D-80AC-11BF0B49438B}">
  <ds:schemaRefs>
    <ds:schemaRef ds:uri="http://schemas.microsoft.com/office/2006/metadata/properties"/>
    <ds:schemaRef ds:uri="http://schemas.microsoft.com/office/infopath/2007/PartnerControls"/>
    <ds:schemaRef ds:uri="f42d1dd4-73cf-4dc1-90c1-b5ea95ab00a1"/>
    <ds:schemaRef ds:uri="9d24dfa9-3e1a-4258-aeb4-c15d24bfa65d"/>
  </ds:schemaRefs>
</ds:datastoreItem>
</file>

<file path=customXml/itemProps2.xml><?xml version="1.0" encoding="utf-8"?>
<ds:datastoreItem xmlns:ds="http://schemas.openxmlformats.org/officeDocument/2006/customXml" ds:itemID="{D1B4F6AB-5BAE-4D9C-9E78-90EABF74AB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8CBF3-5FF7-4516-8227-58776F59B0FC}"/>
</file>

<file path=customXml/itemProps4.xml><?xml version="1.0" encoding="utf-8"?>
<ds:datastoreItem xmlns:ds="http://schemas.openxmlformats.org/officeDocument/2006/customXml" ds:itemID="{F3FA3103-9383-442B-BF8F-38977FC738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dd6eeb-0dd0-4927-947e-a759f08fcf55}" enabled="1" method="Privileged" siteId="{658e63e8-8d39-499c-8f48-13adc9452f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2026 WIC Policy Template - Final use this</Template>
  <TotalTime>1230</TotalTime>
  <Pages>4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Shopify Instructions for WIC Vendors</vt:lpstr>
    </vt:vector>
  </TitlesOfParts>
  <Company/>
  <LinksUpToDate>false</LinksUpToDate>
  <CharactersWithSpaces>1445</CharactersWithSpaces>
  <SharedDoc>false</SharedDoc>
  <HLinks>
    <vt:vector size="24" baseType="variant">
      <vt:variant>
        <vt:i4>7798864</vt:i4>
      </vt:variant>
      <vt:variant>
        <vt:i4>9</vt:i4>
      </vt:variant>
      <vt:variant>
        <vt:i4>0</vt:i4>
      </vt:variant>
      <vt:variant>
        <vt:i4>5</vt:i4>
      </vt:variant>
      <vt:variant>
        <vt:lpwstr>mailto:WIC.VendorServices@odhsoha.oregon.gov</vt:lpwstr>
      </vt:variant>
      <vt:variant>
        <vt:lpwstr/>
      </vt:variant>
      <vt:variant>
        <vt:i4>1114121</vt:i4>
      </vt:variant>
      <vt:variant>
        <vt:i4>6</vt:i4>
      </vt:variant>
      <vt:variant>
        <vt:i4>0</vt:i4>
      </vt:variant>
      <vt:variant>
        <vt:i4>5</vt:i4>
      </vt:variant>
      <vt:variant>
        <vt:lpwstr>https://oregon-wic.myshopify.com/</vt:lpwstr>
      </vt:variant>
      <vt:variant>
        <vt:lpwstr/>
      </vt:variant>
      <vt:variant>
        <vt:i4>1114121</vt:i4>
      </vt:variant>
      <vt:variant>
        <vt:i4>3</vt:i4>
      </vt:variant>
      <vt:variant>
        <vt:i4>0</vt:i4>
      </vt:variant>
      <vt:variant>
        <vt:i4>5</vt:i4>
      </vt:variant>
      <vt:variant>
        <vt:lpwstr>https://oregon-wic.myshopify.com/</vt:lpwstr>
      </vt:variant>
      <vt:variant>
        <vt:lpwstr/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>https://oregoon-wic.myshopify.com/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Shopify Instructions for WIC Vendors</dc:title>
  <dc:subject/>
  <dc:creator>Bruszczak Konrad</dc:creator>
  <cp:keywords/>
  <dc:description/>
  <cp:lastModifiedBy>Alba Zurita (she/her)</cp:lastModifiedBy>
  <cp:revision>161</cp:revision>
  <dcterms:created xsi:type="dcterms:W3CDTF">2026-09-29T04:09:00Z</dcterms:created>
  <dcterms:modified xsi:type="dcterms:W3CDTF">2026-10-08T23:52:00Z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0x01010079012CDB5CCD2847B46468FD3DF1DE6F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UpdatedforOTIS?">
    <vt:bool>false</vt:bool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Status">
    <vt:lpwstr>Not started</vt:lpwstr>
  </property>
  <property fmtid="{D5CDD505-2E9C-101B-9397-08002B2CF9AE}" pid="12" name="NeededforOTIS?">
    <vt:bool>true</vt:bool>
  </property>
  <property fmtid="{D5CDD505-2E9C-101B-9397-08002B2CF9AE}" pid="13" name="Order">
    <vt:r8>216300</vt:r8>
  </property>
</Properties>
</file>