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85" w:type="dxa"/>
        <w:tblLook w:val="04A0" w:firstRow="1" w:lastRow="0" w:firstColumn="1" w:lastColumn="0" w:noHBand="0" w:noVBand="1"/>
      </w:tblPr>
      <w:tblGrid>
        <w:gridCol w:w="10485"/>
      </w:tblGrid>
      <w:tr w:rsidR="007630F2" w:rsidRPr="00495014" w14:paraId="5657E7B7" w14:textId="77777777" w:rsidTr="00B17E13">
        <w:trPr>
          <w:trHeight w:val="8354"/>
        </w:trPr>
        <w:tc>
          <w:tcPr>
            <w:tcW w:w="10485" w:type="dxa"/>
          </w:tcPr>
          <w:p w14:paraId="02E99724" w14:textId="6FE5338F" w:rsidR="007630F2" w:rsidRPr="00495014" w:rsidRDefault="00EE76A3" w:rsidP="00B17E13">
            <w:pPr>
              <w:spacing w:line="240" w:lineRule="auto"/>
              <w:jc w:val="right"/>
              <w:rPr>
                <w:b/>
                <w:color w:val="D83B01"/>
                <w:sz w:val="44"/>
              </w:rPr>
            </w:pPr>
            <w:bookmarkStart w:id="0" w:name="_Hlk106194185"/>
            <w:bookmarkEnd w:id="0"/>
            <w:r>
              <w:rPr>
                <w:rFonts w:asciiTheme="majorHAnsi" w:hAnsiTheme="majorHAnsi"/>
                <w:noProof/>
              </w:rPr>
              <w:t xml:space="preserve"> </w:t>
            </w:r>
          </w:p>
        </w:tc>
      </w:tr>
      <w:tr w:rsidR="007630F2" w:rsidRPr="00495014" w14:paraId="1C8EE5A3" w14:textId="77777777" w:rsidTr="00377792">
        <w:trPr>
          <w:trHeight w:val="3446"/>
        </w:trPr>
        <w:tc>
          <w:tcPr>
            <w:tcW w:w="10485" w:type="dxa"/>
          </w:tcPr>
          <w:p w14:paraId="056134B3" w14:textId="2B4FE570" w:rsidR="00127D78" w:rsidRPr="00FB6417" w:rsidRDefault="00EE76A3" w:rsidP="00FB6417">
            <w:pPr>
              <w:pStyle w:val="Title"/>
            </w:pPr>
            <w:r>
              <w:t>Health &amp; Wellness</w:t>
            </w:r>
          </w:p>
          <w:p w14:paraId="7D2F59A4" w14:textId="798C110B" w:rsidR="007630F2" w:rsidRPr="00FB6417" w:rsidRDefault="00646C2C" w:rsidP="00FB6417">
            <w:pPr>
              <w:pStyle w:val="Subtitle"/>
            </w:pPr>
            <w:r>
              <w:t>2022-2024 Plan</w:t>
            </w:r>
          </w:p>
        </w:tc>
      </w:tr>
    </w:tbl>
    <w:p w14:paraId="310C57D6" w14:textId="342A2520" w:rsidR="007F3D82" w:rsidRPr="00495014" w:rsidRDefault="004B7ABA" w:rsidP="00E667B3">
      <w:r w:rsidRPr="00815F59">
        <w:rPr>
          <w:rFonts w:asciiTheme="majorHAnsi" w:hAnsiTheme="majorHAnsi"/>
          <w:noProof/>
        </w:rPr>
        <w:drawing>
          <wp:anchor distT="0" distB="0" distL="114300" distR="114300" simplePos="0" relativeHeight="251661312" behindDoc="0" locked="0" layoutInCell="1" allowOverlap="1" wp14:anchorId="452661B6" wp14:editId="7C6F5FD5">
            <wp:simplePos x="0" y="0"/>
            <wp:positionH relativeFrom="column">
              <wp:posOffset>5283200</wp:posOffset>
            </wp:positionH>
            <wp:positionV relativeFrom="paragraph">
              <wp:posOffset>-7938134</wp:posOffset>
            </wp:positionV>
            <wp:extent cx="1238885" cy="1181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885" cy="1181100"/>
                    </a:xfrm>
                    <a:prstGeom prst="rect">
                      <a:avLst/>
                    </a:prstGeom>
                    <a:noFill/>
                  </pic:spPr>
                </pic:pic>
              </a:graphicData>
            </a:graphic>
            <wp14:sizeRelH relativeFrom="page">
              <wp14:pctWidth>0</wp14:pctWidth>
            </wp14:sizeRelH>
            <wp14:sizeRelV relativeFrom="page">
              <wp14:pctHeight>0</wp14:pctHeight>
            </wp14:sizeRelV>
          </wp:anchor>
        </w:drawing>
      </w:r>
      <w:r w:rsidR="00EE76A3" w:rsidRPr="00EE76A3">
        <w:rPr>
          <w:rFonts w:asciiTheme="majorHAnsi" w:hAnsiTheme="majorHAnsi"/>
          <w:noProof/>
        </w:rPr>
        <mc:AlternateContent>
          <mc:Choice Requires="wps">
            <w:drawing>
              <wp:anchor distT="45720" distB="45720" distL="114300" distR="114300" simplePos="0" relativeHeight="251663360" behindDoc="0" locked="0" layoutInCell="1" allowOverlap="1" wp14:anchorId="557EFC35" wp14:editId="06680E62">
                <wp:simplePos x="0" y="0"/>
                <wp:positionH relativeFrom="column">
                  <wp:posOffset>2216150</wp:posOffset>
                </wp:positionH>
                <wp:positionV relativeFrom="paragraph">
                  <wp:posOffset>-7741285</wp:posOffset>
                </wp:positionV>
                <wp:extent cx="2965450" cy="193675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1936750"/>
                        </a:xfrm>
                        <a:prstGeom prst="rect">
                          <a:avLst/>
                        </a:prstGeom>
                        <a:noFill/>
                        <a:ln w="9525">
                          <a:noFill/>
                          <a:miter lim="800000"/>
                          <a:headEnd/>
                          <a:tailEnd/>
                        </a:ln>
                      </wps:spPr>
                      <wps:txbx>
                        <w:txbxContent>
                          <w:p w14:paraId="6EABBD34" w14:textId="77777777" w:rsidR="00646C2C" w:rsidRDefault="00EE76A3">
                            <w:pPr>
                              <w:rPr>
                                <w:b/>
                                <w:bCs/>
                                <w:sz w:val="56"/>
                                <w:szCs w:val="56"/>
                              </w:rPr>
                            </w:pPr>
                            <w:r w:rsidRPr="00EE76A3">
                              <w:rPr>
                                <w:b/>
                                <w:bCs/>
                                <w:sz w:val="56"/>
                                <w:szCs w:val="56"/>
                              </w:rPr>
                              <w:t xml:space="preserve">Oregon </w:t>
                            </w:r>
                          </w:p>
                          <w:p w14:paraId="1FFF5871" w14:textId="35CDD194" w:rsidR="00646C2C" w:rsidRDefault="00646C2C">
                            <w:pPr>
                              <w:rPr>
                                <w:b/>
                                <w:bCs/>
                                <w:sz w:val="56"/>
                                <w:szCs w:val="56"/>
                              </w:rPr>
                            </w:pPr>
                            <w:r>
                              <w:rPr>
                                <w:b/>
                                <w:bCs/>
                                <w:sz w:val="56"/>
                                <w:szCs w:val="56"/>
                              </w:rPr>
                              <w:t xml:space="preserve">   </w:t>
                            </w:r>
                            <w:r w:rsidR="00EE76A3" w:rsidRPr="00EE76A3">
                              <w:rPr>
                                <w:b/>
                                <w:bCs/>
                                <w:sz w:val="56"/>
                                <w:szCs w:val="56"/>
                              </w:rPr>
                              <w:t xml:space="preserve">Military </w:t>
                            </w:r>
                          </w:p>
                          <w:p w14:paraId="2C2E60CB" w14:textId="34041D46" w:rsidR="00EE76A3" w:rsidRPr="00EE76A3" w:rsidRDefault="00646C2C">
                            <w:pPr>
                              <w:rPr>
                                <w:b/>
                                <w:bCs/>
                                <w:sz w:val="56"/>
                                <w:szCs w:val="56"/>
                              </w:rPr>
                            </w:pPr>
                            <w:r>
                              <w:rPr>
                                <w:b/>
                                <w:bCs/>
                                <w:sz w:val="56"/>
                                <w:szCs w:val="56"/>
                              </w:rPr>
                              <w:t xml:space="preserve">      </w:t>
                            </w:r>
                            <w:r w:rsidR="00EE76A3" w:rsidRPr="00EE76A3">
                              <w:rPr>
                                <w:b/>
                                <w:bCs/>
                                <w:sz w:val="56"/>
                                <w:szCs w:val="56"/>
                              </w:rPr>
                              <w:t>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7EFC35" id="_x0000_t202" coordsize="21600,21600" o:spt="202" path="m,l,21600r21600,l21600,xe">
                <v:stroke joinstyle="miter"/>
                <v:path gradientshapeok="t" o:connecttype="rect"/>
              </v:shapetype>
              <v:shape id="Text Box 2" o:spid="_x0000_s1026" type="#_x0000_t202" style="position:absolute;margin-left:174.5pt;margin-top:-609.55pt;width:233.5pt;height:1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" filled="f" stroked="f">
                <v:textbox>
                  <w:txbxContent>
                    <w:p w14:paraId="6EABBD34" w14:textId="77777777" w:rsidR="00646C2C" w:rsidRDefault="00EE76A3">
                      <w:pPr>
                        <w:rPr>
                          <w:b/>
                          <w:bCs/>
                          <w:sz w:val="56"/>
                          <w:szCs w:val="56"/>
                        </w:rPr>
                      </w:pPr>
                      <w:r w:rsidRPr="00EE76A3">
                        <w:rPr>
                          <w:b/>
                          <w:bCs/>
                          <w:sz w:val="56"/>
                          <w:szCs w:val="56"/>
                        </w:rPr>
                        <w:t xml:space="preserve">Oregon </w:t>
                      </w:r>
                    </w:p>
                    <w:p w14:paraId="1FFF5871" w14:textId="35CDD194" w:rsidR="00646C2C" w:rsidRDefault="00646C2C">
                      <w:pPr>
                        <w:rPr>
                          <w:b/>
                          <w:bCs/>
                          <w:sz w:val="56"/>
                          <w:szCs w:val="56"/>
                        </w:rPr>
                      </w:pPr>
                      <w:r>
                        <w:rPr>
                          <w:b/>
                          <w:bCs/>
                          <w:sz w:val="56"/>
                          <w:szCs w:val="56"/>
                        </w:rPr>
                        <w:t xml:space="preserve">   </w:t>
                      </w:r>
                      <w:r w:rsidR="00EE76A3" w:rsidRPr="00EE76A3">
                        <w:rPr>
                          <w:b/>
                          <w:bCs/>
                          <w:sz w:val="56"/>
                          <w:szCs w:val="56"/>
                        </w:rPr>
                        <w:t xml:space="preserve">Military </w:t>
                      </w:r>
                    </w:p>
                    <w:p w14:paraId="2C2E60CB" w14:textId="34041D46" w:rsidR="00EE76A3" w:rsidRPr="00EE76A3" w:rsidRDefault="00646C2C">
                      <w:pPr>
                        <w:rPr>
                          <w:b/>
                          <w:bCs/>
                          <w:sz w:val="56"/>
                          <w:szCs w:val="56"/>
                        </w:rPr>
                      </w:pPr>
                      <w:r>
                        <w:rPr>
                          <w:b/>
                          <w:bCs/>
                          <w:sz w:val="56"/>
                          <w:szCs w:val="56"/>
                        </w:rPr>
                        <w:t xml:space="preserve">      </w:t>
                      </w:r>
                      <w:r w:rsidR="00EE76A3" w:rsidRPr="00EE76A3">
                        <w:rPr>
                          <w:b/>
                          <w:bCs/>
                          <w:sz w:val="56"/>
                          <w:szCs w:val="56"/>
                        </w:rPr>
                        <w:t>Department</w:t>
                      </w:r>
                    </w:p>
                  </w:txbxContent>
                </v:textbox>
              </v:shape>
            </w:pict>
          </mc:Fallback>
        </mc:AlternateContent>
      </w:r>
    </w:p>
    <w:p w14:paraId="41927A5E" w14:textId="77777777" w:rsidR="007F3D82" w:rsidRPr="00495014" w:rsidRDefault="007F3D82" w:rsidP="00E667B3">
      <w:pPr>
        <w:sectPr w:rsidR="007F3D82" w:rsidRPr="00495014" w:rsidSect="005E14D5">
          <w:headerReference w:type="default" r:id="rId12"/>
          <w:footerReference w:type="default" r:id="rId13"/>
          <w:headerReference w:type="first" r:id="rId14"/>
          <w:footerReference w:type="first" r:id="rId15"/>
          <w:pgSz w:w="12240" w:h="15840" w:code="1"/>
          <w:pgMar w:top="1701" w:right="720" w:bottom="1672" w:left="720" w:header="578" w:footer="142" w:gutter="0"/>
          <w:cols w:space="720"/>
          <w:titlePg/>
          <w:docGrid w:linePitch="360"/>
        </w:sectPr>
      </w:pPr>
    </w:p>
    <w:p w14:paraId="4AA318AC" w14:textId="65A1D5A6" w:rsidR="00102119" w:rsidRDefault="00397B9F" w:rsidP="006C2410">
      <w:pPr>
        <w:jc w:val="center"/>
      </w:pPr>
      <w:bookmarkStart w:id="1" w:name="_Hlk529311408"/>
      <w:r w:rsidRPr="00666ECB">
        <w:rPr>
          <w:noProof/>
        </w:rPr>
        <w:lastRenderedPageBreak/>
        <w:drawing>
          <wp:anchor distT="0" distB="0" distL="114300" distR="114300" simplePos="0" relativeHeight="251669504" behindDoc="1" locked="0" layoutInCell="1" allowOverlap="1" wp14:anchorId="0C8E1EF8" wp14:editId="5DA54060">
            <wp:simplePos x="0" y="0"/>
            <wp:positionH relativeFrom="margin">
              <wp:align>left</wp:align>
            </wp:positionH>
            <wp:positionV relativeFrom="paragraph">
              <wp:posOffset>267</wp:posOffset>
            </wp:positionV>
            <wp:extent cx="7016115" cy="8006080"/>
            <wp:effectExtent l="0" t="0" r="0" b="0"/>
            <wp:wrapTight wrapText="bothSides">
              <wp:wrapPolygon edited="0">
                <wp:start x="0" y="0"/>
                <wp:lineTo x="0" y="21535"/>
                <wp:lineTo x="21524" y="21535"/>
                <wp:lineTo x="21524" y="0"/>
                <wp:lineTo x="0" y="0"/>
              </wp:wrapPolygon>
            </wp:wrapTight>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021235" cy="8011529"/>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imes New Roman (Body CS)"/>
          <w:color w:val="000000" w:themeColor="text1"/>
          <w:sz w:val="22"/>
          <w:szCs w:val="22"/>
        </w:rPr>
        <w:id w:val="-1875756778"/>
        <w:docPartObj>
          <w:docPartGallery w:val="Table of Contents"/>
          <w:docPartUnique/>
        </w:docPartObj>
      </w:sdtPr>
      <w:sdtEndPr>
        <w:rPr>
          <w:b/>
          <w:bCs/>
          <w:noProof/>
        </w:rPr>
      </w:sdtEndPr>
      <w:sdtContent>
        <w:p w14:paraId="2302949D" w14:textId="1B1FC3B0" w:rsidR="000001FD" w:rsidRDefault="000001FD">
          <w:pPr>
            <w:pStyle w:val="TOCHeading"/>
          </w:pPr>
          <w:r>
            <w:t>Contents</w:t>
          </w:r>
        </w:p>
        <w:p w14:paraId="70EDC7A8" w14:textId="59046C21" w:rsidR="00BE2FC2" w:rsidRDefault="000001FD">
          <w:pPr>
            <w:pStyle w:val="TOC1"/>
            <w:tabs>
              <w:tab w:val="right" w:leader="dot" w:pos="10790"/>
            </w:tabs>
            <w:rPr>
              <w:rFonts w:eastAsiaTheme="minorEastAsia" w:cstheme="minorBidi"/>
              <w:noProof/>
              <w:color w:val="auto"/>
            </w:rPr>
          </w:pPr>
          <w:r>
            <w:fldChar w:fldCharType="begin"/>
          </w:r>
          <w:r>
            <w:instrText xml:space="preserve"> TOC \o "1-3" \h \z \u </w:instrText>
          </w:r>
          <w:r>
            <w:fldChar w:fldCharType="separate"/>
          </w:r>
          <w:hyperlink w:anchor="_Toc116022891" w:history="1">
            <w:r w:rsidR="00BE2FC2" w:rsidRPr="005A1386">
              <w:rPr>
                <w:rStyle w:val="Hyperlink"/>
                <w:noProof/>
              </w:rPr>
              <w:t>Introduction</w:t>
            </w:r>
            <w:r w:rsidR="00BE2FC2">
              <w:rPr>
                <w:noProof/>
                <w:webHidden/>
              </w:rPr>
              <w:tab/>
            </w:r>
            <w:r w:rsidR="00BE2FC2">
              <w:rPr>
                <w:noProof/>
                <w:webHidden/>
              </w:rPr>
              <w:fldChar w:fldCharType="begin"/>
            </w:r>
            <w:r w:rsidR="00BE2FC2">
              <w:rPr>
                <w:noProof/>
                <w:webHidden/>
              </w:rPr>
              <w:instrText xml:space="preserve"> PAGEREF _Toc116022891 \h </w:instrText>
            </w:r>
            <w:r w:rsidR="00BE2FC2">
              <w:rPr>
                <w:noProof/>
                <w:webHidden/>
              </w:rPr>
            </w:r>
            <w:r w:rsidR="00BE2FC2">
              <w:rPr>
                <w:noProof/>
                <w:webHidden/>
              </w:rPr>
              <w:fldChar w:fldCharType="separate"/>
            </w:r>
            <w:r w:rsidR="00BE2FC2">
              <w:rPr>
                <w:noProof/>
                <w:webHidden/>
              </w:rPr>
              <w:t>4</w:t>
            </w:r>
            <w:r w:rsidR="00BE2FC2">
              <w:rPr>
                <w:noProof/>
                <w:webHidden/>
              </w:rPr>
              <w:fldChar w:fldCharType="end"/>
            </w:r>
          </w:hyperlink>
        </w:p>
        <w:p w14:paraId="6D116E7E" w14:textId="4F7BB67A" w:rsidR="00BE2FC2" w:rsidRDefault="00C60E6A">
          <w:pPr>
            <w:pStyle w:val="TOC1"/>
            <w:tabs>
              <w:tab w:val="right" w:leader="dot" w:pos="10790"/>
            </w:tabs>
            <w:rPr>
              <w:rFonts w:eastAsiaTheme="minorEastAsia" w:cstheme="minorBidi"/>
              <w:noProof/>
              <w:color w:val="auto"/>
            </w:rPr>
          </w:pPr>
          <w:hyperlink w:anchor="_Toc116022892" w:history="1">
            <w:r w:rsidR="00BE2FC2" w:rsidRPr="005A1386">
              <w:rPr>
                <w:rStyle w:val="Hyperlink"/>
                <w:noProof/>
              </w:rPr>
              <w:t>Agency Overview</w:t>
            </w:r>
            <w:r w:rsidR="00BE2FC2">
              <w:rPr>
                <w:noProof/>
                <w:webHidden/>
              </w:rPr>
              <w:tab/>
            </w:r>
            <w:r w:rsidR="00BE2FC2">
              <w:rPr>
                <w:noProof/>
                <w:webHidden/>
              </w:rPr>
              <w:fldChar w:fldCharType="begin"/>
            </w:r>
            <w:r w:rsidR="00BE2FC2">
              <w:rPr>
                <w:noProof/>
                <w:webHidden/>
              </w:rPr>
              <w:instrText xml:space="preserve"> PAGEREF _Toc116022892 \h </w:instrText>
            </w:r>
            <w:r w:rsidR="00BE2FC2">
              <w:rPr>
                <w:noProof/>
                <w:webHidden/>
              </w:rPr>
            </w:r>
            <w:r w:rsidR="00BE2FC2">
              <w:rPr>
                <w:noProof/>
                <w:webHidden/>
              </w:rPr>
              <w:fldChar w:fldCharType="separate"/>
            </w:r>
            <w:r w:rsidR="00BE2FC2">
              <w:rPr>
                <w:noProof/>
                <w:webHidden/>
              </w:rPr>
              <w:t>6</w:t>
            </w:r>
            <w:r w:rsidR="00BE2FC2">
              <w:rPr>
                <w:noProof/>
                <w:webHidden/>
              </w:rPr>
              <w:fldChar w:fldCharType="end"/>
            </w:r>
          </w:hyperlink>
        </w:p>
        <w:p w14:paraId="50C8B85B" w14:textId="695A653F" w:rsidR="00BE2FC2" w:rsidRDefault="00C60E6A">
          <w:pPr>
            <w:pStyle w:val="TOC1"/>
            <w:tabs>
              <w:tab w:val="right" w:leader="dot" w:pos="10790"/>
            </w:tabs>
            <w:rPr>
              <w:rFonts w:eastAsiaTheme="minorEastAsia" w:cstheme="minorBidi"/>
              <w:noProof/>
              <w:color w:val="auto"/>
            </w:rPr>
          </w:pPr>
          <w:hyperlink w:anchor="_Toc116022893" w:history="1">
            <w:r w:rsidR="00BE2FC2" w:rsidRPr="005A1386">
              <w:rPr>
                <w:rStyle w:val="Hyperlink"/>
                <w:noProof/>
              </w:rPr>
              <w:t>1. Agency Leadership</w:t>
            </w:r>
            <w:r w:rsidR="00BE2FC2">
              <w:rPr>
                <w:noProof/>
                <w:webHidden/>
              </w:rPr>
              <w:tab/>
            </w:r>
            <w:r w:rsidR="00BE2FC2">
              <w:rPr>
                <w:noProof/>
                <w:webHidden/>
              </w:rPr>
              <w:fldChar w:fldCharType="begin"/>
            </w:r>
            <w:r w:rsidR="00BE2FC2">
              <w:rPr>
                <w:noProof/>
                <w:webHidden/>
              </w:rPr>
              <w:instrText xml:space="preserve"> PAGEREF _Toc116022893 \h </w:instrText>
            </w:r>
            <w:r w:rsidR="00BE2FC2">
              <w:rPr>
                <w:noProof/>
                <w:webHidden/>
              </w:rPr>
            </w:r>
            <w:r w:rsidR="00BE2FC2">
              <w:rPr>
                <w:noProof/>
                <w:webHidden/>
              </w:rPr>
              <w:fldChar w:fldCharType="separate"/>
            </w:r>
            <w:r w:rsidR="00BE2FC2">
              <w:rPr>
                <w:noProof/>
                <w:webHidden/>
              </w:rPr>
              <w:t>7</w:t>
            </w:r>
            <w:r w:rsidR="00BE2FC2">
              <w:rPr>
                <w:noProof/>
                <w:webHidden/>
              </w:rPr>
              <w:fldChar w:fldCharType="end"/>
            </w:r>
          </w:hyperlink>
        </w:p>
        <w:p w14:paraId="3F555A25" w14:textId="0A5C98D5" w:rsidR="00BE2FC2" w:rsidRDefault="00C60E6A">
          <w:pPr>
            <w:pStyle w:val="TOC1"/>
            <w:tabs>
              <w:tab w:val="right" w:leader="dot" w:pos="10790"/>
            </w:tabs>
            <w:rPr>
              <w:rFonts w:eastAsiaTheme="minorEastAsia" w:cstheme="minorBidi"/>
              <w:noProof/>
              <w:color w:val="auto"/>
            </w:rPr>
          </w:pPr>
          <w:hyperlink w:anchor="_Toc116022894" w:history="1">
            <w:r w:rsidR="00BE2FC2" w:rsidRPr="005A1386">
              <w:rPr>
                <w:rStyle w:val="Hyperlink"/>
                <w:noProof/>
              </w:rPr>
              <w:t>2. Current Status</w:t>
            </w:r>
            <w:r w:rsidR="00BE2FC2">
              <w:rPr>
                <w:noProof/>
                <w:webHidden/>
              </w:rPr>
              <w:tab/>
            </w:r>
            <w:r w:rsidR="00BE2FC2">
              <w:rPr>
                <w:noProof/>
                <w:webHidden/>
              </w:rPr>
              <w:fldChar w:fldCharType="begin"/>
            </w:r>
            <w:r w:rsidR="00BE2FC2">
              <w:rPr>
                <w:noProof/>
                <w:webHidden/>
              </w:rPr>
              <w:instrText xml:space="preserve"> PAGEREF _Toc116022894 \h </w:instrText>
            </w:r>
            <w:r w:rsidR="00BE2FC2">
              <w:rPr>
                <w:noProof/>
                <w:webHidden/>
              </w:rPr>
            </w:r>
            <w:r w:rsidR="00BE2FC2">
              <w:rPr>
                <w:noProof/>
                <w:webHidden/>
              </w:rPr>
              <w:fldChar w:fldCharType="separate"/>
            </w:r>
            <w:r w:rsidR="00BE2FC2">
              <w:rPr>
                <w:noProof/>
                <w:webHidden/>
              </w:rPr>
              <w:t>8</w:t>
            </w:r>
            <w:r w:rsidR="00BE2FC2">
              <w:rPr>
                <w:noProof/>
                <w:webHidden/>
              </w:rPr>
              <w:fldChar w:fldCharType="end"/>
            </w:r>
          </w:hyperlink>
        </w:p>
        <w:p w14:paraId="4870042C" w14:textId="1087DC41" w:rsidR="00BE2FC2" w:rsidRDefault="00C60E6A">
          <w:pPr>
            <w:pStyle w:val="TOC1"/>
            <w:tabs>
              <w:tab w:val="right" w:leader="dot" w:pos="10790"/>
            </w:tabs>
            <w:rPr>
              <w:rFonts w:eastAsiaTheme="minorEastAsia" w:cstheme="minorBidi"/>
              <w:noProof/>
              <w:color w:val="auto"/>
            </w:rPr>
          </w:pPr>
          <w:hyperlink w:anchor="_Toc116022895" w:history="1">
            <w:r w:rsidR="00BE2FC2" w:rsidRPr="005A1386">
              <w:rPr>
                <w:rStyle w:val="Hyperlink"/>
                <w:noProof/>
              </w:rPr>
              <w:t>3. Data</w:t>
            </w:r>
            <w:r w:rsidR="00BE2FC2">
              <w:rPr>
                <w:noProof/>
                <w:webHidden/>
              </w:rPr>
              <w:tab/>
            </w:r>
            <w:r w:rsidR="00BE2FC2">
              <w:rPr>
                <w:noProof/>
                <w:webHidden/>
              </w:rPr>
              <w:fldChar w:fldCharType="begin"/>
            </w:r>
            <w:r w:rsidR="00BE2FC2">
              <w:rPr>
                <w:noProof/>
                <w:webHidden/>
              </w:rPr>
              <w:instrText xml:space="preserve"> PAGEREF _Toc116022895 \h </w:instrText>
            </w:r>
            <w:r w:rsidR="00BE2FC2">
              <w:rPr>
                <w:noProof/>
                <w:webHidden/>
              </w:rPr>
            </w:r>
            <w:r w:rsidR="00BE2FC2">
              <w:rPr>
                <w:noProof/>
                <w:webHidden/>
              </w:rPr>
              <w:fldChar w:fldCharType="separate"/>
            </w:r>
            <w:r w:rsidR="00BE2FC2">
              <w:rPr>
                <w:noProof/>
                <w:webHidden/>
              </w:rPr>
              <w:t>9</w:t>
            </w:r>
            <w:r w:rsidR="00BE2FC2">
              <w:rPr>
                <w:noProof/>
                <w:webHidden/>
              </w:rPr>
              <w:fldChar w:fldCharType="end"/>
            </w:r>
          </w:hyperlink>
        </w:p>
        <w:p w14:paraId="0C5CF7CF" w14:textId="6E18436F" w:rsidR="00BE2FC2" w:rsidRDefault="00C60E6A">
          <w:pPr>
            <w:pStyle w:val="TOC1"/>
            <w:tabs>
              <w:tab w:val="right" w:leader="dot" w:pos="10790"/>
            </w:tabs>
            <w:rPr>
              <w:rFonts w:eastAsiaTheme="minorEastAsia" w:cstheme="minorBidi"/>
              <w:noProof/>
              <w:color w:val="auto"/>
            </w:rPr>
          </w:pPr>
          <w:hyperlink w:anchor="_Toc116022896" w:history="1">
            <w:r w:rsidR="00BE2FC2" w:rsidRPr="005A1386">
              <w:rPr>
                <w:rStyle w:val="Hyperlink"/>
                <w:noProof/>
              </w:rPr>
              <w:t>4. Goals, Strategies, and Planned Actions</w:t>
            </w:r>
            <w:r w:rsidR="00BE2FC2">
              <w:rPr>
                <w:noProof/>
                <w:webHidden/>
              </w:rPr>
              <w:tab/>
            </w:r>
            <w:r w:rsidR="00BE2FC2">
              <w:rPr>
                <w:noProof/>
                <w:webHidden/>
              </w:rPr>
              <w:fldChar w:fldCharType="begin"/>
            </w:r>
            <w:r w:rsidR="00BE2FC2">
              <w:rPr>
                <w:noProof/>
                <w:webHidden/>
              </w:rPr>
              <w:instrText xml:space="preserve"> PAGEREF _Toc116022896 \h </w:instrText>
            </w:r>
            <w:r w:rsidR="00BE2FC2">
              <w:rPr>
                <w:noProof/>
                <w:webHidden/>
              </w:rPr>
            </w:r>
            <w:r w:rsidR="00BE2FC2">
              <w:rPr>
                <w:noProof/>
                <w:webHidden/>
              </w:rPr>
              <w:fldChar w:fldCharType="separate"/>
            </w:r>
            <w:r w:rsidR="00BE2FC2">
              <w:rPr>
                <w:noProof/>
                <w:webHidden/>
              </w:rPr>
              <w:t>13</w:t>
            </w:r>
            <w:r w:rsidR="00BE2FC2">
              <w:rPr>
                <w:noProof/>
                <w:webHidden/>
              </w:rPr>
              <w:fldChar w:fldCharType="end"/>
            </w:r>
          </w:hyperlink>
        </w:p>
        <w:p w14:paraId="659B8249" w14:textId="22DF7695" w:rsidR="00BE2FC2" w:rsidRDefault="00C60E6A">
          <w:pPr>
            <w:pStyle w:val="TOC1"/>
            <w:tabs>
              <w:tab w:val="right" w:leader="dot" w:pos="10790"/>
            </w:tabs>
            <w:rPr>
              <w:rFonts w:eastAsiaTheme="minorEastAsia" w:cstheme="minorBidi"/>
              <w:noProof/>
              <w:color w:val="auto"/>
            </w:rPr>
          </w:pPr>
          <w:hyperlink w:anchor="_Toc116022897" w:history="1">
            <w:r w:rsidR="00BE2FC2" w:rsidRPr="005A1386">
              <w:rPr>
                <w:rStyle w:val="Hyperlink"/>
                <w:noProof/>
              </w:rPr>
              <w:t>5. Resources</w:t>
            </w:r>
            <w:r w:rsidR="00BE2FC2">
              <w:rPr>
                <w:noProof/>
                <w:webHidden/>
              </w:rPr>
              <w:tab/>
            </w:r>
            <w:r w:rsidR="00BE2FC2">
              <w:rPr>
                <w:noProof/>
                <w:webHidden/>
              </w:rPr>
              <w:fldChar w:fldCharType="begin"/>
            </w:r>
            <w:r w:rsidR="00BE2FC2">
              <w:rPr>
                <w:noProof/>
                <w:webHidden/>
              </w:rPr>
              <w:instrText xml:space="preserve"> PAGEREF _Toc116022897 \h </w:instrText>
            </w:r>
            <w:r w:rsidR="00BE2FC2">
              <w:rPr>
                <w:noProof/>
                <w:webHidden/>
              </w:rPr>
            </w:r>
            <w:r w:rsidR="00BE2FC2">
              <w:rPr>
                <w:noProof/>
                <w:webHidden/>
              </w:rPr>
              <w:fldChar w:fldCharType="separate"/>
            </w:r>
            <w:r w:rsidR="00BE2FC2">
              <w:rPr>
                <w:noProof/>
                <w:webHidden/>
              </w:rPr>
              <w:t>15</w:t>
            </w:r>
            <w:r w:rsidR="00BE2FC2">
              <w:rPr>
                <w:noProof/>
                <w:webHidden/>
              </w:rPr>
              <w:fldChar w:fldCharType="end"/>
            </w:r>
          </w:hyperlink>
        </w:p>
        <w:p w14:paraId="350C1EBB" w14:textId="19E20C4E" w:rsidR="000001FD" w:rsidRDefault="000001FD">
          <w:r>
            <w:rPr>
              <w:b/>
              <w:bCs/>
              <w:noProof/>
            </w:rPr>
            <w:fldChar w:fldCharType="end"/>
          </w:r>
        </w:p>
      </w:sdtContent>
    </w:sdt>
    <w:p w14:paraId="31B5D094" w14:textId="6D203DC1" w:rsidR="00102119" w:rsidRDefault="00102119"/>
    <w:p w14:paraId="08EE0DC0" w14:textId="77777777" w:rsidR="00032654" w:rsidRDefault="00032654"/>
    <w:p w14:paraId="14A3386D" w14:textId="77777777" w:rsidR="000001FD" w:rsidRDefault="000001FD">
      <w:pPr>
        <w:rPr>
          <w:rFonts w:asciiTheme="majorHAnsi" w:hAnsiTheme="majorHAnsi"/>
          <w:color w:val="374C81" w:themeColor="accent1"/>
          <w:sz w:val="36"/>
        </w:rPr>
      </w:pPr>
      <w:r>
        <w:br w:type="page"/>
      </w:r>
    </w:p>
    <w:p w14:paraId="3A211CBC" w14:textId="2BCA8D80" w:rsidR="00C61CD0" w:rsidRDefault="00C61CD0" w:rsidP="00C437CD">
      <w:pPr>
        <w:pStyle w:val="Heading1"/>
      </w:pPr>
      <w:bookmarkStart w:id="2" w:name="_Toc116022891"/>
      <w:r w:rsidRPr="007A5AD4">
        <w:lastRenderedPageBreak/>
        <w:t>Introduction</w:t>
      </w:r>
      <w:bookmarkEnd w:id="2"/>
    </w:p>
    <w:p w14:paraId="2A1D1D7B" w14:textId="7C36AD05" w:rsidR="00B709F8" w:rsidRPr="00E453D9" w:rsidRDefault="003F3967" w:rsidP="00D20EA5">
      <w:r w:rsidRPr="00E453D9">
        <w:t xml:space="preserve">Executive Order 17-01, State Agency Employee Wellness directs executive branch agencies to establish two-year wellness plans detailing the agency’s objectives and activities to assess and improve employee health. </w:t>
      </w:r>
    </w:p>
    <w:p w14:paraId="0F9AC1EF" w14:textId="4C01C868" w:rsidR="006D1266" w:rsidRPr="00E453D9" w:rsidRDefault="00F53EC3" w:rsidP="00A30D99">
      <w:pPr>
        <w:rPr>
          <w:rFonts w:ascii="Arial" w:hAnsi="Arial" w:cs="Arial"/>
          <w:color w:val="000000"/>
        </w:rPr>
      </w:pPr>
      <w:r w:rsidRPr="00E453D9">
        <w:rPr>
          <w:rFonts w:ascii="Arial" w:hAnsi="Arial" w:cs="Arial"/>
          <w:color w:val="000000"/>
        </w:rPr>
        <w:t>The Oregon Military Department (OMD) values the employees who provide support to the Oregon National Guard. OMD is committed to promoting and supporting health and wellness of all employees. OMD recognizes that good health and wellness allows employees a higher level of performance at work and home. This in turn, reduces absenteeism and on-the-job injuries, improves moral, and reduces insurance utilization and premiums. </w:t>
      </w:r>
    </w:p>
    <w:p w14:paraId="3B036AB4" w14:textId="77777777" w:rsidR="0021401C" w:rsidRPr="003607EF" w:rsidRDefault="0021401C" w:rsidP="00A30D99">
      <w:pPr>
        <w:rPr>
          <w:rFonts w:ascii="Arial" w:hAnsi="Arial" w:cs="Arial"/>
          <w:color w:val="000000"/>
          <w:sz w:val="8"/>
          <w:szCs w:val="8"/>
        </w:rPr>
      </w:pPr>
    </w:p>
    <w:p w14:paraId="7BFB9A48" w14:textId="77777777" w:rsidR="001B5768" w:rsidRPr="00B20D1A" w:rsidRDefault="001B5768" w:rsidP="004E60F4">
      <w:pPr>
        <w:pStyle w:val="Bullets"/>
        <w:numPr>
          <w:ilvl w:val="0"/>
          <w:numId w:val="0"/>
        </w:numPr>
        <w:ind w:left="170"/>
        <w:rPr>
          <w:rStyle w:val="Strong"/>
          <w:sz w:val="28"/>
          <w:szCs w:val="28"/>
        </w:rPr>
      </w:pPr>
      <w:bookmarkStart w:id="3" w:name="_Hlk102391745"/>
      <w:r w:rsidRPr="00B20D1A">
        <w:rPr>
          <w:rStyle w:val="Strong"/>
          <w:sz w:val="28"/>
          <w:szCs w:val="28"/>
        </w:rPr>
        <w:t>Opportunity</w:t>
      </w:r>
    </w:p>
    <w:bookmarkEnd w:id="3"/>
    <w:p w14:paraId="3D6FF93B" w14:textId="682032AA" w:rsidR="0005278E" w:rsidRPr="00E453D9" w:rsidRDefault="0005278E" w:rsidP="00150E04">
      <w:pPr>
        <w:pStyle w:val="paragraph"/>
        <w:spacing w:before="0" w:beforeAutospacing="0" w:after="0" w:afterAutospacing="0"/>
        <w:textAlignment w:val="baseline"/>
        <w:rPr>
          <w:rFonts w:asciiTheme="minorHAnsi" w:hAnsiTheme="minorHAnsi" w:cstheme="minorHAnsi"/>
          <w:sz w:val="22"/>
          <w:szCs w:val="22"/>
        </w:rPr>
      </w:pPr>
      <w:r w:rsidRPr="00E453D9">
        <w:rPr>
          <w:rFonts w:asciiTheme="minorHAnsi" w:hAnsiTheme="minorHAnsi" w:cstheme="minorHAnsi"/>
          <w:sz w:val="22"/>
          <w:szCs w:val="22"/>
        </w:rPr>
        <w:t xml:space="preserve">The Oregon Military Department </w:t>
      </w:r>
      <w:r w:rsidR="007F683D" w:rsidRPr="00E453D9">
        <w:rPr>
          <w:rFonts w:asciiTheme="minorHAnsi" w:hAnsiTheme="minorHAnsi" w:cstheme="minorHAnsi"/>
          <w:sz w:val="22"/>
          <w:szCs w:val="22"/>
        </w:rPr>
        <w:t>commits to</w:t>
      </w:r>
      <w:r w:rsidR="00F912F5" w:rsidRPr="00E453D9">
        <w:rPr>
          <w:rFonts w:asciiTheme="minorHAnsi" w:hAnsiTheme="minorHAnsi" w:cstheme="minorHAnsi"/>
          <w:sz w:val="22"/>
          <w:szCs w:val="22"/>
        </w:rPr>
        <w:t xml:space="preserve"> developing, implementing, and evaluating workplace health and wellness opportunities as they become available, </w:t>
      </w:r>
      <w:r w:rsidR="00F63FF5" w:rsidRPr="00E453D9">
        <w:rPr>
          <w:rFonts w:asciiTheme="minorHAnsi" w:hAnsiTheme="minorHAnsi" w:cstheme="minorHAnsi"/>
          <w:sz w:val="22"/>
          <w:szCs w:val="22"/>
        </w:rPr>
        <w:t>as</w:t>
      </w:r>
      <w:r w:rsidR="00F912F5" w:rsidRPr="00E453D9">
        <w:rPr>
          <w:rFonts w:asciiTheme="minorHAnsi" w:hAnsiTheme="minorHAnsi" w:cstheme="minorHAnsi"/>
          <w:sz w:val="22"/>
          <w:szCs w:val="22"/>
        </w:rPr>
        <w:t xml:space="preserve"> an ongoing</w:t>
      </w:r>
      <w:r w:rsidR="00F63FF5" w:rsidRPr="00E453D9">
        <w:rPr>
          <w:rFonts w:asciiTheme="minorHAnsi" w:hAnsiTheme="minorHAnsi" w:cstheme="minorHAnsi"/>
          <w:sz w:val="22"/>
          <w:szCs w:val="22"/>
        </w:rPr>
        <w:t xml:space="preserve"> effort. We</w:t>
      </w:r>
      <w:r w:rsidR="00150E04" w:rsidRPr="00E453D9">
        <w:rPr>
          <w:rFonts w:asciiTheme="minorHAnsi" w:hAnsiTheme="minorHAnsi" w:cstheme="minorHAnsi"/>
          <w:sz w:val="22"/>
          <w:szCs w:val="22"/>
        </w:rPr>
        <w:t xml:space="preserve"> </w:t>
      </w:r>
      <w:r w:rsidR="00717AC6" w:rsidRPr="00E453D9">
        <w:rPr>
          <w:rFonts w:asciiTheme="minorHAnsi" w:hAnsiTheme="minorHAnsi" w:cstheme="minorHAnsi"/>
          <w:sz w:val="22"/>
          <w:szCs w:val="22"/>
        </w:rPr>
        <w:t xml:space="preserve">provide access and </w:t>
      </w:r>
      <w:r w:rsidR="00150E04" w:rsidRPr="00E453D9">
        <w:rPr>
          <w:rFonts w:asciiTheme="minorHAnsi" w:hAnsiTheme="minorHAnsi" w:cstheme="minorHAnsi"/>
          <w:sz w:val="22"/>
          <w:szCs w:val="22"/>
        </w:rPr>
        <w:t xml:space="preserve">encourage awareness of the </w:t>
      </w:r>
      <w:r w:rsidRPr="00E453D9">
        <w:rPr>
          <w:rFonts w:asciiTheme="minorHAnsi" w:hAnsiTheme="minorHAnsi" w:cstheme="minorHAnsi"/>
          <w:sz w:val="22"/>
          <w:szCs w:val="22"/>
        </w:rPr>
        <w:t xml:space="preserve">DAS State HR Policy 50-010-06 and </w:t>
      </w:r>
      <w:r w:rsidR="006E57AE" w:rsidRPr="00E453D9">
        <w:rPr>
          <w:rFonts w:asciiTheme="minorHAnsi" w:hAnsiTheme="minorHAnsi" w:cstheme="minorHAnsi"/>
          <w:sz w:val="22"/>
          <w:szCs w:val="22"/>
        </w:rPr>
        <w:t xml:space="preserve">OMD Agency Policy </w:t>
      </w:r>
      <w:r w:rsidRPr="00E453D9">
        <w:rPr>
          <w:rFonts w:asciiTheme="minorHAnsi" w:hAnsiTheme="minorHAnsi" w:cstheme="minorHAnsi"/>
          <w:sz w:val="22"/>
          <w:szCs w:val="22"/>
        </w:rPr>
        <w:t>AGP-99.200.09</w:t>
      </w:r>
      <w:r w:rsidRPr="00E453D9">
        <w:rPr>
          <w:rFonts w:asciiTheme="minorHAnsi" w:hAnsiTheme="minorHAnsi" w:cstheme="minorHAnsi"/>
          <w:b/>
          <w:bCs/>
          <w:sz w:val="22"/>
          <w:szCs w:val="22"/>
        </w:rPr>
        <w:t xml:space="preserve"> </w:t>
      </w:r>
      <w:r w:rsidRPr="00E453D9">
        <w:rPr>
          <w:rFonts w:asciiTheme="minorHAnsi" w:hAnsiTheme="minorHAnsi" w:cstheme="minorHAnsi"/>
          <w:sz w:val="22"/>
          <w:szCs w:val="22"/>
        </w:rPr>
        <w:t>Employee Health &amp; Wellness</w:t>
      </w:r>
      <w:r w:rsidR="006E57AE" w:rsidRPr="00E453D9">
        <w:rPr>
          <w:rFonts w:asciiTheme="minorHAnsi" w:hAnsiTheme="minorHAnsi" w:cstheme="minorHAnsi"/>
          <w:sz w:val="22"/>
          <w:szCs w:val="22"/>
        </w:rPr>
        <w:t xml:space="preserve">. </w:t>
      </w:r>
      <w:r w:rsidR="00322073" w:rsidRPr="00E453D9">
        <w:rPr>
          <w:rFonts w:asciiTheme="minorHAnsi" w:hAnsiTheme="minorHAnsi" w:cstheme="minorHAnsi"/>
          <w:sz w:val="22"/>
          <w:szCs w:val="22"/>
        </w:rPr>
        <w:t>The agency will create a Health &amp; Wellness plan on a biannual basis</w:t>
      </w:r>
      <w:r w:rsidR="00AD66FF" w:rsidRPr="00E453D9">
        <w:rPr>
          <w:rFonts w:asciiTheme="minorHAnsi" w:hAnsiTheme="minorHAnsi" w:cstheme="minorHAnsi"/>
          <w:sz w:val="22"/>
          <w:szCs w:val="22"/>
        </w:rPr>
        <w:t xml:space="preserve"> and evaluate changes observed at the end of each biennium</w:t>
      </w:r>
      <w:r w:rsidR="00390BE1" w:rsidRPr="00E453D9">
        <w:rPr>
          <w:rFonts w:asciiTheme="minorHAnsi" w:hAnsiTheme="minorHAnsi" w:cstheme="minorHAnsi"/>
          <w:sz w:val="22"/>
          <w:szCs w:val="22"/>
        </w:rPr>
        <w:t xml:space="preserve"> for any areas that require</w:t>
      </w:r>
      <w:r w:rsidR="00D84A33" w:rsidRPr="00E453D9">
        <w:rPr>
          <w:rFonts w:asciiTheme="minorHAnsi" w:hAnsiTheme="minorHAnsi" w:cstheme="minorHAnsi"/>
          <w:sz w:val="22"/>
          <w:szCs w:val="22"/>
        </w:rPr>
        <w:t xml:space="preserve"> more</w:t>
      </w:r>
      <w:r w:rsidR="00390BE1" w:rsidRPr="00E453D9">
        <w:rPr>
          <w:rFonts w:asciiTheme="minorHAnsi" w:hAnsiTheme="minorHAnsi" w:cstheme="minorHAnsi"/>
          <w:sz w:val="22"/>
          <w:szCs w:val="22"/>
        </w:rPr>
        <w:t xml:space="preserve"> </w:t>
      </w:r>
      <w:r w:rsidR="00D84A33" w:rsidRPr="00E453D9">
        <w:rPr>
          <w:rFonts w:asciiTheme="minorHAnsi" w:hAnsiTheme="minorHAnsi" w:cstheme="minorHAnsi"/>
          <w:sz w:val="22"/>
          <w:szCs w:val="22"/>
        </w:rPr>
        <w:t>intention</w:t>
      </w:r>
      <w:r w:rsidR="00390BE1" w:rsidRPr="00E453D9">
        <w:rPr>
          <w:rFonts w:asciiTheme="minorHAnsi" w:hAnsiTheme="minorHAnsi" w:cstheme="minorHAnsi"/>
          <w:sz w:val="22"/>
          <w:szCs w:val="22"/>
        </w:rPr>
        <w:t xml:space="preserve"> focus</w:t>
      </w:r>
      <w:r w:rsidR="00D84A33" w:rsidRPr="00E453D9">
        <w:rPr>
          <w:rFonts w:asciiTheme="minorHAnsi" w:hAnsiTheme="minorHAnsi" w:cstheme="minorHAnsi"/>
          <w:sz w:val="22"/>
          <w:szCs w:val="22"/>
        </w:rPr>
        <w:t xml:space="preserve">. </w:t>
      </w:r>
      <w:r w:rsidR="008A63F9" w:rsidRPr="00E453D9">
        <w:rPr>
          <w:rFonts w:asciiTheme="minorHAnsi" w:hAnsiTheme="minorHAnsi" w:cstheme="minorHAnsi"/>
          <w:sz w:val="22"/>
          <w:szCs w:val="22"/>
        </w:rPr>
        <w:t xml:space="preserve">Areas identified </w:t>
      </w:r>
      <w:r w:rsidR="003607EF" w:rsidRPr="00E453D9">
        <w:rPr>
          <w:rFonts w:asciiTheme="minorHAnsi" w:hAnsiTheme="minorHAnsi" w:cstheme="minorHAnsi"/>
          <w:sz w:val="22"/>
          <w:szCs w:val="22"/>
        </w:rPr>
        <w:t xml:space="preserve">will be used for future health and wellness plan constructions and a resetting of agency goals related to health and wellness. </w:t>
      </w:r>
      <w:r w:rsidR="00AD66FF" w:rsidRPr="00E453D9">
        <w:rPr>
          <w:rFonts w:asciiTheme="minorHAnsi" w:hAnsiTheme="minorHAnsi" w:cstheme="minorHAnsi"/>
          <w:sz w:val="22"/>
          <w:szCs w:val="22"/>
        </w:rPr>
        <w:t xml:space="preserve"> </w:t>
      </w:r>
      <w:r w:rsidRPr="00E453D9">
        <w:rPr>
          <w:rFonts w:asciiTheme="minorHAnsi" w:hAnsiTheme="minorHAnsi" w:cstheme="minorHAnsi"/>
          <w:sz w:val="22"/>
          <w:szCs w:val="22"/>
        </w:rPr>
        <w:t>  </w:t>
      </w:r>
    </w:p>
    <w:p w14:paraId="3644810B" w14:textId="77777777" w:rsidR="00E634BF" w:rsidRPr="0005278E" w:rsidRDefault="00E634BF" w:rsidP="00150E04">
      <w:pPr>
        <w:pStyle w:val="paragraph"/>
        <w:spacing w:before="0" w:beforeAutospacing="0" w:after="0" w:afterAutospacing="0"/>
        <w:textAlignment w:val="baseline"/>
        <w:rPr>
          <w:rFonts w:asciiTheme="minorHAnsi" w:hAnsiTheme="minorHAnsi" w:cstheme="minorHAnsi"/>
        </w:rPr>
      </w:pPr>
    </w:p>
    <w:p w14:paraId="35198779" w14:textId="6D65D35A" w:rsidR="0005278E" w:rsidRPr="003607EF" w:rsidRDefault="0005278E" w:rsidP="0005278E">
      <w:pPr>
        <w:spacing w:after="0" w:line="240" w:lineRule="auto"/>
        <w:ind w:left="1080"/>
        <w:textAlignment w:val="baseline"/>
        <w:rPr>
          <w:rFonts w:ascii="Century Gothic" w:eastAsia="Times New Roman" w:hAnsi="Century Gothic" w:cs="Segoe UI"/>
          <w:color w:val="4C483D"/>
          <w:sz w:val="8"/>
          <w:szCs w:val="8"/>
        </w:rPr>
      </w:pPr>
    </w:p>
    <w:p w14:paraId="766A0E77" w14:textId="77777777" w:rsidR="003607EF" w:rsidRPr="0005278E" w:rsidRDefault="003607EF" w:rsidP="0005278E">
      <w:pPr>
        <w:spacing w:after="0" w:line="240" w:lineRule="auto"/>
        <w:ind w:left="1080"/>
        <w:textAlignment w:val="baseline"/>
        <w:rPr>
          <w:rFonts w:ascii="Century Gothic" w:eastAsia="Times New Roman" w:hAnsi="Century Gothic" w:cs="Segoe UI"/>
          <w:color w:val="4C483D"/>
        </w:rPr>
      </w:pPr>
    </w:p>
    <w:p w14:paraId="795A414A" w14:textId="2D82C5AF" w:rsidR="009C0D3C" w:rsidRPr="00980F44" w:rsidRDefault="009C0D3C" w:rsidP="004E60F4">
      <w:pPr>
        <w:pStyle w:val="Bullets"/>
        <w:numPr>
          <w:ilvl w:val="0"/>
          <w:numId w:val="0"/>
        </w:numPr>
        <w:ind w:left="170"/>
        <w:rPr>
          <w:rStyle w:val="Strong"/>
          <w:sz w:val="28"/>
          <w:szCs w:val="28"/>
        </w:rPr>
      </w:pPr>
      <w:r w:rsidRPr="00980F44">
        <w:rPr>
          <w:rStyle w:val="Strong"/>
          <w:sz w:val="28"/>
          <w:szCs w:val="28"/>
        </w:rPr>
        <w:t>Mission Statement </w:t>
      </w:r>
    </w:p>
    <w:p w14:paraId="6CACF9F9" w14:textId="7D17624D" w:rsidR="00241EAB" w:rsidRPr="00E453D9" w:rsidRDefault="005824D5" w:rsidP="00241EAB">
      <w:r w:rsidRPr="00E453D9">
        <w:t xml:space="preserve">It is the mission of the Oregon Military Department to establish and maintain organizational health by fostering interest and encouraging employees to initiate or expand healthier lifestyles; provide education and resources that offer diverse wellness programs to meet a wide range of personal health needs, increase awareness of factors and resources contributing to well-being; inspire and empower individuals to take responsibility for their own health; </w:t>
      </w:r>
      <w:r w:rsidR="00CA61C1" w:rsidRPr="00E453D9">
        <w:t xml:space="preserve">encourage a </w:t>
      </w:r>
      <w:r w:rsidRPr="00E453D9">
        <w:t>decrease</w:t>
      </w:r>
      <w:r w:rsidR="00CA61C1" w:rsidRPr="00E453D9">
        <w:t xml:space="preserve"> in</w:t>
      </w:r>
      <w:r w:rsidRPr="00E453D9">
        <w:t xml:space="preserve"> absenteeism due to illness and stress, and develop a positive culture that is focused on celebrating and improving the quality of life for all employees.</w:t>
      </w:r>
    </w:p>
    <w:p w14:paraId="3F9E1DAD" w14:textId="77777777" w:rsidR="003607EF" w:rsidRPr="003607EF" w:rsidRDefault="003607EF" w:rsidP="00241EAB">
      <w:pPr>
        <w:rPr>
          <w:sz w:val="8"/>
          <w:szCs w:val="8"/>
        </w:rPr>
      </w:pPr>
    </w:p>
    <w:p w14:paraId="3F8F4326" w14:textId="2FC1E028" w:rsidR="006D1266" w:rsidRPr="008925B0" w:rsidRDefault="00D332AA" w:rsidP="008925B0">
      <w:pPr>
        <w:pStyle w:val="Bullets"/>
        <w:numPr>
          <w:ilvl w:val="0"/>
          <w:numId w:val="0"/>
        </w:numPr>
        <w:ind w:left="180"/>
        <w:rPr>
          <w:rStyle w:val="Strong"/>
          <w:sz w:val="28"/>
          <w:szCs w:val="28"/>
        </w:rPr>
      </w:pPr>
      <w:r w:rsidRPr="008925B0">
        <w:rPr>
          <w:rStyle w:val="Strong"/>
          <w:sz w:val="28"/>
          <w:szCs w:val="28"/>
        </w:rPr>
        <w:t>Agency Focus</w:t>
      </w:r>
    </w:p>
    <w:p w14:paraId="58671AF8" w14:textId="44FD56F7" w:rsidR="003607EF" w:rsidRPr="00E453D9" w:rsidRDefault="004F7EDD" w:rsidP="00D332AA">
      <w:r w:rsidRPr="00E453D9">
        <w:t xml:space="preserve">The Oregon Military Department’s </w:t>
      </w:r>
      <w:r w:rsidR="00244396" w:rsidRPr="00E453D9">
        <w:t>Health &amp;</w:t>
      </w:r>
      <w:r w:rsidRPr="00E453D9">
        <w:t xml:space="preserve"> Wellness P</w:t>
      </w:r>
      <w:r w:rsidR="00244396" w:rsidRPr="00E453D9">
        <w:t xml:space="preserve">lan </w:t>
      </w:r>
      <w:r w:rsidRPr="00E453D9">
        <w:t xml:space="preserve">will </w:t>
      </w:r>
      <w:r w:rsidR="00244396" w:rsidRPr="00E453D9">
        <w:t xml:space="preserve">include </w:t>
      </w:r>
      <w:r w:rsidRPr="00E453D9">
        <w:t>striv</w:t>
      </w:r>
      <w:r w:rsidR="00244396" w:rsidRPr="00E453D9">
        <w:t>ing</w:t>
      </w:r>
      <w:r w:rsidRPr="00E453D9">
        <w:t xml:space="preserve"> to increase the well-being and productivity of all employees, through the enhancement of all aspects of health</w:t>
      </w:r>
      <w:r w:rsidR="00244396" w:rsidRPr="00E453D9">
        <w:t xml:space="preserve"> through resources available to State of Oregon employees and </w:t>
      </w:r>
      <w:r w:rsidR="00BF1530" w:rsidRPr="00E453D9">
        <w:t>the agency.</w:t>
      </w:r>
      <w:r w:rsidRPr="00E453D9">
        <w:t xml:space="preserve"> The </w:t>
      </w:r>
      <w:r w:rsidR="00BF1530" w:rsidRPr="00E453D9">
        <w:t>agency</w:t>
      </w:r>
      <w:r w:rsidRPr="00E453D9">
        <w:t xml:space="preserve"> seeks to increase awareness of positive health behaviors, to motivate employees to voluntarily adopt healthier behaviors</w:t>
      </w:r>
      <w:r w:rsidR="00BF1530" w:rsidRPr="00E453D9">
        <w:t>,</w:t>
      </w:r>
      <w:r w:rsidRPr="00E453D9">
        <w:t xml:space="preserve"> and to provide opportunities and a supportive environment to foster positive lifestyle changes.</w:t>
      </w:r>
    </w:p>
    <w:p w14:paraId="45FE1533" w14:textId="77777777" w:rsidR="006E3EF6" w:rsidRPr="00241EAB" w:rsidRDefault="006E3EF6" w:rsidP="00D332AA"/>
    <w:p w14:paraId="7F12B172" w14:textId="77777777" w:rsidR="00D332AA" w:rsidRPr="008925B0" w:rsidRDefault="00D332AA" w:rsidP="008925B0">
      <w:pPr>
        <w:pStyle w:val="Bullets"/>
        <w:numPr>
          <w:ilvl w:val="0"/>
          <w:numId w:val="0"/>
        </w:numPr>
        <w:ind w:left="180"/>
        <w:rPr>
          <w:rStyle w:val="Strong"/>
          <w:sz w:val="28"/>
          <w:szCs w:val="28"/>
        </w:rPr>
      </w:pPr>
      <w:r w:rsidRPr="008925B0">
        <w:rPr>
          <w:rStyle w:val="Strong"/>
          <w:sz w:val="28"/>
          <w:szCs w:val="28"/>
        </w:rPr>
        <w:lastRenderedPageBreak/>
        <w:t>Keys to Success</w:t>
      </w:r>
    </w:p>
    <w:p w14:paraId="37A84C75" w14:textId="5D34119B" w:rsidR="0021401C" w:rsidRPr="00E453D9" w:rsidRDefault="00634513" w:rsidP="0021401C">
      <w:r w:rsidRPr="00E453D9">
        <w:t>The Oregon Military Department recognizes five (5)</w:t>
      </w:r>
      <w:r w:rsidR="0021401C" w:rsidRPr="00E453D9">
        <w:t xml:space="preserve"> key elements of a comprehensive workplace wellness program</w:t>
      </w:r>
      <w:r w:rsidR="00915130" w:rsidRPr="00E453D9">
        <w:t>. The first is having practical and accessible services available, when possible</w:t>
      </w:r>
      <w:r w:rsidR="00E91DF8" w:rsidRPr="00E453D9">
        <w:t>. This include</w:t>
      </w:r>
      <w:r w:rsidR="00AF2EB7">
        <w:t>s</w:t>
      </w:r>
      <w:r w:rsidR="0021401C" w:rsidRPr="00E453D9">
        <w:t xml:space="preserve"> </w:t>
      </w:r>
      <w:r w:rsidR="00AF2EB7">
        <w:t>o</w:t>
      </w:r>
      <w:r w:rsidR="0021401C" w:rsidRPr="00E453D9">
        <w:t xml:space="preserve">n-site </w:t>
      </w:r>
      <w:r w:rsidR="00AF2EB7">
        <w:t>gyms available at no cost to the employees</w:t>
      </w:r>
      <w:r w:rsidR="0021401C" w:rsidRPr="00E453D9">
        <w:t xml:space="preserve">, lunchtime seminars, </w:t>
      </w:r>
      <w:r w:rsidR="00AF2EB7">
        <w:t xml:space="preserve">reminders about </w:t>
      </w:r>
      <w:r w:rsidR="0021401C" w:rsidRPr="00E453D9">
        <w:t xml:space="preserve">smoking cessation </w:t>
      </w:r>
      <w:r w:rsidR="007C6ECB">
        <w:t>and west lost incentives available through</w:t>
      </w:r>
      <w:r w:rsidR="00D7107A">
        <w:t xml:space="preserve"> state benefits</w:t>
      </w:r>
      <w:r w:rsidR="0021401C" w:rsidRPr="00E453D9">
        <w:t xml:space="preserve">.  </w:t>
      </w:r>
    </w:p>
    <w:p w14:paraId="7669A7F8" w14:textId="6813E975" w:rsidR="00883298" w:rsidRPr="00E453D9" w:rsidRDefault="00883298" w:rsidP="00883298">
      <w:r w:rsidRPr="00E453D9">
        <w:t xml:space="preserve">The </w:t>
      </w:r>
      <w:r>
        <w:t>second</w:t>
      </w:r>
      <w:r w:rsidRPr="00E453D9">
        <w:t xml:space="preserve"> element is to bring awareness of the existing support benefits for all State of Oregon employees. This list includes Health Engagement Model (HEM); Better Choices, Better Health, Employee Assistance Program (EAP) Emotional &amp; Behavioral Health; Healthy Team Healthy U; Tobacco Cessation; Virtual Lifestyle Management (VLM); WW (Formally Weight Watchers); No-cost Preventative Services; Flu Shot Information; and Workplace Wellness activities.  </w:t>
      </w:r>
    </w:p>
    <w:p w14:paraId="1C15287E" w14:textId="06CBAD11" w:rsidR="0021401C" w:rsidRPr="00E453D9" w:rsidRDefault="00447BB9" w:rsidP="0021401C">
      <w:r w:rsidRPr="00E453D9">
        <w:t xml:space="preserve">The </w:t>
      </w:r>
      <w:r w:rsidR="00883298">
        <w:t>third</w:t>
      </w:r>
      <w:r w:rsidRPr="00E453D9">
        <w:t xml:space="preserve"> element is to have a h</w:t>
      </w:r>
      <w:r w:rsidR="0021401C" w:rsidRPr="00E453D9">
        <w:t xml:space="preserve">ealth-conscious work environment. </w:t>
      </w:r>
      <w:r w:rsidRPr="00E453D9">
        <w:t xml:space="preserve">Ways an agency can show support would be to </w:t>
      </w:r>
      <w:r w:rsidR="0021401C" w:rsidRPr="00E453D9">
        <w:t xml:space="preserve">offer healthy food in the cafeteria and vending machines, if available. The environment </w:t>
      </w:r>
      <w:r w:rsidR="00DC0EB0">
        <w:t>will</w:t>
      </w:r>
      <w:r w:rsidR="0021401C" w:rsidRPr="00E453D9">
        <w:t xml:space="preserve"> foster wellness by being mindful of workplace noise, encouraging regular and appropriate breaks, promoting wellness initiatives, posting signs informing employees of wellness initiatives, and offering access to walking paths, where accessible. Observance of non-smoking policies and statewide requirements to use seat belts in state vehicles </w:t>
      </w:r>
      <w:r w:rsidRPr="00E453D9">
        <w:t>would</w:t>
      </w:r>
      <w:r w:rsidR="0021401C" w:rsidRPr="00E453D9">
        <w:t xml:space="preserve"> also be posted for awareness.  </w:t>
      </w:r>
    </w:p>
    <w:p w14:paraId="2A645FD1" w14:textId="4CC6969A" w:rsidR="0021401C" w:rsidRPr="00E453D9" w:rsidRDefault="00883298" w:rsidP="0021401C">
      <w:r>
        <w:t>Fourthly</w:t>
      </w:r>
      <w:r w:rsidR="00F61459" w:rsidRPr="00E453D9">
        <w:t xml:space="preserve">, </w:t>
      </w:r>
      <w:r w:rsidR="00A81815" w:rsidRPr="00E453D9">
        <w:t xml:space="preserve">the agency can </w:t>
      </w:r>
      <w:r w:rsidR="0021401C" w:rsidRPr="00E453D9">
        <w:t xml:space="preserve">integrate wellness with workplace safety, benefits, and human resources within the organization. Employees </w:t>
      </w:r>
      <w:r w:rsidR="00A81815" w:rsidRPr="00E453D9">
        <w:t>can be</w:t>
      </w:r>
      <w:r w:rsidR="0021401C" w:rsidRPr="00E453D9">
        <w:t xml:space="preserve"> encouraged to participate without conflict with their job. </w:t>
      </w:r>
      <w:r w:rsidR="003E36FA" w:rsidRPr="00E453D9">
        <w:t xml:space="preserve">Agency </w:t>
      </w:r>
      <w:r w:rsidR="0021401C" w:rsidRPr="00E453D9">
        <w:t xml:space="preserve">leadership </w:t>
      </w:r>
      <w:r w:rsidR="005E3915">
        <w:t>will</w:t>
      </w:r>
      <w:r w:rsidR="003E36FA" w:rsidRPr="00E453D9">
        <w:t xml:space="preserve"> be </w:t>
      </w:r>
      <w:r w:rsidR="0021401C" w:rsidRPr="00E453D9">
        <w:t xml:space="preserve">encouraged to see it as a cohesive entity, seamless with workplace safety, benefits, human resources, and other infrastructure elements. </w:t>
      </w:r>
      <w:r w:rsidR="00F450FA" w:rsidRPr="00E453D9">
        <w:t xml:space="preserve">Incorporating these suggestions into </w:t>
      </w:r>
      <w:r w:rsidR="00442E7F" w:rsidRPr="00E453D9">
        <w:t>the structure</w:t>
      </w:r>
      <w:r w:rsidR="0021401C" w:rsidRPr="00E453D9">
        <w:t xml:space="preserve"> </w:t>
      </w:r>
      <w:r w:rsidR="009528FF" w:rsidRPr="00E453D9">
        <w:t xml:space="preserve">and encouraging employees to </w:t>
      </w:r>
      <w:proofErr w:type="gramStart"/>
      <w:r w:rsidR="009528FF" w:rsidRPr="00E453D9">
        <w:t>make an</w:t>
      </w:r>
      <w:r w:rsidR="0021401C" w:rsidRPr="00E453D9">
        <w:t xml:space="preserve"> effort</w:t>
      </w:r>
      <w:proofErr w:type="gramEnd"/>
      <w:r w:rsidR="0021401C" w:rsidRPr="00E453D9">
        <w:t xml:space="preserve"> to try to create a lifestyle change provided that when they make that choice, the change becomes the norm for them, individually. </w:t>
      </w:r>
    </w:p>
    <w:p w14:paraId="175F6805" w14:textId="45DCDA21" w:rsidR="001A064A" w:rsidRPr="00E453D9" w:rsidRDefault="005D5280" w:rsidP="0021401C">
      <w:r w:rsidRPr="00E453D9">
        <w:t xml:space="preserve">Lastly, the fifth element is </w:t>
      </w:r>
      <w:r w:rsidR="00063201" w:rsidRPr="00E453D9">
        <w:t xml:space="preserve">for the agency to encourage a supportive social and physical environment for all employees. </w:t>
      </w:r>
      <w:r w:rsidR="0021401C" w:rsidRPr="00E453D9">
        <w:t xml:space="preserve">Annually, State of Oregon employees are offered an opportunity, as an incentive, to update their health screenings through their primary health carrier for a discount offered to them through payroll for the following year. The agency </w:t>
      </w:r>
      <w:r w:rsidR="00B7296E">
        <w:t>will</w:t>
      </w:r>
      <w:r w:rsidR="000A7808" w:rsidRPr="00E453D9">
        <w:t xml:space="preserve"> </w:t>
      </w:r>
      <w:r w:rsidR="0021401C" w:rsidRPr="00E453D9">
        <w:t xml:space="preserve">support employees by encouraging the Manager or Supervisor to consider flexible schedules that allow unpaid time for the employee to participate in healthy activities, </w:t>
      </w:r>
      <w:proofErr w:type="gramStart"/>
      <w:r w:rsidR="0021401C" w:rsidRPr="00E453D9">
        <w:t>as long as</w:t>
      </w:r>
      <w:proofErr w:type="gramEnd"/>
      <w:r w:rsidR="0021401C" w:rsidRPr="00E453D9">
        <w:t xml:space="preserve"> there are no obstacles in meeting the needs of the agency per the specific position.  </w:t>
      </w:r>
    </w:p>
    <w:p w14:paraId="5B487C2C" w14:textId="615DAEA4" w:rsidR="006D1266" w:rsidRPr="008925B0" w:rsidRDefault="00D46411" w:rsidP="008925B0">
      <w:pPr>
        <w:pStyle w:val="Bullets"/>
        <w:numPr>
          <w:ilvl w:val="0"/>
          <w:numId w:val="0"/>
        </w:numPr>
        <w:ind w:left="180"/>
        <w:rPr>
          <w:rStyle w:val="Strong"/>
          <w:sz w:val="28"/>
          <w:szCs w:val="28"/>
        </w:rPr>
      </w:pPr>
      <w:r>
        <w:rPr>
          <w:rStyle w:val="Strong"/>
          <w:sz w:val="28"/>
          <w:szCs w:val="28"/>
        </w:rPr>
        <w:t xml:space="preserve">Expected </w:t>
      </w:r>
      <w:r w:rsidR="008925B0" w:rsidRPr="008925B0">
        <w:rPr>
          <w:rStyle w:val="Strong"/>
          <w:sz w:val="28"/>
          <w:szCs w:val="28"/>
        </w:rPr>
        <w:t>Outcomes</w:t>
      </w:r>
    </w:p>
    <w:p w14:paraId="1F1900A7" w14:textId="303E37C1" w:rsidR="00E634BF" w:rsidRDefault="00D46411">
      <w:pPr>
        <w:rPr>
          <w:rFonts w:asciiTheme="majorHAnsi" w:hAnsiTheme="majorHAnsi"/>
          <w:color w:val="374C81" w:themeColor="accent1"/>
          <w:sz w:val="36"/>
        </w:rPr>
      </w:pPr>
      <w:r w:rsidRPr="00E453D9">
        <w:t xml:space="preserve">It is anticipated that employees will report that the availability of wellness activities contributes to a positive work environment and healthier behavior. Methods for monitoring and evaluating </w:t>
      </w:r>
      <w:r w:rsidR="00827D7F" w:rsidRPr="00E453D9">
        <w:t xml:space="preserve">status </w:t>
      </w:r>
      <w:r w:rsidRPr="00E453D9">
        <w:t xml:space="preserve">will include at least the following: Periodic employee-wide surveys to assess awareness of, participation in, and satisfaction with the efforts made by the agency. </w:t>
      </w:r>
      <w:r w:rsidR="004E3014" w:rsidRPr="00E453D9">
        <w:t>Collection of information regarding</w:t>
      </w:r>
      <w:r w:rsidRPr="00E453D9">
        <w:t xml:space="preserve"> participation in the various </w:t>
      </w:r>
      <w:r w:rsidR="00BD4721" w:rsidRPr="00E453D9">
        <w:t>opportunities and</w:t>
      </w:r>
      <w:r w:rsidRPr="00E453D9">
        <w:t xml:space="preserve"> awareness activities </w:t>
      </w:r>
      <w:r w:rsidR="004A4FB0" w:rsidRPr="00E453D9">
        <w:t xml:space="preserve">within each </w:t>
      </w:r>
      <w:r w:rsidR="00BD4721" w:rsidRPr="00E453D9">
        <w:t>unit on a semi-annual basis</w:t>
      </w:r>
      <w:r w:rsidRPr="00E453D9">
        <w:t>.</w:t>
      </w:r>
      <w:r w:rsidR="00BD4721" w:rsidRPr="00E453D9">
        <w:t xml:space="preserve"> </w:t>
      </w:r>
      <w:r w:rsidR="00B20D80" w:rsidRPr="00E453D9">
        <w:t xml:space="preserve">Periodic </w:t>
      </w:r>
      <w:r w:rsidRPr="00E453D9">
        <w:t>assess</w:t>
      </w:r>
      <w:r w:rsidR="00B20D80" w:rsidRPr="00E453D9">
        <w:t xml:space="preserve">ments of how employees have </w:t>
      </w:r>
      <w:r w:rsidRPr="00E453D9">
        <w:t>adopt</w:t>
      </w:r>
      <w:r w:rsidR="000358FF" w:rsidRPr="00E453D9">
        <w:t>ed</w:t>
      </w:r>
      <w:r w:rsidR="004465CC" w:rsidRPr="00E453D9">
        <w:t xml:space="preserve"> formal and informal</w:t>
      </w:r>
      <w:r w:rsidRPr="00E453D9">
        <w:t xml:space="preserve"> healthy behaviors.</w:t>
      </w:r>
      <w:r w:rsidR="00E634BF">
        <w:br w:type="page"/>
      </w:r>
    </w:p>
    <w:p w14:paraId="4E5F6830" w14:textId="1CEF3034" w:rsidR="00102119" w:rsidRPr="00495014" w:rsidRDefault="00102119" w:rsidP="00102119">
      <w:pPr>
        <w:pStyle w:val="Heading1"/>
      </w:pPr>
      <w:bookmarkStart w:id="4" w:name="_Toc116022892"/>
      <w:r>
        <w:lastRenderedPageBreak/>
        <w:t>Agency Overview</w:t>
      </w:r>
      <w:bookmarkEnd w:id="4"/>
    </w:p>
    <w:p w14:paraId="7DB4A550" w14:textId="1DAB602F" w:rsidR="00102119" w:rsidRPr="00E453D9" w:rsidRDefault="0036178E" w:rsidP="008B767E">
      <w:pPr>
        <w:spacing w:line="240" w:lineRule="auto"/>
      </w:pPr>
      <w:r w:rsidRPr="00E453D9">
        <w:t>The mission of the Oregon Military Department (OMD) is to provide support for the State of Oregon</w:t>
      </w:r>
      <w:r w:rsidR="00653B98" w:rsidRPr="00E453D9">
        <w:t xml:space="preserve">, </w:t>
      </w:r>
      <w:r w:rsidRPr="00E453D9">
        <w:t xml:space="preserve">the soldiers, airmen, and civilians when there is a need to have a ready force trained to respond to any contingency within the state. </w:t>
      </w:r>
      <w:r w:rsidR="00653B98" w:rsidRPr="00E453D9">
        <w:t>OMD</w:t>
      </w:r>
      <w:r w:rsidRPr="00E453D9">
        <w:t xml:space="preserve"> is led by The Adjutant General (TAG), appointed by the Governor under ORS 396.150. </w:t>
      </w:r>
      <w:r w:rsidR="00653B98" w:rsidRPr="00E453D9">
        <w:t xml:space="preserve">TAG </w:t>
      </w:r>
      <w:r w:rsidRPr="00E453D9">
        <w:t>functions as the OMD Director while also having command of approximately 8,100 Service Members and 449 state employees. Reporting to TAG are subordinate state and federal commands including Adjutant General</w:t>
      </w:r>
      <w:r w:rsidR="005A397A">
        <w:t xml:space="preserve"> (AG)</w:t>
      </w:r>
      <w:r w:rsidRPr="00E453D9">
        <w:t xml:space="preserve"> Deputy </w:t>
      </w:r>
      <w:r w:rsidR="00F46552">
        <w:t>Chief</w:t>
      </w:r>
      <w:r w:rsidRPr="00E453D9">
        <w:t xml:space="preserve"> (state); Commander Joint and Domestic Operations (federal); Commander Land Component (federal); and the Commander Air Component (federal).    </w:t>
      </w:r>
    </w:p>
    <w:p w14:paraId="7ABC4D9A" w14:textId="3F47C065" w:rsidR="00877F73" w:rsidRPr="00E453D9" w:rsidRDefault="00877F73" w:rsidP="008B767E">
      <w:pPr>
        <w:spacing w:line="240" w:lineRule="auto"/>
        <w:rPr>
          <w:b/>
          <w:bCs/>
        </w:rPr>
      </w:pPr>
      <w:r w:rsidRPr="00E453D9">
        <w:t xml:space="preserve">The Oregon Military Department serves the State of Oregon and the United States. The Oregon National Guard </w:t>
      </w:r>
      <w:r w:rsidR="00E35B31" w:rsidRPr="00E453D9">
        <w:t xml:space="preserve">(ORNG) </w:t>
      </w:r>
      <w:r w:rsidRPr="00E453D9">
        <w:t xml:space="preserve">is commanded by the Governor, although </w:t>
      </w:r>
      <w:proofErr w:type="gramStart"/>
      <w:r w:rsidRPr="00E453D9">
        <w:t>the majority of</w:t>
      </w:r>
      <w:proofErr w:type="gramEnd"/>
      <w:r w:rsidRPr="00E453D9">
        <w:t xml:space="preserve"> funding is derived from the federal government. OMD’s long- and short-term plans focus on our state mission and the critical support we provide for the citizens of Oregon</w:t>
      </w:r>
      <w:r w:rsidR="00653B98" w:rsidRPr="00E453D9">
        <w:t xml:space="preserve"> while</w:t>
      </w:r>
      <w:r w:rsidRPr="00E453D9">
        <w:t>, the O</w:t>
      </w:r>
      <w:r w:rsidR="00E35B31" w:rsidRPr="00E453D9">
        <w:t>RNG</w:t>
      </w:r>
      <w:r w:rsidRPr="00E453D9">
        <w:t xml:space="preserve"> maintains effective readiness and response in assistance of the National Military Strategy (NMS). </w:t>
      </w:r>
      <w:r w:rsidR="00966883" w:rsidRPr="00E453D9">
        <w:t>T</w:t>
      </w:r>
      <w:r w:rsidRPr="00E453D9">
        <w:t>he O</w:t>
      </w:r>
      <w:r w:rsidR="00E35B31" w:rsidRPr="00E453D9">
        <w:t>RNG</w:t>
      </w:r>
      <w:r w:rsidRPr="00E453D9">
        <w:t>’s federal mission and response are interwoven in the agency’s state planning strategies.</w:t>
      </w:r>
      <w:r w:rsidRPr="00E453D9">
        <w:rPr>
          <w:b/>
          <w:bCs/>
        </w:rPr>
        <w:t> </w:t>
      </w:r>
    </w:p>
    <w:p w14:paraId="75ED973B" w14:textId="693871A1" w:rsidR="00877F73" w:rsidRPr="00E453D9" w:rsidRDefault="00877F73" w:rsidP="008B767E">
      <w:pPr>
        <w:spacing w:line="240" w:lineRule="auto"/>
        <w:rPr>
          <w:b/>
          <w:bCs/>
        </w:rPr>
      </w:pPr>
      <w:r w:rsidRPr="00E453D9">
        <w:t>T</w:t>
      </w:r>
      <w:r w:rsidR="003D58CF">
        <w:t xml:space="preserve">he </w:t>
      </w:r>
      <w:r w:rsidR="00653B98" w:rsidRPr="00E453D9">
        <w:t>A</w:t>
      </w:r>
      <w:r w:rsidR="003D58CF">
        <w:t>djutant General</w:t>
      </w:r>
      <w:r w:rsidRPr="00E453D9">
        <w:t xml:space="preserve"> is responsible for command of the Deputy </w:t>
      </w:r>
      <w:r w:rsidR="00DC74C2">
        <w:t>Chief</w:t>
      </w:r>
      <w:r w:rsidRPr="00E453D9">
        <w:t xml:space="preserve"> who manages and supports the state civilian workforce existing within the following programs: Adjutant General Installations (AGI), Adjutant General Personnel (AGP), Adjutant General Comptroller (AGC), Oregon Youth Challenge Program (OYCP), STARBASE, Oregon Civil Defense Force (ORCDF), Portland Air National Guard (PANG) Fire Department, Kingsley Field Air National Guard (KFANG) Fire Department, as well as Security Forces</w:t>
      </w:r>
      <w:r w:rsidR="00E35B31" w:rsidRPr="00E453D9">
        <w:t xml:space="preserve"> (SF)</w:t>
      </w:r>
      <w:r w:rsidRPr="00E453D9">
        <w:t xml:space="preserve"> and Civil Engineering </w:t>
      </w:r>
      <w:r w:rsidR="00E35B31" w:rsidRPr="00E453D9">
        <w:t xml:space="preserve">(CE) </w:t>
      </w:r>
      <w:r w:rsidRPr="00E453D9">
        <w:t>at both Kingsley Field and Portland Air National Guard Bases</w:t>
      </w:r>
      <w:r w:rsidRPr="00CC2F9D">
        <w:t>. </w:t>
      </w:r>
      <w:r w:rsidR="00CC2F9D" w:rsidRPr="00CC2F9D">
        <w:t>The</w:t>
      </w:r>
      <w:r w:rsidR="00CC2F9D">
        <w:rPr>
          <w:b/>
          <w:bCs/>
        </w:rPr>
        <w:t xml:space="preserve"> </w:t>
      </w:r>
      <w:r w:rsidR="00376121" w:rsidRPr="00E453D9">
        <w:t>Oregon Office of Emergency Management (OEM)</w:t>
      </w:r>
      <w:r w:rsidR="00376121">
        <w:t xml:space="preserve"> became a </w:t>
      </w:r>
      <w:r w:rsidR="00CC2F9D">
        <w:t>standalone</w:t>
      </w:r>
      <w:r w:rsidR="00376121">
        <w:t xml:space="preserve"> agency as of July 1, 2022</w:t>
      </w:r>
      <w:r w:rsidR="00CC2F9D">
        <w:t>,</w:t>
      </w:r>
      <w:r w:rsidR="00376121">
        <w:t xml:space="preserve"> now known as the Oregon Department of Emergency Management</w:t>
      </w:r>
      <w:r w:rsidR="003A744C">
        <w:t xml:space="preserve"> (ODEM)</w:t>
      </w:r>
      <w:r w:rsidR="00736FBE">
        <w:t xml:space="preserve">. Prior to that time as part of the Oregon </w:t>
      </w:r>
      <w:r w:rsidR="003B5152">
        <w:t>Military</w:t>
      </w:r>
      <w:r w:rsidR="00736FBE">
        <w:t xml:space="preserve"> Department, the data reflects </w:t>
      </w:r>
      <w:r w:rsidR="003B5152">
        <w:t xml:space="preserve">inclusion of the prior two years, which were managed by the Deputy Chief.  </w:t>
      </w:r>
    </w:p>
    <w:p w14:paraId="534FB834" w14:textId="59828FBF" w:rsidR="00202F77" w:rsidRPr="00E453D9" w:rsidRDefault="003800CE" w:rsidP="008B767E">
      <w:pPr>
        <w:spacing w:line="240" w:lineRule="auto"/>
      </w:pPr>
      <w:r w:rsidRPr="00E453D9">
        <w:t>The Oregon Military Department oversees and supports programs related to facility management</w:t>
      </w:r>
      <w:r w:rsidR="00CF1758" w:rsidRPr="00E453D9">
        <w:t>, construction,</w:t>
      </w:r>
      <w:r w:rsidRPr="00E453D9">
        <w:t xml:space="preserve"> and maintenance, </w:t>
      </w:r>
      <w:r w:rsidR="00CF1758" w:rsidRPr="00E453D9">
        <w:t xml:space="preserve">environmental control, </w:t>
      </w:r>
      <w:r w:rsidRPr="00E453D9">
        <w:t xml:space="preserve">emergency preparedness and disaster response, educating youth, </w:t>
      </w:r>
      <w:r w:rsidR="00CF1758" w:rsidRPr="00E453D9">
        <w:t xml:space="preserve">firefighting services at air bases, wildland fire services statewide, </w:t>
      </w:r>
      <w:r w:rsidRPr="00E453D9">
        <w:t>training sites for military soldiers, a</w:t>
      </w:r>
      <w:r w:rsidR="00CF1758" w:rsidRPr="00E453D9">
        <w:t>nd a</w:t>
      </w:r>
      <w:r w:rsidRPr="00E453D9">
        <w:t xml:space="preserve"> military museum. </w:t>
      </w:r>
      <w:r w:rsidR="00CF1758" w:rsidRPr="00E453D9">
        <w:t xml:space="preserve">Internal processes for state employees include but are not limited to human resource management, state and federal budget management, procurement activities, and payroll services. Additionally, </w:t>
      </w:r>
      <w:r w:rsidR="00FF226D" w:rsidRPr="00E453D9">
        <w:t xml:space="preserve">when military forces are activated under an order of the Governor or otherwise issued by authority of law </w:t>
      </w:r>
      <w:r w:rsidR="00A325B6" w:rsidRPr="00E453D9">
        <w:t xml:space="preserve">in case of invasion, disaster, insurrection, riot, breach of the peace, or imminent danger thereof, </w:t>
      </w:r>
      <w:r w:rsidR="00E35B31" w:rsidRPr="00E453D9">
        <w:t xml:space="preserve">and </w:t>
      </w:r>
      <w:r w:rsidR="00A325B6" w:rsidRPr="00E453D9">
        <w:t xml:space="preserve">when deemed necessary for the furtherance of the organization, maintenance, discipline or training of the organized militia for ceremonial functions of the state government, </w:t>
      </w:r>
      <w:r w:rsidR="00E35B31" w:rsidRPr="00E453D9">
        <w:t xml:space="preserve">or if in the judgment of the Governor the maintenance of law and order is deemed necessary, </w:t>
      </w:r>
      <w:r w:rsidR="00FF226D" w:rsidRPr="00E453D9">
        <w:t xml:space="preserve">the agency is responsible for </w:t>
      </w:r>
      <w:r w:rsidR="001664C3" w:rsidRPr="00E453D9">
        <w:t xml:space="preserve">managing human </w:t>
      </w:r>
      <w:r w:rsidR="00FF226D" w:rsidRPr="00E453D9">
        <w:t>resource</w:t>
      </w:r>
      <w:r w:rsidR="001664C3" w:rsidRPr="00E453D9">
        <w:t xml:space="preserve"> and payroll </w:t>
      </w:r>
      <w:r w:rsidR="00CF1758" w:rsidRPr="00E453D9">
        <w:t>services</w:t>
      </w:r>
      <w:r w:rsidR="001664C3" w:rsidRPr="00E453D9">
        <w:t xml:space="preserve"> for </w:t>
      </w:r>
      <w:r w:rsidR="00E35B31" w:rsidRPr="00E453D9">
        <w:t xml:space="preserve">these </w:t>
      </w:r>
      <w:r w:rsidR="001664C3" w:rsidRPr="00E453D9">
        <w:t>State Active Duty (SAD) members</w:t>
      </w:r>
      <w:r w:rsidR="00FF226D" w:rsidRPr="00E453D9">
        <w:t xml:space="preserve">. </w:t>
      </w:r>
      <w:r w:rsidR="001664C3" w:rsidRPr="00E453D9">
        <w:t xml:space="preserve"> </w:t>
      </w:r>
    </w:p>
    <w:p w14:paraId="18BCEFA6" w14:textId="7B6F077A" w:rsidR="00102119" w:rsidRPr="00495014" w:rsidRDefault="00202F77" w:rsidP="008B767E">
      <w:pPr>
        <w:spacing w:line="240" w:lineRule="auto"/>
      </w:pPr>
      <w:r w:rsidRPr="00E453D9">
        <w:t>The strategic priorities of OMD link the soldiers, airmen, and civilians every day for what they do to support the goals and objectives of our state and nation. By accomplishing our supporting tasks, we provide our State and Nation with trained and ready operational forces while also being effective stewards of our resources</w:t>
      </w:r>
      <w:r w:rsidR="00653B98" w:rsidRPr="00E453D9">
        <w:t xml:space="preserve"> </w:t>
      </w:r>
      <w:r w:rsidRPr="00E453D9">
        <w:t xml:space="preserve">as well as building and maintaining partnerships to support the key efforts of our mission and vision. </w:t>
      </w:r>
      <w:r w:rsidR="00653B98" w:rsidRPr="00E453D9">
        <w:t>T</w:t>
      </w:r>
      <w:r w:rsidRPr="00E453D9">
        <w:t>he core of our organization will always be the outstanding people tasked with leading our Service Members and employees. These individuals carry out our strategic plan and ensure its continuous improvement as it adapts to the changes our state and nation face year after year. Through this plan and future iterations, we posture ourselves for the future while remaining…</w:t>
      </w:r>
      <w:r w:rsidRPr="00E453D9">
        <w:rPr>
          <w:i/>
          <w:iCs/>
        </w:rPr>
        <w:t>Always Ready, Always There!</w:t>
      </w:r>
      <w:r w:rsidRPr="00E453D9">
        <w:rPr>
          <w:b/>
          <w:bCs/>
        </w:rPr>
        <w:t> </w:t>
      </w:r>
      <w:r w:rsidR="00102119" w:rsidRPr="00495014">
        <w:br w:type="page"/>
      </w:r>
    </w:p>
    <w:p w14:paraId="647E6C1E" w14:textId="42CD4878" w:rsidR="00DC09B8" w:rsidRDefault="00DC09B8" w:rsidP="00C437CD">
      <w:pPr>
        <w:pStyle w:val="Heading1"/>
      </w:pPr>
      <w:bookmarkStart w:id="5" w:name="_Toc116022893"/>
      <w:r>
        <w:lastRenderedPageBreak/>
        <w:t>1. Agency Leadership</w:t>
      </w:r>
      <w:bookmarkEnd w:id="5"/>
      <w:r>
        <w:t xml:space="preserve"> </w:t>
      </w:r>
    </w:p>
    <w:p w14:paraId="497FB90A" w14:textId="69D963C8" w:rsidR="004D3773" w:rsidRDefault="004D3773" w:rsidP="00DC09B8">
      <w:pPr>
        <w:pStyle w:val="Default"/>
        <w:rPr>
          <w:i/>
          <w:iCs/>
          <w:sz w:val="22"/>
          <w:szCs w:val="22"/>
        </w:rPr>
      </w:pPr>
    </w:p>
    <w:p w14:paraId="0D26F8E6" w14:textId="77777777" w:rsidR="003678A6" w:rsidRPr="00E879A0" w:rsidRDefault="00E65062" w:rsidP="000863A6">
      <w:r w:rsidRPr="00E879A0">
        <w:t>The Leadership at the Oregon Military Department is fully dedicated to ensuring employees have an opportunity to be supported and participate in personal health and wellness</w:t>
      </w:r>
      <w:r w:rsidR="003678A6" w:rsidRPr="00E879A0">
        <w:t xml:space="preserve"> opportunities</w:t>
      </w:r>
      <w:r w:rsidRPr="00E879A0">
        <w:t xml:space="preserve">. </w:t>
      </w:r>
      <w:r w:rsidR="00941D88" w:rsidRPr="00E879A0">
        <w:t>The agency sees well-being as a priority that fits with</w:t>
      </w:r>
      <w:r w:rsidR="008E13A3" w:rsidRPr="00E879A0">
        <w:t>in</w:t>
      </w:r>
      <w:r w:rsidR="00941D88" w:rsidRPr="00E879A0">
        <w:t xml:space="preserve"> the agency</w:t>
      </w:r>
      <w:r w:rsidR="008E13A3" w:rsidRPr="00E879A0">
        <w:t>’s</w:t>
      </w:r>
      <w:r w:rsidR="00941D88" w:rsidRPr="00E879A0">
        <w:t xml:space="preserve"> mission.</w:t>
      </w:r>
      <w:r w:rsidR="001F2783" w:rsidRPr="00E879A0">
        <w:t xml:space="preserve"> This commitment to employee wellness is strengthened by leadership engagement in the participation of trainings and health and wellness committee meetings. Leadership understands the importance of including these opportunities when recruiting, engaging, and retaining employees. Productivity is directly affected by the health of the employee and the workplace environment. </w:t>
      </w:r>
      <w:r w:rsidR="003678A6" w:rsidRPr="00E879A0">
        <w:t xml:space="preserve">We believe that our role as leaders is to ensure </w:t>
      </w:r>
      <w:proofErr w:type="gramStart"/>
      <w:r w:rsidR="003678A6" w:rsidRPr="00E879A0">
        <w:t>all of</w:t>
      </w:r>
      <w:proofErr w:type="gramEnd"/>
      <w:r w:rsidR="003678A6" w:rsidRPr="00E879A0">
        <w:t xml:space="preserve"> our employees including our management staff are encouraged to be mindful of their own health and recognize they are the role models for those employees they supervise. </w:t>
      </w:r>
    </w:p>
    <w:p w14:paraId="29E2593E" w14:textId="04345BC2" w:rsidR="00E65062" w:rsidRPr="00E879A0" w:rsidRDefault="003678A6" w:rsidP="000863A6">
      <w:r w:rsidRPr="00E879A0">
        <w:t xml:space="preserve">Leadership within the Oregon Military Department fully supports the health and wellness </w:t>
      </w:r>
      <w:r w:rsidR="00CA3794" w:rsidRPr="00E879A0">
        <w:t>initi</w:t>
      </w:r>
      <w:r w:rsidR="00CA3794">
        <w:t>at</w:t>
      </w:r>
      <w:r w:rsidR="00CA3794" w:rsidRPr="00E879A0">
        <w:t>i</w:t>
      </w:r>
      <w:r w:rsidR="00CA3794">
        <w:t>ves</w:t>
      </w:r>
      <w:r w:rsidRPr="00E879A0">
        <w:t xml:space="preserve"> offered to their employees by participating and encouraging others to participate in the agency’s </w:t>
      </w:r>
      <w:r w:rsidR="00D4240B" w:rsidRPr="00E879A0">
        <w:t xml:space="preserve">Health and Wellness Committee that meets bi-annually. This workgroup collaborates efforts and shares ideas about promoting health and wellness within the local units and throughout the entire agency. Quarterly, the workgroup sends out the agency’s Health &amp; Wellness Newsletter which includes current, relevant information about how employees can stay engaged in wellness as well as resources that are available to them. Twice during our hottest and coldest months of the year, the workgroup distributes reminders to stay safe during inclement weather and how to stay cool while in the workplace, during the hottest times. Committee members and representatives for the local units who participate in these activities also encourage other staff to engage in conversations about health and wellness during unit meetings, in casual conversations, and through individual activities within their units. </w:t>
      </w:r>
      <w:r w:rsidR="001F2783" w:rsidRPr="00E879A0">
        <w:t xml:space="preserve"> </w:t>
      </w:r>
      <w:r w:rsidR="00941D88" w:rsidRPr="00E879A0">
        <w:t xml:space="preserve"> </w:t>
      </w:r>
    </w:p>
    <w:p w14:paraId="458F47C7" w14:textId="6469CF5B" w:rsidR="000863A6" w:rsidRDefault="0002176F" w:rsidP="000863A6">
      <w:r w:rsidRPr="00E879A0">
        <w:t xml:space="preserve">Leadership is at the forefront of our agency’s efforts to encourage, promote, and support health and wellness into the culture and overall workplace experience within the Oregon Military Department. </w:t>
      </w:r>
      <w:r w:rsidR="000863A6">
        <w:t>A</w:t>
      </w:r>
      <w:r w:rsidR="000863A6" w:rsidRPr="000863A6">
        <w:t xml:space="preserve">gency leadership has communicated with staff regularly acknowledging the tremendous workload and stressors </w:t>
      </w:r>
      <w:r w:rsidR="000863A6">
        <w:t xml:space="preserve">employees </w:t>
      </w:r>
      <w:proofErr w:type="gramStart"/>
      <w:r w:rsidR="000863A6">
        <w:t>have to</w:t>
      </w:r>
      <w:proofErr w:type="gramEnd"/>
      <w:r w:rsidR="000863A6">
        <w:t xml:space="preserve"> manage</w:t>
      </w:r>
      <w:r w:rsidR="000863A6" w:rsidRPr="000863A6">
        <w:t xml:space="preserve"> and the importance of taking personal care of their emotional and mental health as well as their physical health. Agency management is supportive and encouraging of </w:t>
      </w:r>
      <w:r w:rsidR="000863A6">
        <w:t>employees who need t</w:t>
      </w:r>
      <w:r w:rsidR="000863A6" w:rsidRPr="000863A6">
        <w:t>o take accrued leave time for mental health purposes. Management supports continued remote work for positions that do not have</w:t>
      </w:r>
      <w:r w:rsidR="000863A6">
        <w:t xml:space="preserve"> a</w:t>
      </w:r>
      <w:r w:rsidR="000863A6" w:rsidRPr="000863A6">
        <w:t xml:space="preserve"> direct </w:t>
      </w:r>
      <w:r w:rsidR="000863A6">
        <w:t>need to be in the workplace. We u</w:t>
      </w:r>
      <w:r w:rsidR="000863A6" w:rsidRPr="000863A6">
        <w:t xml:space="preserve">nderstand worker preferences for remote work and the work-life balance </w:t>
      </w:r>
      <w:r w:rsidR="005F7734">
        <w:t xml:space="preserve">as a </w:t>
      </w:r>
      <w:r w:rsidR="000863A6" w:rsidRPr="000863A6">
        <w:t xml:space="preserve">benefit for </w:t>
      </w:r>
      <w:r w:rsidR="005F7734">
        <w:t>some employees</w:t>
      </w:r>
      <w:r w:rsidR="000863A6" w:rsidRPr="000863A6">
        <w:t xml:space="preserve">. Agency management monitor and adhere to current COVID-19 safety </w:t>
      </w:r>
      <w:r w:rsidR="005F7734" w:rsidRPr="000863A6">
        <w:t>protocols</w:t>
      </w:r>
      <w:r w:rsidR="000863A6" w:rsidRPr="000863A6">
        <w:t xml:space="preserve"> to provide as safe a workplace as possible for </w:t>
      </w:r>
      <w:r w:rsidR="005F7734">
        <w:t>employees</w:t>
      </w:r>
      <w:r w:rsidR="000863A6" w:rsidRPr="000863A6">
        <w:t xml:space="preserve"> who </w:t>
      </w:r>
      <w:r w:rsidR="005F7734">
        <w:t>are required to be in the workplace</w:t>
      </w:r>
      <w:r w:rsidR="000863A6" w:rsidRPr="000863A6">
        <w:t>.</w:t>
      </w:r>
    </w:p>
    <w:p w14:paraId="727CB040" w14:textId="6D7E7F51" w:rsidR="0006068B" w:rsidRDefault="00B55753">
      <w:pPr>
        <w:rPr>
          <w:rFonts w:ascii="Arial" w:hAnsi="Arial" w:cs="Arial"/>
          <w:b/>
          <w:bCs/>
          <w:color w:val="000000"/>
          <w:sz w:val="28"/>
          <w:szCs w:val="28"/>
        </w:rPr>
      </w:pPr>
      <w:r>
        <w:t xml:space="preserve">The agency offers each quarter, a New Employee Orientation (NEO) which includes a review of relevant polices and discussion around health and wellness and safety for employees. This information is an open discussion with the new employees to ensure they have a clear understanding of how the agency supports these areas. Payroll participates in this training and shares benefits as a secondary review of the Public Employees Benefit Board (PEBB) benefits. We show the employees where the website is and review some of the benefits, they have available to them to utilize as appropriate. </w:t>
      </w:r>
      <w:r w:rsidR="00E65062" w:rsidRPr="00E879A0">
        <w:t>We believe that a key part of our role as leaders in state government is to create a place where our employees can thrive, succeed, and look forward to work each day, whether they are physically in state office buildings or working remotely.</w:t>
      </w:r>
      <w:r w:rsidR="005F7734">
        <w:t xml:space="preserve"> </w:t>
      </w:r>
      <w:r w:rsidR="00E65062" w:rsidRPr="00E879A0">
        <w:t xml:space="preserve">We </w:t>
      </w:r>
      <w:r w:rsidR="000863A6" w:rsidRPr="00E879A0">
        <w:t xml:space="preserve">have confidence </w:t>
      </w:r>
      <w:r w:rsidR="00E65062" w:rsidRPr="00E879A0">
        <w:t xml:space="preserve">that employees in such an environment will provide excellent service to </w:t>
      </w:r>
      <w:r w:rsidR="000863A6">
        <w:t>those we serve</w:t>
      </w:r>
      <w:r w:rsidR="00E65062" w:rsidRPr="00E879A0">
        <w:t>.</w:t>
      </w:r>
      <w:r w:rsidR="0006068B">
        <w:rPr>
          <w:b/>
          <w:bCs/>
          <w:sz w:val="28"/>
          <w:szCs w:val="28"/>
        </w:rPr>
        <w:br w:type="page"/>
      </w:r>
    </w:p>
    <w:p w14:paraId="6E95F7C8" w14:textId="64B95657" w:rsidR="00DC09B8" w:rsidRDefault="00DC09B8" w:rsidP="00C437CD">
      <w:pPr>
        <w:pStyle w:val="Heading1"/>
      </w:pPr>
      <w:bookmarkStart w:id="6" w:name="_Toc116022894"/>
      <w:r>
        <w:lastRenderedPageBreak/>
        <w:t xml:space="preserve">2. </w:t>
      </w:r>
      <w:r w:rsidR="004343DF">
        <w:t>Current Status</w:t>
      </w:r>
      <w:bookmarkEnd w:id="6"/>
      <w:r>
        <w:t xml:space="preserve"> </w:t>
      </w:r>
    </w:p>
    <w:p w14:paraId="0A7E66D4" w14:textId="77777777" w:rsidR="0057398B" w:rsidRDefault="0057398B" w:rsidP="00DC09B8">
      <w:pPr>
        <w:pStyle w:val="Default"/>
        <w:rPr>
          <w:i/>
          <w:iCs/>
          <w:sz w:val="22"/>
          <w:szCs w:val="22"/>
        </w:rPr>
      </w:pPr>
    </w:p>
    <w:p w14:paraId="46B1FBD2" w14:textId="6EC976A3" w:rsidR="000D1C58" w:rsidRDefault="0065260C" w:rsidP="00DC09B8">
      <w:pPr>
        <w:pStyle w:val="Default"/>
        <w:rPr>
          <w:sz w:val="22"/>
          <w:szCs w:val="22"/>
        </w:rPr>
      </w:pPr>
      <w:r>
        <w:rPr>
          <w:sz w:val="22"/>
          <w:szCs w:val="22"/>
        </w:rPr>
        <w:t xml:space="preserve">The Oregon Military Department </w:t>
      </w:r>
      <w:r w:rsidR="00E22156">
        <w:rPr>
          <w:sz w:val="22"/>
          <w:szCs w:val="22"/>
        </w:rPr>
        <w:t xml:space="preserve">had some employees begin working remotely as of March 2020 in response to the COVID-19 pandemic, although </w:t>
      </w:r>
      <w:proofErr w:type="gramStart"/>
      <w:r w:rsidR="00E22156">
        <w:rPr>
          <w:sz w:val="22"/>
          <w:szCs w:val="22"/>
        </w:rPr>
        <w:t>the majority of</w:t>
      </w:r>
      <w:proofErr w:type="gramEnd"/>
      <w:r w:rsidR="00E22156">
        <w:rPr>
          <w:sz w:val="22"/>
          <w:szCs w:val="22"/>
        </w:rPr>
        <w:t xml:space="preserve"> our employees remained in the workplace due to the nature of the </w:t>
      </w:r>
      <w:r w:rsidR="00E82343">
        <w:rPr>
          <w:sz w:val="22"/>
          <w:szCs w:val="22"/>
        </w:rPr>
        <w:t>work,</w:t>
      </w:r>
      <w:r w:rsidR="00E22156">
        <w:rPr>
          <w:sz w:val="22"/>
          <w:szCs w:val="22"/>
        </w:rPr>
        <w:t xml:space="preserve"> </w:t>
      </w:r>
      <w:r w:rsidR="003043A9">
        <w:rPr>
          <w:sz w:val="22"/>
          <w:szCs w:val="22"/>
        </w:rPr>
        <w:t>they are responsible for</w:t>
      </w:r>
      <w:r w:rsidR="00E22156">
        <w:rPr>
          <w:sz w:val="22"/>
          <w:szCs w:val="22"/>
        </w:rPr>
        <w:t xml:space="preserve">. These employees perform duties such as construction and maintenance for the buildings used by the National Guard members, </w:t>
      </w:r>
      <w:proofErr w:type="gramStart"/>
      <w:r w:rsidR="003043A9">
        <w:rPr>
          <w:sz w:val="22"/>
          <w:szCs w:val="22"/>
        </w:rPr>
        <w:t>payroll</w:t>
      </w:r>
      <w:proofErr w:type="gramEnd"/>
      <w:r w:rsidR="003043A9">
        <w:rPr>
          <w:sz w:val="22"/>
          <w:szCs w:val="22"/>
        </w:rPr>
        <w:t xml:space="preserve"> and human resource processing for State Active Duty (SAD) members</w:t>
      </w:r>
      <w:r w:rsidR="00E22156">
        <w:rPr>
          <w:sz w:val="22"/>
          <w:szCs w:val="22"/>
        </w:rPr>
        <w:t xml:space="preserve">, </w:t>
      </w:r>
      <w:r w:rsidR="000D1C58">
        <w:rPr>
          <w:sz w:val="22"/>
          <w:szCs w:val="22"/>
        </w:rPr>
        <w:t xml:space="preserve">security duties </w:t>
      </w:r>
      <w:r w:rsidR="00E22156">
        <w:rPr>
          <w:sz w:val="22"/>
          <w:szCs w:val="22"/>
        </w:rPr>
        <w:t>and firefighting services</w:t>
      </w:r>
      <w:r w:rsidR="003043A9">
        <w:rPr>
          <w:sz w:val="22"/>
          <w:szCs w:val="22"/>
        </w:rPr>
        <w:t xml:space="preserve"> on two air bases</w:t>
      </w:r>
      <w:r w:rsidR="00E22156">
        <w:rPr>
          <w:sz w:val="22"/>
          <w:szCs w:val="22"/>
        </w:rPr>
        <w:t xml:space="preserve">. </w:t>
      </w:r>
      <w:r w:rsidR="003043A9">
        <w:rPr>
          <w:sz w:val="22"/>
          <w:szCs w:val="22"/>
        </w:rPr>
        <w:t>Some administrative staff who could perform duties not associated with a need to maintain</w:t>
      </w:r>
      <w:r w:rsidR="000D1C58">
        <w:rPr>
          <w:sz w:val="22"/>
          <w:szCs w:val="22"/>
        </w:rPr>
        <w:t xml:space="preserve"> security or</w:t>
      </w:r>
      <w:r w:rsidR="003043A9">
        <w:rPr>
          <w:sz w:val="22"/>
          <w:szCs w:val="22"/>
        </w:rPr>
        <w:t xml:space="preserve"> the physical upkeep of the buildings </w:t>
      </w:r>
      <w:r w:rsidR="000D1C58">
        <w:rPr>
          <w:sz w:val="22"/>
          <w:szCs w:val="22"/>
        </w:rPr>
        <w:t>and</w:t>
      </w:r>
      <w:r w:rsidR="003043A9">
        <w:rPr>
          <w:sz w:val="22"/>
          <w:szCs w:val="22"/>
        </w:rPr>
        <w:t xml:space="preserve"> properties were identified as remote eligible.</w:t>
      </w:r>
      <w:r w:rsidR="000D1C58">
        <w:rPr>
          <w:sz w:val="22"/>
          <w:szCs w:val="22"/>
        </w:rPr>
        <w:t xml:space="preserve"> This presented an opportunity for establishing meetings in an online platform and increased participation in our meetings that previously required in person attendance. </w:t>
      </w:r>
    </w:p>
    <w:p w14:paraId="3E447F8E" w14:textId="77777777" w:rsidR="000D1C58" w:rsidRDefault="000D1C58" w:rsidP="00DC09B8">
      <w:pPr>
        <w:pStyle w:val="Default"/>
        <w:rPr>
          <w:sz w:val="22"/>
          <w:szCs w:val="22"/>
        </w:rPr>
      </w:pPr>
    </w:p>
    <w:p w14:paraId="2291101A" w14:textId="3E365B2D" w:rsidR="004B3E0A" w:rsidRDefault="000D1C58" w:rsidP="00DC09B8">
      <w:pPr>
        <w:pStyle w:val="Default"/>
        <w:rPr>
          <w:sz w:val="22"/>
          <w:szCs w:val="22"/>
        </w:rPr>
      </w:pPr>
      <w:r>
        <w:rPr>
          <w:sz w:val="22"/>
          <w:szCs w:val="22"/>
        </w:rPr>
        <w:t>In January 2021, the agency established a Health and Wellness policy. Along with this, the agency also organized a Health and Wellness Workgroup incorporating individual</w:t>
      </w:r>
      <w:r w:rsidR="006A1C47">
        <w:rPr>
          <w:sz w:val="22"/>
          <w:szCs w:val="22"/>
        </w:rPr>
        <w:t>s</w:t>
      </w:r>
      <w:r>
        <w:rPr>
          <w:sz w:val="22"/>
          <w:szCs w:val="22"/>
        </w:rPr>
        <w:t xml:space="preserve"> </w:t>
      </w:r>
      <w:r w:rsidR="006A1C47">
        <w:rPr>
          <w:sz w:val="22"/>
          <w:szCs w:val="22"/>
        </w:rPr>
        <w:t>across</w:t>
      </w:r>
      <w:r>
        <w:rPr>
          <w:sz w:val="22"/>
          <w:szCs w:val="22"/>
        </w:rPr>
        <w:t xml:space="preserve"> the state as the Oregon Military Department has locations in over 52 sites with facilities on them, four training locations</w:t>
      </w:r>
      <w:r w:rsidR="00EE01EE">
        <w:rPr>
          <w:sz w:val="22"/>
          <w:szCs w:val="22"/>
        </w:rPr>
        <w:t xml:space="preserve">, and two air bases. The workgroup consists of 25 identified individuals with approximately 10 that attend on a regular basis. They meet twice a year to discuss strategies regarding promoting health and wellness in the workplace, specifically for the individual locations. </w:t>
      </w:r>
    </w:p>
    <w:p w14:paraId="14C1C8CC" w14:textId="77777777" w:rsidR="004B3E0A" w:rsidRDefault="004B3E0A" w:rsidP="00DC09B8">
      <w:pPr>
        <w:pStyle w:val="Default"/>
        <w:rPr>
          <w:sz w:val="22"/>
          <w:szCs w:val="22"/>
        </w:rPr>
      </w:pPr>
    </w:p>
    <w:p w14:paraId="4F7A8FBB" w14:textId="0B678D0F" w:rsidR="004B09CA" w:rsidRDefault="004B09CA" w:rsidP="004B09CA">
      <w:pPr>
        <w:pStyle w:val="Default"/>
        <w:rPr>
          <w:sz w:val="22"/>
          <w:szCs w:val="22"/>
        </w:rPr>
      </w:pPr>
      <w:r>
        <w:rPr>
          <w:sz w:val="22"/>
          <w:szCs w:val="22"/>
        </w:rPr>
        <w:t xml:space="preserve">In response to the COVID-19 pandemic some wellness activities were limited or discontinued such as the use of the workout equipment and the frequency of having blood drives in the buildings. </w:t>
      </w:r>
      <w:r w:rsidR="008D54C1">
        <w:rPr>
          <w:sz w:val="22"/>
          <w:szCs w:val="22"/>
        </w:rPr>
        <w:t xml:space="preserve">The Health and Wellness workgroup efforts were re-directed to support both in office and remote employees with information on ergonomics, safe workplace practices, and work-from-home arrangements. </w:t>
      </w:r>
      <w:r>
        <w:rPr>
          <w:sz w:val="22"/>
          <w:szCs w:val="22"/>
        </w:rPr>
        <w:t xml:space="preserve">Oregon’s </w:t>
      </w:r>
      <w:r w:rsidRPr="008D54C1">
        <w:rPr>
          <w:color w:val="auto"/>
          <w:sz w:val="22"/>
          <w:szCs w:val="22"/>
        </w:rPr>
        <w:t xml:space="preserve">Work Reimagined </w:t>
      </w:r>
      <w:r>
        <w:rPr>
          <w:sz w:val="22"/>
          <w:szCs w:val="22"/>
        </w:rPr>
        <w:t>made guidelines and tools available for agencies to implement a hybrid workplace model wherever possible</w:t>
      </w:r>
      <w:r w:rsidR="008D54C1">
        <w:rPr>
          <w:sz w:val="22"/>
          <w:szCs w:val="22"/>
        </w:rPr>
        <w:t xml:space="preserve"> and our supervisors were trained in areas to support remote working when applicable. A webpage was developed with information about health and wellness and the resources available for employees to supplement the local bulletin boards in our buildings. </w:t>
      </w:r>
    </w:p>
    <w:p w14:paraId="1CEDD2FC" w14:textId="77777777" w:rsidR="004B09CA" w:rsidRDefault="004B09CA" w:rsidP="004B09CA">
      <w:pPr>
        <w:pStyle w:val="Default"/>
        <w:rPr>
          <w:sz w:val="22"/>
          <w:szCs w:val="22"/>
        </w:rPr>
      </w:pPr>
    </w:p>
    <w:p w14:paraId="1AFABF7E" w14:textId="49ED166B" w:rsidR="0065260C" w:rsidRDefault="00EE01EE" w:rsidP="00DC09B8">
      <w:pPr>
        <w:pStyle w:val="Default"/>
        <w:rPr>
          <w:sz w:val="22"/>
          <w:szCs w:val="22"/>
        </w:rPr>
      </w:pPr>
      <w:r>
        <w:rPr>
          <w:sz w:val="22"/>
          <w:szCs w:val="22"/>
        </w:rPr>
        <w:t xml:space="preserve">The agency produces quarterly newsletters, </w:t>
      </w:r>
      <w:r w:rsidR="004B3E0A">
        <w:rPr>
          <w:sz w:val="22"/>
          <w:szCs w:val="22"/>
        </w:rPr>
        <w:t>two winter and two summer reminder flyers regarding weather conditions and how that affects the health of an individual. These publications include resources for where to find additional information to stay healthy and tips for workplace wellness. Local Health &amp; Wellness Workgroup members support employees by posting the publications on bulletin boards, encouraging conversations about health and wellness, and offering information about available resources.</w:t>
      </w:r>
      <w:r w:rsidR="00852D81">
        <w:rPr>
          <w:sz w:val="22"/>
          <w:szCs w:val="22"/>
        </w:rPr>
        <w:t xml:space="preserve"> Additionally, the Department of Administrative Services sends out emails that support health and wellness such as the Positivity Project</w:t>
      </w:r>
      <w:r w:rsidR="006A4470">
        <w:rPr>
          <w:sz w:val="22"/>
          <w:szCs w:val="22"/>
        </w:rPr>
        <w:t xml:space="preserve">’s blog which is sent to all employees. The Public Employees Retirement System (PERS) sends out reminders to all employees periodically regarding how to maintain financial health. </w:t>
      </w:r>
      <w:r w:rsidR="00C87E28">
        <w:rPr>
          <w:sz w:val="22"/>
          <w:szCs w:val="22"/>
        </w:rPr>
        <w:t xml:space="preserve">The Public Employees Benefit Board (PEBB) and Uplift Oregon also send out reminders to all employees regarding available benefits for all State of Oregon employees. </w:t>
      </w:r>
      <w:r w:rsidR="004B3E0A">
        <w:rPr>
          <w:sz w:val="22"/>
          <w:szCs w:val="22"/>
        </w:rPr>
        <w:t xml:space="preserve">  </w:t>
      </w:r>
      <w:r w:rsidR="003043A9">
        <w:rPr>
          <w:sz w:val="22"/>
          <w:szCs w:val="22"/>
        </w:rPr>
        <w:t xml:space="preserve"> </w:t>
      </w:r>
      <w:r w:rsidR="00E22156">
        <w:rPr>
          <w:sz w:val="22"/>
          <w:szCs w:val="22"/>
        </w:rPr>
        <w:t xml:space="preserve"> </w:t>
      </w:r>
    </w:p>
    <w:p w14:paraId="628B2841" w14:textId="0F943243" w:rsidR="00606FF4" w:rsidRDefault="00606FF4" w:rsidP="00DC09B8">
      <w:pPr>
        <w:pStyle w:val="Default"/>
        <w:rPr>
          <w:sz w:val="22"/>
          <w:szCs w:val="22"/>
        </w:rPr>
      </w:pPr>
    </w:p>
    <w:p w14:paraId="04C06235" w14:textId="6960DADD" w:rsidR="0006068B" w:rsidRDefault="00606FF4" w:rsidP="00DC09B8">
      <w:pPr>
        <w:pStyle w:val="Default"/>
        <w:rPr>
          <w:b/>
          <w:bCs/>
          <w:sz w:val="28"/>
          <w:szCs w:val="28"/>
        </w:rPr>
      </w:pPr>
      <w:r>
        <w:rPr>
          <w:sz w:val="22"/>
          <w:szCs w:val="22"/>
        </w:rPr>
        <w:t xml:space="preserve">The Oregon Military Department’s mission </w:t>
      </w:r>
      <w:r w:rsidR="001D7109">
        <w:rPr>
          <w:sz w:val="22"/>
          <w:szCs w:val="22"/>
        </w:rPr>
        <w:t>compels</w:t>
      </w:r>
      <w:r w:rsidR="000D60DD">
        <w:rPr>
          <w:sz w:val="22"/>
          <w:szCs w:val="22"/>
        </w:rPr>
        <w:t xml:space="preserve"> us to</w:t>
      </w:r>
      <w:r>
        <w:rPr>
          <w:sz w:val="22"/>
          <w:szCs w:val="22"/>
        </w:rPr>
        <w:t xml:space="preserve"> support health and wellness in the </w:t>
      </w:r>
      <w:r w:rsidR="00852D81">
        <w:rPr>
          <w:sz w:val="22"/>
          <w:szCs w:val="22"/>
        </w:rPr>
        <w:t>workplace,</w:t>
      </w:r>
      <w:r>
        <w:rPr>
          <w:sz w:val="22"/>
          <w:szCs w:val="22"/>
        </w:rPr>
        <w:t xml:space="preserve"> and</w:t>
      </w:r>
      <w:r w:rsidR="00EC6336">
        <w:rPr>
          <w:sz w:val="22"/>
          <w:szCs w:val="22"/>
        </w:rPr>
        <w:t xml:space="preserve"> we</w:t>
      </w:r>
      <w:r>
        <w:rPr>
          <w:sz w:val="22"/>
          <w:szCs w:val="22"/>
        </w:rPr>
        <w:t xml:space="preserve"> believe that through continued communication, this </w:t>
      </w:r>
      <w:r w:rsidR="00EC6336">
        <w:rPr>
          <w:sz w:val="22"/>
          <w:szCs w:val="22"/>
        </w:rPr>
        <w:t>will continue to</w:t>
      </w:r>
      <w:r>
        <w:rPr>
          <w:sz w:val="22"/>
          <w:szCs w:val="22"/>
        </w:rPr>
        <w:t xml:space="preserve"> be successful. Our leaders are </w:t>
      </w:r>
      <w:r w:rsidR="00EC6336">
        <w:rPr>
          <w:sz w:val="22"/>
          <w:szCs w:val="22"/>
        </w:rPr>
        <w:t>committed</w:t>
      </w:r>
      <w:r>
        <w:rPr>
          <w:sz w:val="22"/>
          <w:szCs w:val="22"/>
        </w:rPr>
        <w:t xml:space="preserve"> to supporting these efforts and our employees </w:t>
      </w:r>
      <w:r w:rsidR="00EC6336">
        <w:rPr>
          <w:sz w:val="22"/>
          <w:szCs w:val="22"/>
        </w:rPr>
        <w:t>are dedicated to</w:t>
      </w:r>
      <w:r>
        <w:rPr>
          <w:sz w:val="22"/>
          <w:szCs w:val="22"/>
        </w:rPr>
        <w:t xml:space="preserve"> the goals of the agency. </w:t>
      </w:r>
      <w:r w:rsidR="008C4040">
        <w:rPr>
          <w:sz w:val="22"/>
          <w:szCs w:val="22"/>
        </w:rPr>
        <w:t xml:space="preserve">As an agency who stives to continually strengthen our knowledge about health and wellness through communication, training, and education, we </w:t>
      </w:r>
      <w:r w:rsidR="00852D81">
        <w:rPr>
          <w:sz w:val="22"/>
          <w:szCs w:val="22"/>
        </w:rPr>
        <w:t xml:space="preserve">will encourage </w:t>
      </w:r>
      <w:r w:rsidR="008C4040">
        <w:rPr>
          <w:sz w:val="22"/>
          <w:szCs w:val="22"/>
        </w:rPr>
        <w:t>our employees</w:t>
      </w:r>
      <w:r w:rsidR="00852D81">
        <w:rPr>
          <w:sz w:val="22"/>
          <w:szCs w:val="22"/>
        </w:rPr>
        <w:t xml:space="preserve"> to utilize the abundant opportunities available to foster healthy work environments. P</w:t>
      </w:r>
      <w:r>
        <w:rPr>
          <w:sz w:val="22"/>
          <w:szCs w:val="22"/>
        </w:rPr>
        <w:t>romoting wellness is an ongoing effort and the basis upon which the Oregon Military Department works to continually provide and improve the environment for employees to succeed</w:t>
      </w:r>
      <w:r w:rsidR="00EC6336">
        <w:rPr>
          <w:sz w:val="22"/>
          <w:szCs w:val="22"/>
        </w:rPr>
        <w:t xml:space="preserve"> in supporting one another in wellness and health. </w:t>
      </w:r>
    </w:p>
    <w:p w14:paraId="52AA6B3D" w14:textId="075C8E01" w:rsidR="00DC09B8" w:rsidRDefault="00DC09B8" w:rsidP="00C437CD">
      <w:pPr>
        <w:pStyle w:val="Heading1"/>
      </w:pPr>
      <w:bookmarkStart w:id="7" w:name="_Toc116022895"/>
      <w:r>
        <w:lastRenderedPageBreak/>
        <w:t>3. Data</w:t>
      </w:r>
      <w:bookmarkEnd w:id="7"/>
      <w:r>
        <w:t xml:space="preserve"> </w:t>
      </w:r>
    </w:p>
    <w:p w14:paraId="6EE0E264" w14:textId="77777777" w:rsidR="00DC09B8" w:rsidRPr="00966883" w:rsidRDefault="00DC09B8" w:rsidP="00DC09B8">
      <w:pPr>
        <w:pStyle w:val="Default"/>
        <w:rPr>
          <w:sz w:val="22"/>
          <w:szCs w:val="22"/>
        </w:rPr>
      </w:pPr>
    </w:p>
    <w:p w14:paraId="7C4208F0" w14:textId="4FCFCED3" w:rsidR="00966883" w:rsidRDefault="00A860D8" w:rsidP="00A860D8">
      <w:r w:rsidRPr="00A860D8">
        <w:t xml:space="preserve">The Oregon Military Department (OMD) has a high level of complexity due to the variation between our approximately 38 armories/readiness centers, four training sites, and existence on two major air bases, and the unique attributes and employee concentrations distributed across the state including many in remote locations. OMD has chosen to use as a baseline for our data. How the effectiveness of our internal initiatives has impacted employees, the evidence-based data from the 2019 State Employee Wellness Survey (completed by over 16,500 state employees), the Canopy (previously known as Cascade Centers) Employee Assistance Program Reports for this period, and the State Accident and Insurance Fund (SAIF) Corporation Coordination information on Worker’s Compensation claims. Combined, these are what we use to evaluate where our employees are within the timelines of the data sets used.   </w:t>
      </w:r>
    </w:p>
    <w:p w14:paraId="723E669E" w14:textId="77777777" w:rsidR="00A860D8" w:rsidRPr="00966883" w:rsidRDefault="00A860D8" w:rsidP="00DC09B8">
      <w:pPr>
        <w:pStyle w:val="Default"/>
        <w:rPr>
          <w:sz w:val="22"/>
          <w:szCs w:val="22"/>
        </w:rPr>
      </w:pPr>
    </w:p>
    <w:p w14:paraId="2630D68E" w14:textId="09A837E3" w:rsidR="00966883" w:rsidRPr="00202F77" w:rsidRDefault="00966883" w:rsidP="00966883">
      <w:r w:rsidRPr="00966883">
        <w:t>The Oregon Military Department</w:t>
      </w:r>
      <w:r w:rsidR="005B13A5">
        <w:t xml:space="preserve"> (OMD)</w:t>
      </w:r>
      <w:r w:rsidRPr="00966883">
        <w:t xml:space="preserve"> </w:t>
      </w:r>
      <w:r w:rsidRPr="00202F77">
        <w:t>provide</w:t>
      </w:r>
      <w:r>
        <w:t>s</w:t>
      </w:r>
      <w:r w:rsidRPr="00202F77">
        <w:t xml:space="preserve"> our State and Nation with trained and ready operational forces while also being effective stewards of our resources</w:t>
      </w:r>
      <w:r w:rsidR="00784D45">
        <w:t>. Our goals include</w:t>
      </w:r>
      <w:r w:rsidRPr="00202F77">
        <w:t xml:space="preserve"> building and maintaining partnerships to support the key efforts of our mission and vision.</w:t>
      </w:r>
      <w:r>
        <w:t xml:space="preserve"> The culture of our agency is to embrace the</w:t>
      </w:r>
      <w:r w:rsidR="000A05DF">
        <w:t xml:space="preserve"> motto, “</w:t>
      </w:r>
      <w:r w:rsidRPr="00202F77">
        <w:rPr>
          <w:i/>
          <w:iCs/>
        </w:rPr>
        <w:t>Always Ready, Always There!</w:t>
      </w:r>
      <w:r w:rsidR="000A05DF">
        <w:rPr>
          <w:i/>
          <w:iCs/>
        </w:rPr>
        <w:t>”</w:t>
      </w:r>
      <w:r w:rsidRPr="00202F77">
        <w:rPr>
          <w:b/>
          <w:bCs/>
        </w:rPr>
        <w:t> </w:t>
      </w:r>
      <w:r w:rsidR="000A05DF">
        <w:t xml:space="preserve">We encourage our employees to engage in health and wellness activities in support of this attitude. </w:t>
      </w:r>
    </w:p>
    <w:p w14:paraId="21096C5B" w14:textId="6F508C63" w:rsidR="003935F3" w:rsidRPr="00D35823" w:rsidRDefault="00793679" w:rsidP="00D35823">
      <w:pPr>
        <w:pStyle w:val="Graphheading1"/>
      </w:pPr>
      <w:r w:rsidRPr="00D35823">
        <w:t>Chronic Conditions Report</w:t>
      </w:r>
    </w:p>
    <w:p w14:paraId="56BAB661" w14:textId="77777777" w:rsidR="003935F3" w:rsidRDefault="003935F3" w:rsidP="00BC100A">
      <w:pPr>
        <w:pStyle w:val="Default"/>
        <w:rPr>
          <w:sz w:val="22"/>
          <w:szCs w:val="22"/>
        </w:rPr>
      </w:pPr>
    </w:p>
    <w:p w14:paraId="4FD2ADE6" w14:textId="5BBDF268" w:rsidR="00BC100A" w:rsidRPr="00BC100A" w:rsidRDefault="00BC100A" w:rsidP="00BC100A">
      <w:pPr>
        <w:pStyle w:val="Default"/>
        <w:rPr>
          <w:sz w:val="22"/>
          <w:szCs w:val="22"/>
        </w:rPr>
      </w:pPr>
      <w:r w:rsidRPr="00BC100A">
        <w:rPr>
          <w:sz w:val="22"/>
          <w:szCs w:val="22"/>
        </w:rPr>
        <w:t>Oregon’s PEBB and their medical providers contracted with Mercer Corporation to compile chronic</w:t>
      </w:r>
    </w:p>
    <w:p w14:paraId="60662FC9" w14:textId="77777777" w:rsidR="00BC100A" w:rsidRPr="00BC100A" w:rsidRDefault="00BC100A" w:rsidP="00BC100A">
      <w:pPr>
        <w:pStyle w:val="Default"/>
        <w:rPr>
          <w:sz w:val="22"/>
          <w:szCs w:val="22"/>
        </w:rPr>
      </w:pPr>
      <w:r w:rsidRPr="00BC100A">
        <w:rPr>
          <w:sz w:val="22"/>
          <w:szCs w:val="22"/>
        </w:rPr>
        <w:t xml:space="preserve">health conditions for all enrolled PEBB employees (Providence &amp; </w:t>
      </w:r>
      <w:proofErr w:type="spellStart"/>
      <w:r w:rsidRPr="00BC100A">
        <w:rPr>
          <w:sz w:val="22"/>
          <w:szCs w:val="22"/>
        </w:rPr>
        <w:t>Moda</w:t>
      </w:r>
      <w:proofErr w:type="spellEnd"/>
      <w:r w:rsidRPr="00BC100A">
        <w:rPr>
          <w:sz w:val="22"/>
          <w:szCs w:val="22"/>
        </w:rPr>
        <w:t>) during the period of July 2019</w:t>
      </w:r>
    </w:p>
    <w:p w14:paraId="6ABDF1E4" w14:textId="0A00014C" w:rsidR="006B7442" w:rsidRPr="00966883" w:rsidRDefault="00BC100A" w:rsidP="00BC100A">
      <w:pPr>
        <w:pStyle w:val="Default"/>
        <w:rPr>
          <w:sz w:val="22"/>
          <w:szCs w:val="22"/>
        </w:rPr>
      </w:pPr>
      <w:r w:rsidRPr="00BC100A">
        <w:rPr>
          <w:sz w:val="22"/>
          <w:szCs w:val="22"/>
        </w:rPr>
        <w:t>to June 2021. Based on the information from Mercer Corporation,</w:t>
      </w:r>
      <w:r w:rsidR="00C53EB0" w:rsidRPr="00966883">
        <w:rPr>
          <w:sz w:val="22"/>
          <w:szCs w:val="22"/>
        </w:rPr>
        <w:t xml:space="preserve"> </w:t>
      </w:r>
      <w:r w:rsidR="006B7442" w:rsidRPr="00966883">
        <w:rPr>
          <w:sz w:val="22"/>
          <w:szCs w:val="22"/>
        </w:rPr>
        <w:t>the Oregon Military Department</w:t>
      </w:r>
      <w:r w:rsidR="005B13A5">
        <w:rPr>
          <w:sz w:val="22"/>
          <w:szCs w:val="22"/>
        </w:rPr>
        <w:t xml:space="preserve"> (OMD)</w:t>
      </w:r>
      <w:r w:rsidR="006B7442" w:rsidRPr="00966883">
        <w:rPr>
          <w:sz w:val="22"/>
          <w:szCs w:val="22"/>
        </w:rPr>
        <w:t xml:space="preserve"> showed</w:t>
      </w:r>
      <w:r w:rsidR="00DC09B8" w:rsidRPr="00966883">
        <w:rPr>
          <w:sz w:val="22"/>
          <w:szCs w:val="22"/>
        </w:rPr>
        <w:t xml:space="preserve"> </w:t>
      </w:r>
      <w:r>
        <w:rPr>
          <w:sz w:val="22"/>
          <w:szCs w:val="22"/>
        </w:rPr>
        <w:t>c</w:t>
      </w:r>
      <w:r w:rsidRPr="00BC100A">
        <w:rPr>
          <w:sz w:val="22"/>
          <w:szCs w:val="22"/>
        </w:rPr>
        <w:t>hronic obstructive pulmonary disease</w:t>
      </w:r>
      <w:r>
        <w:rPr>
          <w:sz w:val="22"/>
          <w:szCs w:val="22"/>
        </w:rPr>
        <w:t xml:space="preserve"> (COPD)</w:t>
      </w:r>
      <w:r w:rsidR="00C50263">
        <w:rPr>
          <w:sz w:val="22"/>
          <w:szCs w:val="22"/>
        </w:rPr>
        <w:t xml:space="preserve"> at the highest and </w:t>
      </w:r>
      <w:r w:rsidR="00EF3B68">
        <w:rPr>
          <w:sz w:val="22"/>
          <w:szCs w:val="22"/>
        </w:rPr>
        <w:t xml:space="preserve">Congestive Heart Failure (CHF) to be at the lowest within the spectrum. </w:t>
      </w:r>
    </w:p>
    <w:p w14:paraId="51C4DD8E" w14:textId="77777777" w:rsidR="006B7442" w:rsidRPr="00966883" w:rsidRDefault="006B7442" w:rsidP="00DC09B8">
      <w:pPr>
        <w:pStyle w:val="Default"/>
        <w:rPr>
          <w:sz w:val="22"/>
          <w:szCs w:val="22"/>
        </w:rPr>
      </w:pPr>
    </w:p>
    <w:p w14:paraId="37CFC3E0" w14:textId="2390063E" w:rsidR="00DC09B8" w:rsidRDefault="00BB463C" w:rsidP="00521BDD">
      <w:pPr>
        <w:pStyle w:val="Default"/>
        <w:jc w:val="center"/>
        <w:rPr>
          <w:sz w:val="22"/>
          <w:szCs w:val="22"/>
        </w:rPr>
      </w:pPr>
      <w:r>
        <w:rPr>
          <w:noProof/>
          <w:sz w:val="22"/>
          <w:szCs w:val="22"/>
        </w:rPr>
        <w:drawing>
          <wp:inline distT="0" distB="0" distL="0" distR="0" wp14:anchorId="08B49B15" wp14:editId="7CA05595">
            <wp:extent cx="3362960" cy="1503680"/>
            <wp:effectExtent l="0" t="0" r="8890" b="12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96B2DD8" w14:textId="5FCA95A7" w:rsidR="00EF4ECF" w:rsidRDefault="00EF4ECF" w:rsidP="00DC09B8">
      <w:pPr>
        <w:pStyle w:val="Default"/>
        <w:rPr>
          <w:sz w:val="22"/>
          <w:szCs w:val="22"/>
        </w:rPr>
      </w:pPr>
    </w:p>
    <w:p w14:paraId="2A797157" w14:textId="71AE8969" w:rsidR="00742BEE" w:rsidRDefault="00095A05" w:rsidP="00EF3B68">
      <w:pPr>
        <w:pStyle w:val="Default"/>
        <w:rPr>
          <w:sz w:val="22"/>
          <w:szCs w:val="22"/>
        </w:rPr>
      </w:pPr>
      <w:r>
        <w:rPr>
          <w:sz w:val="22"/>
          <w:szCs w:val="22"/>
        </w:rPr>
        <w:t>The report showed an evaluation of an average employee count to be 51,9607 for all employees working for the State of Oregon. Of these employees, the risk score was 149.8. In specific areas the percentages showed</w:t>
      </w:r>
      <w:r w:rsidR="005A42A0">
        <w:rPr>
          <w:sz w:val="22"/>
          <w:szCs w:val="22"/>
        </w:rPr>
        <w:t xml:space="preserve"> (per 1000):</w:t>
      </w:r>
      <w:r>
        <w:rPr>
          <w:sz w:val="22"/>
          <w:szCs w:val="22"/>
        </w:rPr>
        <w:t xml:space="preserve"> </w:t>
      </w:r>
      <w:r w:rsidR="000A6692">
        <w:rPr>
          <w:sz w:val="22"/>
          <w:szCs w:val="22"/>
        </w:rPr>
        <w:t>a</w:t>
      </w:r>
      <w:r>
        <w:rPr>
          <w:sz w:val="22"/>
          <w:szCs w:val="22"/>
        </w:rPr>
        <w:t>sthma at 5</w:t>
      </w:r>
      <w:r w:rsidR="005A42A0">
        <w:rPr>
          <w:sz w:val="22"/>
          <w:szCs w:val="22"/>
        </w:rPr>
        <w:t>4</w:t>
      </w:r>
      <w:r>
        <w:rPr>
          <w:sz w:val="22"/>
          <w:szCs w:val="22"/>
        </w:rPr>
        <w:t>.9</w:t>
      </w:r>
      <w:r w:rsidR="005A42A0">
        <w:rPr>
          <w:sz w:val="22"/>
          <w:szCs w:val="22"/>
        </w:rPr>
        <w:t xml:space="preserve">; </w:t>
      </w:r>
      <w:r w:rsidR="000A6692">
        <w:rPr>
          <w:sz w:val="22"/>
          <w:szCs w:val="22"/>
        </w:rPr>
        <w:t>c</w:t>
      </w:r>
      <w:r w:rsidR="005A42A0">
        <w:rPr>
          <w:sz w:val="22"/>
          <w:szCs w:val="22"/>
        </w:rPr>
        <w:t xml:space="preserve">ongestive </w:t>
      </w:r>
      <w:r w:rsidR="000A6692">
        <w:rPr>
          <w:sz w:val="22"/>
          <w:szCs w:val="22"/>
        </w:rPr>
        <w:t>h</w:t>
      </w:r>
      <w:r w:rsidR="005A42A0">
        <w:rPr>
          <w:sz w:val="22"/>
          <w:szCs w:val="22"/>
        </w:rPr>
        <w:t xml:space="preserve">eart </w:t>
      </w:r>
      <w:r w:rsidR="000A6692">
        <w:rPr>
          <w:sz w:val="22"/>
          <w:szCs w:val="22"/>
        </w:rPr>
        <w:t>f</w:t>
      </w:r>
      <w:r w:rsidR="005A42A0">
        <w:rPr>
          <w:sz w:val="22"/>
          <w:szCs w:val="22"/>
        </w:rPr>
        <w:t xml:space="preserve">ailure (CHF) at 5.0; </w:t>
      </w:r>
      <w:r w:rsidR="000A6692">
        <w:rPr>
          <w:sz w:val="22"/>
          <w:szCs w:val="22"/>
        </w:rPr>
        <w:t>c</w:t>
      </w:r>
      <w:r w:rsidR="005A42A0" w:rsidRPr="00BC100A">
        <w:rPr>
          <w:sz w:val="22"/>
          <w:szCs w:val="22"/>
        </w:rPr>
        <w:t xml:space="preserve">hronic </w:t>
      </w:r>
      <w:r w:rsidR="000A6692">
        <w:rPr>
          <w:sz w:val="22"/>
          <w:szCs w:val="22"/>
        </w:rPr>
        <w:t>o</w:t>
      </w:r>
      <w:r w:rsidR="005A42A0" w:rsidRPr="00BC100A">
        <w:rPr>
          <w:sz w:val="22"/>
          <w:szCs w:val="22"/>
        </w:rPr>
        <w:t xml:space="preserve">bstructive </w:t>
      </w:r>
      <w:r w:rsidR="000A6692">
        <w:rPr>
          <w:sz w:val="22"/>
          <w:szCs w:val="22"/>
        </w:rPr>
        <w:t>p</w:t>
      </w:r>
      <w:r w:rsidR="005A42A0" w:rsidRPr="00BC100A">
        <w:rPr>
          <w:sz w:val="22"/>
          <w:szCs w:val="22"/>
        </w:rPr>
        <w:t xml:space="preserve">ulmonary </w:t>
      </w:r>
      <w:r w:rsidR="000A6692">
        <w:rPr>
          <w:sz w:val="22"/>
          <w:szCs w:val="22"/>
        </w:rPr>
        <w:t>d</w:t>
      </w:r>
      <w:r w:rsidR="005A42A0" w:rsidRPr="00BC100A">
        <w:rPr>
          <w:sz w:val="22"/>
          <w:szCs w:val="22"/>
        </w:rPr>
        <w:t>isease</w:t>
      </w:r>
      <w:r w:rsidR="005A42A0">
        <w:rPr>
          <w:sz w:val="22"/>
          <w:szCs w:val="22"/>
        </w:rPr>
        <w:t xml:space="preserve"> (COPD) at 6.5; </w:t>
      </w:r>
      <w:r w:rsidR="000A6692">
        <w:rPr>
          <w:sz w:val="22"/>
          <w:szCs w:val="22"/>
        </w:rPr>
        <w:t>coronary artery disease</w:t>
      </w:r>
      <w:r w:rsidR="005A42A0">
        <w:rPr>
          <w:sz w:val="22"/>
          <w:szCs w:val="22"/>
        </w:rPr>
        <w:t xml:space="preserve"> (CAD) at 18.7; </w:t>
      </w:r>
      <w:r w:rsidR="000A6692">
        <w:rPr>
          <w:sz w:val="22"/>
          <w:szCs w:val="22"/>
        </w:rPr>
        <w:t>d</w:t>
      </w:r>
      <w:r w:rsidR="005A42A0">
        <w:rPr>
          <w:sz w:val="22"/>
          <w:szCs w:val="22"/>
        </w:rPr>
        <w:t xml:space="preserve">epression at 209.5; </w:t>
      </w:r>
      <w:r w:rsidR="000A6692">
        <w:rPr>
          <w:sz w:val="22"/>
          <w:szCs w:val="22"/>
        </w:rPr>
        <w:t xml:space="preserve">diabetes at 156.0; </w:t>
      </w:r>
      <w:r w:rsidR="005A42A0">
        <w:rPr>
          <w:sz w:val="22"/>
          <w:szCs w:val="22"/>
        </w:rPr>
        <w:t xml:space="preserve">and </w:t>
      </w:r>
      <w:r w:rsidR="000A6692">
        <w:rPr>
          <w:sz w:val="22"/>
          <w:szCs w:val="22"/>
        </w:rPr>
        <w:t>o</w:t>
      </w:r>
      <w:r w:rsidR="005A42A0">
        <w:rPr>
          <w:sz w:val="22"/>
          <w:szCs w:val="22"/>
        </w:rPr>
        <w:t xml:space="preserve">besity at 52.4. </w:t>
      </w:r>
      <w:r w:rsidR="00EF3B68" w:rsidRPr="00EF3B68">
        <w:rPr>
          <w:sz w:val="22"/>
          <w:szCs w:val="22"/>
        </w:rPr>
        <w:t xml:space="preserve">Percentages are tied to the overall PEBB rates. Example, the rate of diabetes among PEBB employees is 15.6%. </w:t>
      </w:r>
      <w:r w:rsidR="00EF3B68">
        <w:rPr>
          <w:sz w:val="22"/>
          <w:szCs w:val="22"/>
        </w:rPr>
        <w:t>The Oregon Military Department</w:t>
      </w:r>
      <w:r w:rsidR="00EF3B68" w:rsidRPr="00EF3B68">
        <w:rPr>
          <w:sz w:val="22"/>
          <w:szCs w:val="22"/>
        </w:rPr>
        <w:t xml:space="preserve"> is 3.</w:t>
      </w:r>
      <w:r w:rsidR="00EF3B68">
        <w:rPr>
          <w:sz w:val="22"/>
          <w:szCs w:val="22"/>
        </w:rPr>
        <w:t>2</w:t>
      </w:r>
      <w:r w:rsidR="00EF3B68" w:rsidRPr="00EF3B68">
        <w:rPr>
          <w:sz w:val="22"/>
          <w:szCs w:val="22"/>
        </w:rPr>
        <w:t xml:space="preserve">% lower </w:t>
      </w:r>
      <w:r w:rsidR="005B13A5">
        <w:rPr>
          <w:sz w:val="22"/>
          <w:szCs w:val="22"/>
        </w:rPr>
        <w:t xml:space="preserve">than </w:t>
      </w:r>
      <w:r w:rsidR="00EA79D6">
        <w:rPr>
          <w:sz w:val="22"/>
          <w:szCs w:val="22"/>
        </w:rPr>
        <w:t>the PEBB rate</w:t>
      </w:r>
      <w:r w:rsidR="005B13A5">
        <w:rPr>
          <w:sz w:val="22"/>
          <w:szCs w:val="22"/>
        </w:rPr>
        <w:t xml:space="preserve"> </w:t>
      </w:r>
      <w:r w:rsidR="00EF3B68" w:rsidRPr="00EF3B68">
        <w:rPr>
          <w:sz w:val="22"/>
          <w:szCs w:val="22"/>
        </w:rPr>
        <w:t>and</w:t>
      </w:r>
      <w:r w:rsidR="00EF3B68">
        <w:rPr>
          <w:sz w:val="22"/>
          <w:szCs w:val="22"/>
        </w:rPr>
        <w:t xml:space="preserve"> </w:t>
      </w:r>
      <w:r w:rsidR="00EF3B68" w:rsidRPr="00EF3B68">
        <w:rPr>
          <w:sz w:val="22"/>
          <w:szCs w:val="22"/>
        </w:rPr>
        <w:t>has a</w:t>
      </w:r>
      <w:r w:rsidR="00EF3B68">
        <w:rPr>
          <w:sz w:val="22"/>
          <w:szCs w:val="22"/>
        </w:rPr>
        <w:t xml:space="preserve">n overall </w:t>
      </w:r>
      <w:r w:rsidR="00EF3B68" w:rsidRPr="00EF3B68">
        <w:rPr>
          <w:sz w:val="22"/>
          <w:szCs w:val="22"/>
        </w:rPr>
        <w:t>1.</w:t>
      </w:r>
      <w:r w:rsidR="00EF3B68">
        <w:rPr>
          <w:sz w:val="22"/>
          <w:szCs w:val="22"/>
        </w:rPr>
        <w:t>90</w:t>
      </w:r>
      <w:r w:rsidR="00EF3B68" w:rsidRPr="00EF3B68">
        <w:rPr>
          <w:sz w:val="22"/>
          <w:szCs w:val="22"/>
        </w:rPr>
        <w:t xml:space="preserve">% risk score compared to all total PEBB employees. Risk score is a calculation of a person’s expected cost based on the diagnosis </w:t>
      </w:r>
      <w:r w:rsidR="005B13A5">
        <w:rPr>
          <w:sz w:val="22"/>
          <w:szCs w:val="22"/>
        </w:rPr>
        <w:t>of</w:t>
      </w:r>
      <w:r w:rsidR="00EF3B68" w:rsidRPr="00EF3B68">
        <w:rPr>
          <w:sz w:val="22"/>
          <w:szCs w:val="22"/>
        </w:rPr>
        <w:t xml:space="preserve"> their claims. Based on each diagnosis, a member is</w:t>
      </w:r>
      <w:r w:rsidR="005B13A5">
        <w:rPr>
          <w:sz w:val="22"/>
          <w:szCs w:val="22"/>
        </w:rPr>
        <w:t xml:space="preserve"> </w:t>
      </w:r>
      <w:r w:rsidR="00EF3B68" w:rsidRPr="00EF3B68">
        <w:rPr>
          <w:sz w:val="22"/>
          <w:szCs w:val="22"/>
        </w:rPr>
        <w:t xml:space="preserve">assigned a typical cost value for that </w:t>
      </w:r>
      <w:r w:rsidR="00EF3B68" w:rsidRPr="00EF3B68">
        <w:rPr>
          <w:sz w:val="22"/>
          <w:szCs w:val="22"/>
        </w:rPr>
        <w:lastRenderedPageBreak/>
        <w:t>diagnosis. Their diagnoses</w:t>
      </w:r>
      <w:r w:rsidR="005B13A5">
        <w:rPr>
          <w:sz w:val="22"/>
          <w:szCs w:val="22"/>
        </w:rPr>
        <w:t>,</w:t>
      </w:r>
      <w:r w:rsidR="00EF3B68" w:rsidRPr="00EF3B68">
        <w:rPr>
          <w:sz w:val="22"/>
          <w:szCs w:val="22"/>
        </w:rPr>
        <w:t xml:space="preserve"> plus age</w:t>
      </w:r>
      <w:r w:rsidR="005B13A5">
        <w:rPr>
          <w:sz w:val="22"/>
          <w:szCs w:val="22"/>
        </w:rPr>
        <w:t>,</w:t>
      </w:r>
      <w:r w:rsidR="00EF3B68" w:rsidRPr="00EF3B68">
        <w:rPr>
          <w:sz w:val="22"/>
          <w:szCs w:val="22"/>
        </w:rPr>
        <w:t xml:space="preserve"> and gender are used to calculate the risk score. The difference in risk</w:t>
      </w:r>
      <w:r w:rsidR="005B13A5">
        <w:rPr>
          <w:sz w:val="22"/>
          <w:szCs w:val="22"/>
        </w:rPr>
        <w:t xml:space="preserve"> </w:t>
      </w:r>
      <w:r w:rsidR="00EF3B68" w:rsidRPr="00EF3B68">
        <w:rPr>
          <w:sz w:val="22"/>
          <w:szCs w:val="22"/>
        </w:rPr>
        <w:t>scores between members translates to the expected difference in their health care costs.</w:t>
      </w:r>
      <w:r w:rsidR="005B13A5">
        <w:rPr>
          <w:sz w:val="22"/>
          <w:szCs w:val="22"/>
        </w:rPr>
        <w:t xml:space="preserve"> </w:t>
      </w:r>
      <w:r w:rsidR="005B13A5" w:rsidRPr="005B13A5">
        <w:rPr>
          <w:sz w:val="22"/>
          <w:szCs w:val="22"/>
        </w:rPr>
        <w:t xml:space="preserve">Kaiser members are included in the total PEBB </w:t>
      </w:r>
      <w:r>
        <w:rPr>
          <w:sz w:val="22"/>
          <w:szCs w:val="22"/>
        </w:rPr>
        <w:t>report,</w:t>
      </w:r>
      <w:r w:rsidR="005B13A5" w:rsidRPr="005B13A5">
        <w:rPr>
          <w:sz w:val="22"/>
          <w:szCs w:val="22"/>
        </w:rPr>
        <w:t xml:space="preserve"> but the agency breakouts </w:t>
      </w:r>
      <w:r w:rsidR="005B13A5">
        <w:rPr>
          <w:sz w:val="22"/>
          <w:szCs w:val="22"/>
        </w:rPr>
        <w:t xml:space="preserve">of the data presented in focus, </w:t>
      </w:r>
      <w:r w:rsidR="005B13A5" w:rsidRPr="005B13A5">
        <w:rPr>
          <w:sz w:val="22"/>
          <w:szCs w:val="22"/>
        </w:rPr>
        <w:t xml:space="preserve">are from Providence and </w:t>
      </w:r>
      <w:proofErr w:type="spellStart"/>
      <w:r w:rsidR="005B13A5" w:rsidRPr="005B13A5">
        <w:rPr>
          <w:sz w:val="22"/>
          <w:szCs w:val="22"/>
        </w:rPr>
        <w:t>Moda</w:t>
      </w:r>
      <w:proofErr w:type="spellEnd"/>
      <w:r w:rsidR="005B13A5" w:rsidRPr="005B13A5">
        <w:rPr>
          <w:sz w:val="22"/>
          <w:szCs w:val="22"/>
        </w:rPr>
        <w:t xml:space="preserve"> claims only.</w:t>
      </w:r>
    </w:p>
    <w:p w14:paraId="02970B73" w14:textId="779EEAF4" w:rsidR="005B13A5" w:rsidRDefault="005B13A5" w:rsidP="00EF3B68">
      <w:pPr>
        <w:pStyle w:val="Default"/>
        <w:rPr>
          <w:sz w:val="22"/>
          <w:szCs w:val="22"/>
        </w:rPr>
      </w:pPr>
    </w:p>
    <w:p w14:paraId="26AF3F0C" w14:textId="10844950" w:rsidR="000A6692" w:rsidRDefault="00C5590D" w:rsidP="00C5590D">
      <w:pPr>
        <w:pStyle w:val="Graphheading1"/>
        <w:rPr>
          <w:sz w:val="22"/>
        </w:rPr>
      </w:pPr>
      <w:r w:rsidRPr="00C5590D">
        <w:t>Employee Assistance Program Impact Report</w:t>
      </w:r>
    </w:p>
    <w:p w14:paraId="5C23B259" w14:textId="77777777" w:rsidR="000A6692" w:rsidRDefault="000A6692" w:rsidP="00C50263">
      <w:pPr>
        <w:pStyle w:val="Default"/>
        <w:rPr>
          <w:sz w:val="22"/>
          <w:szCs w:val="22"/>
        </w:rPr>
      </w:pPr>
    </w:p>
    <w:p w14:paraId="608ED5C2" w14:textId="0163A1B0" w:rsidR="007075DE" w:rsidRDefault="00E23D48" w:rsidP="00C50263">
      <w:pPr>
        <w:pStyle w:val="Default"/>
        <w:rPr>
          <w:sz w:val="22"/>
          <w:szCs w:val="22"/>
        </w:rPr>
      </w:pPr>
      <w:r>
        <w:rPr>
          <w:sz w:val="22"/>
          <w:szCs w:val="22"/>
        </w:rPr>
        <w:t>The P</w:t>
      </w:r>
      <w:r w:rsidR="00531ACD">
        <w:rPr>
          <w:sz w:val="22"/>
          <w:szCs w:val="22"/>
        </w:rPr>
        <w:t xml:space="preserve">ublic </w:t>
      </w:r>
      <w:r>
        <w:rPr>
          <w:sz w:val="22"/>
          <w:szCs w:val="22"/>
        </w:rPr>
        <w:t>E</w:t>
      </w:r>
      <w:r w:rsidR="00531ACD">
        <w:rPr>
          <w:sz w:val="22"/>
          <w:szCs w:val="22"/>
        </w:rPr>
        <w:t xml:space="preserve">mployees </w:t>
      </w:r>
      <w:r>
        <w:rPr>
          <w:sz w:val="22"/>
          <w:szCs w:val="22"/>
        </w:rPr>
        <w:t>B</w:t>
      </w:r>
      <w:r w:rsidR="00531ACD">
        <w:rPr>
          <w:sz w:val="22"/>
          <w:szCs w:val="22"/>
        </w:rPr>
        <w:t xml:space="preserve">enefit </w:t>
      </w:r>
      <w:r>
        <w:rPr>
          <w:sz w:val="22"/>
          <w:szCs w:val="22"/>
        </w:rPr>
        <w:t>B</w:t>
      </w:r>
      <w:r w:rsidR="00531ACD">
        <w:rPr>
          <w:sz w:val="22"/>
          <w:szCs w:val="22"/>
        </w:rPr>
        <w:t>oard (PEBB)</w:t>
      </w:r>
      <w:r>
        <w:rPr>
          <w:sz w:val="22"/>
          <w:szCs w:val="22"/>
        </w:rPr>
        <w:t xml:space="preserve"> July 1, 2019</w:t>
      </w:r>
      <w:r w:rsidR="00DA6988">
        <w:rPr>
          <w:sz w:val="22"/>
          <w:szCs w:val="22"/>
        </w:rPr>
        <w:t>,</w:t>
      </w:r>
      <w:r>
        <w:rPr>
          <w:sz w:val="22"/>
          <w:szCs w:val="22"/>
        </w:rPr>
        <w:t xml:space="preserve"> to June 30, 2020, </w:t>
      </w:r>
      <w:r w:rsidR="00D96ADE">
        <w:rPr>
          <w:sz w:val="22"/>
          <w:szCs w:val="22"/>
        </w:rPr>
        <w:t>Employee Assistance Program</w:t>
      </w:r>
      <w:r w:rsidR="00AB473E">
        <w:rPr>
          <w:sz w:val="22"/>
          <w:szCs w:val="22"/>
        </w:rPr>
        <w:t xml:space="preserve"> (EAP)</w:t>
      </w:r>
      <w:r w:rsidR="00D96ADE">
        <w:rPr>
          <w:sz w:val="22"/>
          <w:szCs w:val="22"/>
        </w:rPr>
        <w:t xml:space="preserve"> Impact Report for</w:t>
      </w:r>
      <w:r>
        <w:rPr>
          <w:sz w:val="22"/>
          <w:szCs w:val="22"/>
        </w:rPr>
        <w:t xml:space="preserve"> services</w:t>
      </w:r>
      <w:r w:rsidR="00D96ADE">
        <w:rPr>
          <w:sz w:val="22"/>
          <w:szCs w:val="22"/>
        </w:rPr>
        <w:t xml:space="preserve"> offered</w:t>
      </w:r>
      <w:r w:rsidR="00AB473E">
        <w:rPr>
          <w:sz w:val="22"/>
          <w:szCs w:val="22"/>
        </w:rPr>
        <w:t xml:space="preserve"> to State of Oregon employees</w:t>
      </w:r>
      <w:r>
        <w:rPr>
          <w:sz w:val="22"/>
          <w:szCs w:val="22"/>
        </w:rPr>
        <w:t xml:space="preserve"> showed the Oregon Military Department as having </w:t>
      </w:r>
      <w:r w:rsidR="00DA6988">
        <w:rPr>
          <w:sz w:val="22"/>
          <w:szCs w:val="22"/>
        </w:rPr>
        <w:t xml:space="preserve">a total utilization percentage of 3.5% calculated by an average of 427 employees. </w:t>
      </w:r>
      <w:r w:rsidR="00454EEE">
        <w:rPr>
          <w:sz w:val="22"/>
          <w:szCs w:val="22"/>
        </w:rPr>
        <w:t xml:space="preserve">Of </w:t>
      </w:r>
      <w:r w:rsidR="00D52C59">
        <w:rPr>
          <w:sz w:val="22"/>
          <w:szCs w:val="22"/>
        </w:rPr>
        <w:t xml:space="preserve">the 15 persons who used the services available, </w:t>
      </w:r>
      <w:r w:rsidR="00454EEE">
        <w:rPr>
          <w:sz w:val="22"/>
          <w:szCs w:val="22"/>
        </w:rPr>
        <w:t xml:space="preserve">12 were first time users of the services and five were dependents of the agency’s employees. </w:t>
      </w:r>
      <w:r w:rsidR="007075DE">
        <w:rPr>
          <w:sz w:val="22"/>
          <w:szCs w:val="22"/>
        </w:rPr>
        <w:t>This information is broken down by</w:t>
      </w:r>
      <w:r w:rsidR="00E15F70">
        <w:rPr>
          <w:sz w:val="22"/>
          <w:szCs w:val="22"/>
        </w:rPr>
        <w:t xml:space="preserve"> years into</w:t>
      </w:r>
      <w:r w:rsidR="007075DE">
        <w:rPr>
          <w:sz w:val="22"/>
          <w:szCs w:val="22"/>
        </w:rPr>
        <w:t xml:space="preserve"> quarters identified as:</w:t>
      </w:r>
    </w:p>
    <w:p w14:paraId="60B66E9D" w14:textId="77777777" w:rsidR="007075DE" w:rsidRDefault="007075DE" w:rsidP="00DC09B8">
      <w:pPr>
        <w:pStyle w:val="Default"/>
        <w:rPr>
          <w:sz w:val="22"/>
          <w:szCs w:val="22"/>
        </w:rPr>
      </w:pPr>
    </w:p>
    <w:p w14:paraId="6537F728" w14:textId="4448AEE3" w:rsidR="007075DE" w:rsidRDefault="007075DE" w:rsidP="00DC09B8">
      <w:pPr>
        <w:pStyle w:val="Default"/>
        <w:rPr>
          <w:sz w:val="22"/>
          <w:szCs w:val="22"/>
        </w:rPr>
      </w:pPr>
      <w:r w:rsidRPr="00EA7C41">
        <w:rPr>
          <w:b/>
          <w:bCs/>
          <w:sz w:val="22"/>
          <w:szCs w:val="22"/>
        </w:rPr>
        <w:t>Q1.</w:t>
      </w:r>
      <w:r>
        <w:rPr>
          <w:sz w:val="22"/>
          <w:szCs w:val="22"/>
        </w:rPr>
        <w:t xml:space="preserve"> Quarter 1</w:t>
      </w:r>
      <w:r w:rsidR="00E15F70">
        <w:rPr>
          <w:sz w:val="22"/>
          <w:szCs w:val="22"/>
        </w:rPr>
        <w:t xml:space="preserve">: </w:t>
      </w:r>
      <w:r>
        <w:rPr>
          <w:sz w:val="22"/>
          <w:szCs w:val="22"/>
        </w:rPr>
        <w:t xml:space="preserve">July </w:t>
      </w:r>
      <w:r w:rsidR="00E15F70">
        <w:rPr>
          <w:sz w:val="22"/>
          <w:szCs w:val="22"/>
        </w:rPr>
        <w:t>1 t</w:t>
      </w:r>
      <w:r>
        <w:rPr>
          <w:sz w:val="22"/>
          <w:szCs w:val="22"/>
        </w:rPr>
        <w:t>o September 30</w:t>
      </w:r>
    </w:p>
    <w:p w14:paraId="683D3117" w14:textId="7B543627" w:rsidR="007075DE" w:rsidRDefault="007075DE" w:rsidP="00DC09B8">
      <w:pPr>
        <w:pStyle w:val="Default"/>
        <w:rPr>
          <w:sz w:val="22"/>
          <w:szCs w:val="22"/>
        </w:rPr>
      </w:pPr>
      <w:r w:rsidRPr="00EA7C41">
        <w:rPr>
          <w:b/>
          <w:bCs/>
          <w:sz w:val="22"/>
          <w:szCs w:val="22"/>
        </w:rPr>
        <w:t>Q2.</w:t>
      </w:r>
      <w:r>
        <w:rPr>
          <w:sz w:val="22"/>
          <w:szCs w:val="22"/>
        </w:rPr>
        <w:t xml:space="preserve"> Quarter 2</w:t>
      </w:r>
      <w:r w:rsidR="00E15F70">
        <w:rPr>
          <w:sz w:val="22"/>
          <w:szCs w:val="22"/>
        </w:rPr>
        <w:t>:</w:t>
      </w:r>
      <w:r>
        <w:rPr>
          <w:sz w:val="22"/>
          <w:szCs w:val="22"/>
        </w:rPr>
        <w:t xml:space="preserve"> October 1 to December 31</w:t>
      </w:r>
    </w:p>
    <w:p w14:paraId="32EA5D1A" w14:textId="2716B456" w:rsidR="007075DE" w:rsidRDefault="007075DE" w:rsidP="00DC09B8">
      <w:pPr>
        <w:pStyle w:val="Default"/>
        <w:rPr>
          <w:sz w:val="22"/>
          <w:szCs w:val="22"/>
        </w:rPr>
      </w:pPr>
      <w:r w:rsidRPr="00EA7C41">
        <w:rPr>
          <w:b/>
          <w:bCs/>
          <w:sz w:val="22"/>
          <w:szCs w:val="22"/>
        </w:rPr>
        <w:t>Q3.</w:t>
      </w:r>
      <w:r>
        <w:rPr>
          <w:sz w:val="22"/>
          <w:szCs w:val="22"/>
        </w:rPr>
        <w:t xml:space="preserve"> Quarter 3</w:t>
      </w:r>
      <w:r w:rsidR="00E15F70">
        <w:rPr>
          <w:sz w:val="22"/>
          <w:szCs w:val="22"/>
        </w:rPr>
        <w:t>:</w:t>
      </w:r>
      <w:r>
        <w:rPr>
          <w:sz w:val="22"/>
          <w:szCs w:val="22"/>
        </w:rPr>
        <w:t xml:space="preserve"> January 1</w:t>
      </w:r>
      <w:r w:rsidR="00E15F70">
        <w:rPr>
          <w:sz w:val="22"/>
          <w:szCs w:val="22"/>
        </w:rPr>
        <w:t xml:space="preserve"> t</w:t>
      </w:r>
      <w:r>
        <w:rPr>
          <w:sz w:val="22"/>
          <w:szCs w:val="22"/>
        </w:rPr>
        <w:t>o March 31</w:t>
      </w:r>
    </w:p>
    <w:p w14:paraId="70792CD7" w14:textId="44A22D52" w:rsidR="00E23D48" w:rsidRDefault="007075DE" w:rsidP="00DC09B8">
      <w:pPr>
        <w:pStyle w:val="Default"/>
        <w:rPr>
          <w:sz w:val="22"/>
          <w:szCs w:val="22"/>
        </w:rPr>
      </w:pPr>
      <w:r w:rsidRPr="00EA7C41">
        <w:rPr>
          <w:b/>
          <w:bCs/>
          <w:sz w:val="22"/>
          <w:szCs w:val="22"/>
        </w:rPr>
        <w:t>Q4.</w:t>
      </w:r>
      <w:r>
        <w:rPr>
          <w:sz w:val="22"/>
          <w:szCs w:val="22"/>
        </w:rPr>
        <w:t xml:space="preserve"> Quarter 4</w:t>
      </w:r>
      <w:r w:rsidR="00E15F70">
        <w:rPr>
          <w:sz w:val="22"/>
          <w:szCs w:val="22"/>
        </w:rPr>
        <w:t>:</w:t>
      </w:r>
      <w:r>
        <w:rPr>
          <w:sz w:val="22"/>
          <w:szCs w:val="22"/>
        </w:rPr>
        <w:t xml:space="preserve"> </w:t>
      </w:r>
      <w:r w:rsidR="00E15F70">
        <w:rPr>
          <w:sz w:val="22"/>
          <w:szCs w:val="22"/>
        </w:rPr>
        <w:t>Ap</w:t>
      </w:r>
      <w:r>
        <w:rPr>
          <w:sz w:val="22"/>
          <w:szCs w:val="22"/>
        </w:rPr>
        <w:t xml:space="preserve">ril 1 to June 30 </w:t>
      </w:r>
    </w:p>
    <w:p w14:paraId="64316EDA" w14:textId="13F7DD1C" w:rsidR="005A3F03" w:rsidRDefault="005A3F03" w:rsidP="00DC09B8">
      <w:pPr>
        <w:pStyle w:val="Default"/>
        <w:rPr>
          <w:sz w:val="22"/>
          <w:szCs w:val="22"/>
        </w:rPr>
      </w:pPr>
    </w:p>
    <w:p w14:paraId="50F5A769" w14:textId="7B245390" w:rsidR="00D96ADE" w:rsidRDefault="00D96ADE" w:rsidP="00DC09B8">
      <w:pPr>
        <w:pStyle w:val="Default"/>
        <w:rPr>
          <w:sz w:val="22"/>
          <w:szCs w:val="22"/>
        </w:rPr>
      </w:pPr>
      <w:r>
        <w:rPr>
          <w:sz w:val="22"/>
          <w:szCs w:val="22"/>
        </w:rPr>
        <w:t>July 2019 - June 2020</w:t>
      </w:r>
      <w:r>
        <w:rPr>
          <w:sz w:val="22"/>
          <w:szCs w:val="22"/>
        </w:rPr>
        <w:tab/>
      </w:r>
      <w:r>
        <w:rPr>
          <w:sz w:val="22"/>
          <w:szCs w:val="22"/>
        </w:rPr>
        <w:tab/>
      </w:r>
      <w:r>
        <w:rPr>
          <w:sz w:val="22"/>
          <w:szCs w:val="22"/>
        </w:rPr>
        <w:tab/>
      </w:r>
      <w:r>
        <w:rPr>
          <w:sz w:val="22"/>
          <w:szCs w:val="22"/>
        </w:rPr>
        <w:tab/>
        <w:t>July 2020 – June 2021</w:t>
      </w:r>
    </w:p>
    <w:p w14:paraId="7C87FE52" w14:textId="0427012A" w:rsidR="005A3F03" w:rsidRDefault="00685D0F" w:rsidP="00D96ADE">
      <w:pPr>
        <w:pStyle w:val="Default"/>
        <w:rPr>
          <w:sz w:val="22"/>
          <w:szCs w:val="22"/>
        </w:rPr>
      </w:pPr>
      <w:r>
        <w:rPr>
          <w:noProof/>
        </w:rPr>
        <w:drawing>
          <wp:inline distT="0" distB="0" distL="0" distR="0" wp14:anchorId="56A652EC" wp14:editId="69409967">
            <wp:extent cx="2723891" cy="108521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701" t="33139" r="17785" b="22566"/>
                    <a:stretch/>
                  </pic:blipFill>
                  <pic:spPr bwMode="auto">
                    <a:xfrm>
                      <a:off x="0" y="0"/>
                      <a:ext cx="2775401" cy="1105737"/>
                    </a:xfrm>
                    <a:prstGeom prst="rect">
                      <a:avLst/>
                    </a:prstGeom>
                    <a:ln>
                      <a:noFill/>
                    </a:ln>
                    <a:extLst>
                      <a:ext uri="{53640926-AAD7-44D8-BBD7-CCE9431645EC}">
                        <a14:shadowObscured xmlns:a14="http://schemas.microsoft.com/office/drawing/2010/main"/>
                      </a:ext>
                    </a:extLst>
                  </pic:spPr>
                </pic:pic>
              </a:graphicData>
            </a:graphic>
          </wp:inline>
        </w:drawing>
      </w:r>
      <w:r w:rsidR="00D96ADE">
        <w:rPr>
          <w:sz w:val="22"/>
          <w:szCs w:val="22"/>
        </w:rPr>
        <w:tab/>
      </w:r>
      <w:r w:rsidR="00D96ADE">
        <w:rPr>
          <w:sz w:val="22"/>
          <w:szCs w:val="22"/>
        </w:rPr>
        <w:tab/>
      </w:r>
      <w:r w:rsidR="00D96ADE">
        <w:rPr>
          <w:noProof/>
        </w:rPr>
        <w:drawing>
          <wp:inline distT="0" distB="0" distL="0" distR="0" wp14:anchorId="00069C3C" wp14:editId="6E06188D">
            <wp:extent cx="2870200" cy="1113390"/>
            <wp:effectExtent l="0" t="0" r="635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rotWithShape="1">
                    <a:blip r:embed="rId19"/>
                    <a:srcRect l="9332" t="37671" r="9530" b="10090"/>
                    <a:stretch/>
                  </pic:blipFill>
                  <pic:spPr bwMode="auto">
                    <a:xfrm>
                      <a:off x="0" y="0"/>
                      <a:ext cx="2870200" cy="1113390"/>
                    </a:xfrm>
                    <a:prstGeom prst="rect">
                      <a:avLst/>
                    </a:prstGeom>
                    <a:ln>
                      <a:noFill/>
                    </a:ln>
                    <a:extLst>
                      <a:ext uri="{53640926-AAD7-44D8-BBD7-CCE9431645EC}">
                        <a14:shadowObscured xmlns:a14="http://schemas.microsoft.com/office/drawing/2010/main"/>
                      </a:ext>
                    </a:extLst>
                  </pic:spPr>
                </pic:pic>
              </a:graphicData>
            </a:graphic>
          </wp:inline>
        </w:drawing>
      </w:r>
    </w:p>
    <w:p w14:paraId="6974E10A" w14:textId="77777777" w:rsidR="00685D0F" w:rsidRDefault="00685D0F" w:rsidP="00DC09B8">
      <w:pPr>
        <w:pStyle w:val="Default"/>
        <w:rPr>
          <w:sz w:val="22"/>
          <w:szCs w:val="22"/>
        </w:rPr>
      </w:pPr>
    </w:p>
    <w:p w14:paraId="67216BE7" w14:textId="22146A20" w:rsidR="005A3F03" w:rsidRDefault="00F5483D" w:rsidP="005A3F03">
      <w:pPr>
        <w:pStyle w:val="Default"/>
        <w:rPr>
          <w:sz w:val="22"/>
          <w:szCs w:val="22"/>
        </w:rPr>
      </w:pPr>
      <w:r>
        <w:rPr>
          <w:sz w:val="22"/>
          <w:szCs w:val="22"/>
        </w:rPr>
        <w:t xml:space="preserve">The PEBB July 1, 2019, to June 30, 2020, utilization report of services showed OMD as having a total utilization percentage of 3.5% calculated by an average of 427 employees. For </w:t>
      </w:r>
      <w:r w:rsidR="005A3F03">
        <w:rPr>
          <w:sz w:val="22"/>
          <w:szCs w:val="22"/>
        </w:rPr>
        <w:t xml:space="preserve">July 1, 2020, to June 30, 2021, report showed OMD as having a total utilization percentage of 2.4% calculated by an average of 463 employees.  </w:t>
      </w:r>
    </w:p>
    <w:p w14:paraId="07B0A358" w14:textId="1862610F" w:rsidR="005A3F03" w:rsidRDefault="005A3F03" w:rsidP="005A3F03">
      <w:pPr>
        <w:pStyle w:val="Default"/>
        <w:rPr>
          <w:sz w:val="22"/>
          <w:szCs w:val="22"/>
        </w:rPr>
      </w:pPr>
    </w:p>
    <w:p w14:paraId="679C293E" w14:textId="50552CC8" w:rsidR="00966A97" w:rsidRDefault="00117E46" w:rsidP="005A3F03">
      <w:pPr>
        <w:pStyle w:val="Default"/>
        <w:rPr>
          <w:sz w:val="22"/>
          <w:szCs w:val="22"/>
        </w:rPr>
      </w:pPr>
      <w:r>
        <w:rPr>
          <w:noProof/>
        </w:rPr>
        <w:drawing>
          <wp:anchor distT="0" distB="0" distL="114300" distR="114300" simplePos="0" relativeHeight="251664384" behindDoc="0" locked="0" layoutInCell="1" allowOverlap="1" wp14:anchorId="4A96FD27" wp14:editId="678693CE">
            <wp:simplePos x="0" y="0"/>
            <wp:positionH relativeFrom="margin">
              <wp:posOffset>4889171</wp:posOffset>
            </wp:positionH>
            <wp:positionV relativeFrom="paragraph">
              <wp:posOffset>842530</wp:posOffset>
            </wp:positionV>
            <wp:extent cx="1708150" cy="2122170"/>
            <wp:effectExtent l="0" t="0" r="6350" b="11430"/>
            <wp:wrapThrough wrapText="bothSides">
              <wp:wrapPolygon edited="0">
                <wp:start x="0" y="0"/>
                <wp:lineTo x="0" y="21522"/>
                <wp:lineTo x="21439" y="21522"/>
                <wp:lineTo x="21439" y="0"/>
                <wp:lineTo x="0" y="0"/>
              </wp:wrapPolygon>
            </wp:wrapThrough>
            <wp:docPr id="11" name="Chart 11">
              <a:extLst xmlns:a="http://schemas.openxmlformats.org/drawingml/2006/main">
                <a:ext uri="{FF2B5EF4-FFF2-40B4-BE49-F238E27FC236}">
                  <a16:creationId xmlns:a16="http://schemas.microsoft.com/office/drawing/2014/main" id="{9C6066F1-3180-A37E-13DB-C6F232091F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232CDF" w:rsidRPr="00DF41B7">
        <w:rPr>
          <w:sz w:val="22"/>
          <w:szCs w:val="22"/>
        </w:rPr>
        <w:t>The Oregon</w:t>
      </w:r>
      <w:r w:rsidR="00232CDF">
        <w:rPr>
          <w:sz w:val="22"/>
          <w:szCs w:val="22"/>
        </w:rPr>
        <w:t xml:space="preserve"> Military Department</w:t>
      </w:r>
      <w:r w:rsidR="006410D3">
        <w:rPr>
          <w:sz w:val="22"/>
          <w:szCs w:val="22"/>
        </w:rPr>
        <w:t xml:space="preserve"> supports remote work</w:t>
      </w:r>
      <w:r w:rsidR="00966A97">
        <w:rPr>
          <w:sz w:val="22"/>
          <w:szCs w:val="22"/>
        </w:rPr>
        <w:t xml:space="preserve"> for</w:t>
      </w:r>
      <w:r w:rsidR="00E15716">
        <w:rPr>
          <w:sz w:val="22"/>
          <w:szCs w:val="22"/>
        </w:rPr>
        <w:t xml:space="preserve"> positions</w:t>
      </w:r>
      <w:r w:rsidR="00966A97">
        <w:rPr>
          <w:sz w:val="22"/>
          <w:szCs w:val="22"/>
        </w:rPr>
        <w:t xml:space="preserve"> that</w:t>
      </w:r>
      <w:r w:rsidR="00E15716">
        <w:rPr>
          <w:sz w:val="22"/>
          <w:szCs w:val="22"/>
        </w:rPr>
        <w:t xml:space="preserve"> </w:t>
      </w:r>
      <w:r w:rsidR="00756090">
        <w:rPr>
          <w:sz w:val="22"/>
          <w:szCs w:val="22"/>
        </w:rPr>
        <w:t xml:space="preserve">do not </w:t>
      </w:r>
      <w:r w:rsidR="00966A97">
        <w:rPr>
          <w:sz w:val="22"/>
          <w:szCs w:val="22"/>
        </w:rPr>
        <w:t xml:space="preserve">have a requirement to </w:t>
      </w:r>
      <w:r w:rsidR="00AE0C11">
        <w:rPr>
          <w:sz w:val="22"/>
          <w:szCs w:val="22"/>
        </w:rPr>
        <w:t xml:space="preserve">physically </w:t>
      </w:r>
      <w:r w:rsidR="00966A97">
        <w:rPr>
          <w:sz w:val="22"/>
          <w:szCs w:val="22"/>
        </w:rPr>
        <w:t>be in the workplace</w:t>
      </w:r>
      <w:r w:rsidR="0052034A">
        <w:rPr>
          <w:sz w:val="22"/>
          <w:szCs w:val="22"/>
        </w:rPr>
        <w:t xml:space="preserve"> to support the agency’s mission. </w:t>
      </w:r>
      <w:r w:rsidR="00AE0C11">
        <w:rPr>
          <w:sz w:val="22"/>
          <w:szCs w:val="22"/>
        </w:rPr>
        <w:t xml:space="preserve">Many of </w:t>
      </w:r>
      <w:r w:rsidR="00CB7DBD">
        <w:rPr>
          <w:sz w:val="22"/>
          <w:szCs w:val="22"/>
        </w:rPr>
        <w:t>the</w:t>
      </w:r>
      <w:r w:rsidR="00AE0C11">
        <w:rPr>
          <w:sz w:val="22"/>
          <w:szCs w:val="22"/>
        </w:rPr>
        <w:t xml:space="preserve"> positions </w:t>
      </w:r>
      <w:r w:rsidR="00CB7DBD">
        <w:rPr>
          <w:sz w:val="22"/>
          <w:szCs w:val="22"/>
        </w:rPr>
        <w:t>such as security officers, firefighters, maintenance</w:t>
      </w:r>
      <w:r w:rsidR="00875950">
        <w:rPr>
          <w:sz w:val="22"/>
          <w:szCs w:val="22"/>
        </w:rPr>
        <w:t xml:space="preserve">, and </w:t>
      </w:r>
      <w:r w:rsidR="00CE0FD4">
        <w:rPr>
          <w:sz w:val="22"/>
          <w:szCs w:val="22"/>
        </w:rPr>
        <w:t>front-line</w:t>
      </w:r>
      <w:r w:rsidR="00875950">
        <w:rPr>
          <w:sz w:val="22"/>
          <w:szCs w:val="22"/>
        </w:rPr>
        <w:t xml:space="preserve"> customer service</w:t>
      </w:r>
      <w:r w:rsidR="00D360BD">
        <w:rPr>
          <w:sz w:val="22"/>
          <w:szCs w:val="22"/>
        </w:rPr>
        <w:t xml:space="preserve"> or management duties</w:t>
      </w:r>
      <w:r w:rsidR="00CB7DBD">
        <w:rPr>
          <w:sz w:val="22"/>
          <w:szCs w:val="22"/>
        </w:rPr>
        <w:t xml:space="preserve"> </w:t>
      </w:r>
      <w:r w:rsidR="003C6EAF">
        <w:rPr>
          <w:sz w:val="22"/>
          <w:szCs w:val="22"/>
        </w:rPr>
        <w:t>have</w:t>
      </w:r>
      <w:r w:rsidR="002E38B9">
        <w:rPr>
          <w:sz w:val="22"/>
          <w:szCs w:val="22"/>
        </w:rPr>
        <w:t xml:space="preserve"> limited</w:t>
      </w:r>
      <w:r w:rsidR="003C6EAF">
        <w:rPr>
          <w:sz w:val="22"/>
          <w:szCs w:val="22"/>
        </w:rPr>
        <w:t xml:space="preserve"> opportunities for remote working as </w:t>
      </w:r>
      <w:proofErr w:type="gramStart"/>
      <w:r w:rsidR="003C6EAF">
        <w:rPr>
          <w:sz w:val="22"/>
          <w:szCs w:val="22"/>
        </w:rPr>
        <w:t>the</w:t>
      </w:r>
      <w:r w:rsidR="00E1564C">
        <w:rPr>
          <w:sz w:val="22"/>
          <w:szCs w:val="22"/>
        </w:rPr>
        <w:t xml:space="preserve"> majority of</w:t>
      </w:r>
      <w:proofErr w:type="gramEnd"/>
      <w:r w:rsidR="00E1564C">
        <w:rPr>
          <w:sz w:val="22"/>
          <w:szCs w:val="22"/>
        </w:rPr>
        <w:t xml:space="preserve"> the</w:t>
      </w:r>
      <w:r w:rsidR="003C6EAF">
        <w:rPr>
          <w:sz w:val="22"/>
          <w:szCs w:val="22"/>
        </w:rPr>
        <w:t xml:space="preserve"> work is completed on site</w:t>
      </w:r>
      <w:r w:rsidR="000831BC">
        <w:rPr>
          <w:sz w:val="22"/>
          <w:szCs w:val="22"/>
        </w:rPr>
        <w:t>. Other positions that may have the option to work remotely have been identified and are offered the opportunity</w:t>
      </w:r>
      <w:r w:rsidR="00875950">
        <w:rPr>
          <w:sz w:val="22"/>
          <w:szCs w:val="22"/>
        </w:rPr>
        <w:t xml:space="preserve"> on an individual basis.</w:t>
      </w:r>
      <w:r w:rsidR="00CE0FD4">
        <w:rPr>
          <w:sz w:val="22"/>
          <w:szCs w:val="22"/>
        </w:rPr>
        <w:t xml:space="preserve"> Evaluations of our positions </w:t>
      </w:r>
      <w:r w:rsidR="00C80062">
        <w:rPr>
          <w:sz w:val="22"/>
          <w:szCs w:val="22"/>
        </w:rPr>
        <w:t xml:space="preserve">for remote work </w:t>
      </w:r>
      <w:r w:rsidR="00CE0FD4">
        <w:rPr>
          <w:sz w:val="22"/>
          <w:szCs w:val="22"/>
        </w:rPr>
        <w:t>are done on a continual ba</w:t>
      </w:r>
      <w:r w:rsidR="00215B9E">
        <w:rPr>
          <w:sz w:val="22"/>
          <w:szCs w:val="22"/>
        </w:rPr>
        <w:t>s</w:t>
      </w:r>
      <w:r w:rsidR="00CE0FD4">
        <w:rPr>
          <w:sz w:val="22"/>
          <w:szCs w:val="22"/>
        </w:rPr>
        <w:t>is</w:t>
      </w:r>
      <w:r w:rsidR="00215B9E">
        <w:rPr>
          <w:sz w:val="22"/>
          <w:szCs w:val="22"/>
        </w:rPr>
        <w:t xml:space="preserve"> using a variety of considerations such as </w:t>
      </w:r>
      <w:r w:rsidR="001E03B6">
        <w:rPr>
          <w:sz w:val="22"/>
          <w:szCs w:val="22"/>
        </w:rPr>
        <w:t xml:space="preserve">scope of work, needs of the position, and the employee’s </w:t>
      </w:r>
      <w:r w:rsidR="001E03B6" w:rsidRPr="00195888">
        <w:rPr>
          <w:sz w:val="22"/>
          <w:szCs w:val="22"/>
        </w:rPr>
        <w:t>performance.</w:t>
      </w:r>
      <w:r w:rsidR="001E03B6">
        <w:rPr>
          <w:sz w:val="22"/>
          <w:szCs w:val="22"/>
        </w:rPr>
        <w:t xml:space="preserve"> </w:t>
      </w:r>
      <w:r w:rsidR="00CE0FD4">
        <w:rPr>
          <w:sz w:val="22"/>
          <w:szCs w:val="22"/>
        </w:rPr>
        <w:t xml:space="preserve"> </w:t>
      </w:r>
      <w:r w:rsidR="00875950">
        <w:rPr>
          <w:sz w:val="22"/>
          <w:szCs w:val="22"/>
        </w:rPr>
        <w:t xml:space="preserve"> </w:t>
      </w:r>
      <w:r w:rsidR="00966A97">
        <w:rPr>
          <w:sz w:val="22"/>
          <w:szCs w:val="22"/>
        </w:rPr>
        <w:t xml:space="preserve"> </w:t>
      </w:r>
    </w:p>
    <w:p w14:paraId="13535CD1" w14:textId="7B76BB99" w:rsidR="00DC09B8" w:rsidRDefault="00DC09B8" w:rsidP="00DC09B8">
      <w:pPr>
        <w:pStyle w:val="Default"/>
        <w:rPr>
          <w:sz w:val="22"/>
          <w:szCs w:val="22"/>
        </w:rPr>
      </w:pPr>
    </w:p>
    <w:p w14:paraId="1F50196D" w14:textId="1AEC04E1" w:rsidR="0033612D" w:rsidRDefault="003F316C" w:rsidP="00A217D5">
      <w:pPr>
        <w:pStyle w:val="Graphheading1"/>
      </w:pPr>
      <w:r w:rsidRPr="003F316C">
        <w:t>State Accident Insurance Fund</w:t>
      </w:r>
      <w:r w:rsidR="00A217D5">
        <w:t xml:space="preserve"> Reports</w:t>
      </w:r>
    </w:p>
    <w:p w14:paraId="23926D58" w14:textId="5BC964DB" w:rsidR="0033612D" w:rsidRDefault="0033612D" w:rsidP="00DC09B8">
      <w:pPr>
        <w:pStyle w:val="Default"/>
        <w:rPr>
          <w:sz w:val="22"/>
          <w:szCs w:val="22"/>
        </w:rPr>
      </w:pPr>
    </w:p>
    <w:p w14:paraId="10402497" w14:textId="4B106DE8" w:rsidR="00C32006" w:rsidRDefault="00E47C5A" w:rsidP="00DC09B8">
      <w:pPr>
        <w:pStyle w:val="Default"/>
        <w:rPr>
          <w:sz w:val="22"/>
          <w:szCs w:val="22"/>
        </w:rPr>
      </w:pPr>
      <w:r>
        <w:rPr>
          <w:sz w:val="22"/>
          <w:szCs w:val="22"/>
        </w:rPr>
        <w:t xml:space="preserve">The State Accident Insurance Fund (SAIF) is a not-for-profit worker’s compensation insurance company utilized by </w:t>
      </w:r>
      <w:r w:rsidR="006F2FBB">
        <w:rPr>
          <w:sz w:val="22"/>
          <w:szCs w:val="22"/>
        </w:rPr>
        <w:t xml:space="preserve">State of Oregon agencies. </w:t>
      </w:r>
      <w:r w:rsidR="006B387A">
        <w:rPr>
          <w:sz w:val="22"/>
          <w:szCs w:val="22"/>
        </w:rPr>
        <w:t xml:space="preserve">The company provides guidance and </w:t>
      </w:r>
      <w:r w:rsidR="0028431A">
        <w:rPr>
          <w:sz w:val="22"/>
          <w:szCs w:val="22"/>
        </w:rPr>
        <w:t xml:space="preserve">services around </w:t>
      </w:r>
      <w:r w:rsidR="003E63E1">
        <w:rPr>
          <w:sz w:val="22"/>
          <w:szCs w:val="22"/>
        </w:rPr>
        <w:t xml:space="preserve">how to manage and </w:t>
      </w:r>
      <w:r w:rsidR="003E63E1">
        <w:rPr>
          <w:sz w:val="22"/>
          <w:szCs w:val="22"/>
        </w:rPr>
        <w:lastRenderedPageBreak/>
        <w:t xml:space="preserve">prevent injuries in the workplace. </w:t>
      </w:r>
      <w:r w:rsidR="00C229EF">
        <w:rPr>
          <w:sz w:val="22"/>
          <w:szCs w:val="22"/>
        </w:rPr>
        <w:t xml:space="preserve">The agency’s SAIF Claims for June 1, </w:t>
      </w:r>
      <w:r w:rsidR="003E63E1">
        <w:rPr>
          <w:sz w:val="22"/>
          <w:szCs w:val="22"/>
        </w:rPr>
        <w:t>2019,</w:t>
      </w:r>
      <w:r w:rsidR="00C229EF">
        <w:rPr>
          <w:sz w:val="22"/>
          <w:szCs w:val="22"/>
        </w:rPr>
        <w:t xml:space="preserve"> to June 30, </w:t>
      </w:r>
      <w:r w:rsidR="003E63E1">
        <w:rPr>
          <w:sz w:val="22"/>
          <w:szCs w:val="22"/>
        </w:rPr>
        <w:t>2021,</w:t>
      </w:r>
      <w:r w:rsidR="00C229EF">
        <w:rPr>
          <w:sz w:val="22"/>
          <w:szCs w:val="22"/>
        </w:rPr>
        <w:t xml:space="preserve"> show a total of 27 reported injuries of the average </w:t>
      </w:r>
      <w:r w:rsidR="00973ED7">
        <w:rPr>
          <w:sz w:val="22"/>
          <w:szCs w:val="22"/>
        </w:rPr>
        <w:t>445 employees</w:t>
      </w:r>
      <w:r w:rsidR="003E63E1">
        <w:rPr>
          <w:sz w:val="22"/>
          <w:szCs w:val="22"/>
        </w:rPr>
        <w:t>. D</w:t>
      </w:r>
      <w:r w:rsidR="00C229EF">
        <w:rPr>
          <w:sz w:val="22"/>
          <w:szCs w:val="22"/>
        </w:rPr>
        <w:t>uring the two-year period</w:t>
      </w:r>
      <w:r w:rsidR="00B41532">
        <w:rPr>
          <w:sz w:val="22"/>
          <w:szCs w:val="22"/>
        </w:rPr>
        <w:t>, o</w:t>
      </w:r>
      <w:r w:rsidR="00C229EF">
        <w:rPr>
          <w:sz w:val="22"/>
          <w:szCs w:val="22"/>
        </w:rPr>
        <w:t xml:space="preserve">f the 27 reported, </w:t>
      </w:r>
      <w:r w:rsidR="00973ED7">
        <w:rPr>
          <w:sz w:val="22"/>
          <w:szCs w:val="22"/>
        </w:rPr>
        <w:t xml:space="preserve">five (5) were denied and four (4) were voided for various reasons. This </w:t>
      </w:r>
      <w:r w:rsidR="0020071C">
        <w:rPr>
          <w:sz w:val="22"/>
          <w:szCs w:val="22"/>
        </w:rPr>
        <w:t xml:space="preserve">equates </w:t>
      </w:r>
      <w:r w:rsidR="00777B30">
        <w:rPr>
          <w:sz w:val="22"/>
          <w:szCs w:val="22"/>
        </w:rPr>
        <w:t xml:space="preserve">to </w:t>
      </w:r>
      <w:r w:rsidR="0020071C">
        <w:rPr>
          <w:sz w:val="22"/>
          <w:szCs w:val="22"/>
        </w:rPr>
        <w:t>t</w:t>
      </w:r>
      <w:r w:rsidR="00973ED7">
        <w:rPr>
          <w:sz w:val="22"/>
          <w:szCs w:val="22"/>
        </w:rPr>
        <w:t>he agency</w:t>
      </w:r>
      <w:r w:rsidR="0020071C">
        <w:rPr>
          <w:sz w:val="22"/>
          <w:szCs w:val="22"/>
        </w:rPr>
        <w:t xml:space="preserve"> injury count </w:t>
      </w:r>
      <w:r w:rsidR="00886A65">
        <w:rPr>
          <w:sz w:val="22"/>
          <w:szCs w:val="22"/>
        </w:rPr>
        <w:t>to be</w:t>
      </w:r>
      <w:r w:rsidR="0020071C">
        <w:rPr>
          <w:sz w:val="22"/>
          <w:szCs w:val="22"/>
        </w:rPr>
        <w:t xml:space="preserve"> 4%</w:t>
      </w:r>
      <w:r w:rsidR="00973ED7">
        <w:rPr>
          <w:sz w:val="22"/>
          <w:szCs w:val="22"/>
        </w:rPr>
        <w:t xml:space="preserve"> </w:t>
      </w:r>
      <w:r w:rsidR="0020071C">
        <w:rPr>
          <w:sz w:val="22"/>
          <w:szCs w:val="22"/>
        </w:rPr>
        <w:t>of our</w:t>
      </w:r>
      <w:r w:rsidR="00973ED7">
        <w:rPr>
          <w:sz w:val="22"/>
          <w:szCs w:val="22"/>
        </w:rPr>
        <w:t xml:space="preserve"> employee population</w:t>
      </w:r>
      <w:r w:rsidR="0020071C">
        <w:rPr>
          <w:sz w:val="22"/>
          <w:szCs w:val="22"/>
        </w:rPr>
        <w:t xml:space="preserve"> or 18 employees</w:t>
      </w:r>
      <w:r w:rsidR="00973ED7">
        <w:rPr>
          <w:sz w:val="22"/>
          <w:szCs w:val="22"/>
        </w:rPr>
        <w:t xml:space="preserve">. </w:t>
      </w:r>
    </w:p>
    <w:p w14:paraId="310377C6" w14:textId="54A7E526" w:rsidR="00C32006" w:rsidRDefault="00C32006" w:rsidP="00DC09B8">
      <w:pPr>
        <w:pStyle w:val="Default"/>
        <w:rPr>
          <w:sz w:val="22"/>
          <w:szCs w:val="22"/>
        </w:rPr>
      </w:pPr>
    </w:p>
    <w:p w14:paraId="7C95FD87" w14:textId="5426A228" w:rsidR="00186CC6" w:rsidRDefault="004A5131" w:rsidP="00DC09B8">
      <w:pPr>
        <w:pStyle w:val="Default"/>
        <w:rPr>
          <w:sz w:val="22"/>
          <w:szCs w:val="22"/>
        </w:rPr>
      </w:pPr>
      <w:r>
        <w:rPr>
          <w:noProof/>
        </w:rPr>
        <w:drawing>
          <wp:anchor distT="0" distB="0" distL="114300" distR="114300" simplePos="0" relativeHeight="251665408" behindDoc="1" locked="0" layoutInCell="1" allowOverlap="1" wp14:anchorId="574EEC1B" wp14:editId="35E3D64D">
            <wp:simplePos x="0" y="0"/>
            <wp:positionH relativeFrom="margin">
              <wp:align>left</wp:align>
            </wp:positionH>
            <wp:positionV relativeFrom="paragraph">
              <wp:posOffset>161290</wp:posOffset>
            </wp:positionV>
            <wp:extent cx="3114040" cy="2108200"/>
            <wp:effectExtent l="0" t="0" r="10160" b="6350"/>
            <wp:wrapTight wrapText="bothSides">
              <wp:wrapPolygon edited="0">
                <wp:start x="0" y="0"/>
                <wp:lineTo x="0" y="21470"/>
                <wp:lineTo x="21538" y="21470"/>
                <wp:lineTo x="21538" y="0"/>
                <wp:lineTo x="0" y="0"/>
              </wp:wrapPolygon>
            </wp:wrapTight>
            <wp:docPr id="10" name="Chart 10">
              <a:extLst xmlns:a="http://schemas.openxmlformats.org/drawingml/2006/main">
                <a:ext uri="{FF2B5EF4-FFF2-40B4-BE49-F238E27FC236}">
                  <a16:creationId xmlns:a16="http://schemas.microsoft.com/office/drawing/2014/main" id="{1F4E146B-6FB0-F96C-F12A-7A40EFB808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216AD140" w14:textId="5ADD6352" w:rsidR="00D00ED6" w:rsidRDefault="00C32006" w:rsidP="00DC09B8">
      <w:pPr>
        <w:pStyle w:val="Default"/>
        <w:rPr>
          <w:sz w:val="22"/>
          <w:szCs w:val="22"/>
        </w:rPr>
      </w:pPr>
      <w:r>
        <w:rPr>
          <w:sz w:val="22"/>
          <w:szCs w:val="22"/>
        </w:rPr>
        <w:t xml:space="preserve">The injury types found </w:t>
      </w:r>
      <w:r w:rsidR="00907BA9">
        <w:rPr>
          <w:sz w:val="22"/>
          <w:szCs w:val="22"/>
        </w:rPr>
        <w:t>63%</w:t>
      </w:r>
      <w:r w:rsidR="00DE49C2">
        <w:rPr>
          <w:sz w:val="22"/>
          <w:szCs w:val="22"/>
        </w:rPr>
        <w:t xml:space="preserve"> (</w:t>
      </w:r>
      <w:r w:rsidR="00DA4FD4">
        <w:rPr>
          <w:sz w:val="22"/>
          <w:szCs w:val="22"/>
        </w:rPr>
        <w:t>17</w:t>
      </w:r>
      <w:r w:rsidR="00DE49C2">
        <w:rPr>
          <w:sz w:val="22"/>
          <w:szCs w:val="22"/>
        </w:rPr>
        <w:t xml:space="preserve">) of the claims were nondisabling, </w:t>
      </w:r>
      <w:r w:rsidR="00907BA9">
        <w:rPr>
          <w:sz w:val="22"/>
          <w:szCs w:val="22"/>
        </w:rPr>
        <w:t>22%</w:t>
      </w:r>
      <w:r w:rsidR="00DE49C2">
        <w:rPr>
          <w:sz w:val="22"/>
          <w:szCs w:val="22"/>
        </w:rPr>
        <w:t xml:space="preserve"> (</w:t>
      </w:r>
      <w:r w:rsidR="00907BA9">
        <w:rPr>
          <w:sz w:val="22"/>
          <w:szCs w:val="22"/>
        </w:rPr>
        <w:t>6</w:t>
      </w:r>
      <w:r w:rsidR="00DE49C2">
        <w:rPr>
          <w:sz w:val="22"/>
          <w:szCs w:val="22"/>
        </w:rPr>
        <w:t xml:space="preserve">) left the employee with a permanent partially disability, and </w:t>
      </w:r>
      <w:r w:rsidR="00E47530">
        <w:rPr>
          <w:sz w:val="22"/>
          <w:szCs w:val="22"/>
        </w:rPr>
        <w:t>15%</w:t>
      </w:r>
      <w:r w:rsidR="00DE49C2">
        <w:rPr>
          <w:sz w:val="22"/>
          <w:szCs w:val="22"/>
        </w:rPr>
        <w:t xml:space="preserve"> (</w:t>
      </w:r>
      <w:r w:rsidR="00E47530">
        <w:rPr>
          <w:sz w:val="22"/>
          <w:szCs w:val="22"/>
        </w:rPr>
        <w:t>4</w:t>
      </w:r>
      <w:r w:rsidR="00DE49C2">
        <w:rPr>
          <w:sz w:val="22"/>
          <w:szCs w:val="22"/>
        </w:rPr>
        <w:t>) were disabling for the empl</w:t>
      </w:r>
      <w:r w:rsidR="00D00ED6">
        <w:rPr>
          <w:sz w:val="22"/>
          <w:szCs w:val="22"/>
        </w:rPr>
        <w:t>oyee</w:t>
      </w:r>
      <w:r w:rsidR="00D53BB5">
        <w:rPr>
          <w:sz w:val="22"/>
          <w:szCs w:val="22"/>
        </w:rPr>
        <w:t xml:space="preserve">. </w:t>
      </w:r>
    </w:p>
    <w:p w14:paraId="4B937348" w14:textId="77777777" w:rsidR="00D00ED6" w:rsidRDefault="00D00ED6" w:rsidP="00DC09B8">
      <w:pPr>
        <w:pStyle w:val="Default"/>
        <w:rPr>
          <w:sz w:val="22"/>
          <w:szCs w:val="22"/>
        </w:rPr>
      </w:pPr>
    </w:p>
    <w:p w14:paraId="0A6CBD80" w14:textId="521D41B5" w:rsidR="00DE49C2" w:rsidRDefault="00F56028" w:rsidP="00DC09B8">
      <w:pPr>
        <w:pStyle w:val="Default"/>
        <w:rPr>
          <w:sz w:val="22"/>
          <w:szCs w:val="22"/>
        </w:rPr>
      </w:pPr>
      <w:r>
        <w:rPr>
          <w:sz w:val="22"/>
          <w:szCs w:val="22"/>
        </w:rPr>
        <w:t xml:space="preserve">The </w:t>
      </w:r>
      <w:r w:rsidR="00CE1E24">
        <w:rPr>
          <w:sz w:val="22"/>
          <w:szCs w:val="22"/>
        </w:rPr>
        <w:t>number</w:t>
      </w:r>
      <w:r>
        <w:rPr>
          <w:sz w:val="22"/>
          <w:szCs w:val="22"/>
        </w:rPr>
        <w:t xml:space="preserve"> of days lost</w:t>
      </w:r>
      <w:r w:rsidR="00EC75A8">
        <w:rPr>
          <w:sz w:val="22"/>
          <w:szCs w:val="22"/>
        </w:rPr>
        <w:t>,</w:t>
      </w:r>
      <w:r>
        <w:rPr>
          <w:sz w:val="22"/>
          <w:szCs w:val="22"/>
        </w:rPr>
        <w:t xml:space="preserve"> </w:t>
      </w:r>
      <w:r w:rsidR="00407904">
        <w:rPr>
          <w:sz w:val="22"/>
          <w:szCs w:val="22"/>
        </w:rPr>
        <w:t xml:space="preserve">totaled </w:t>
      </w:r>
      <w:r w:rsidR="00DF2A8C">
        <w:rPr>
          <w:sz w:val="22"/>
          <w:szCs w:val="22"/>
        </w:rPr>
        <w:t xml:space="preserve">496 </w:t>
      </w:r>
      <w:r w:rsidR="00712938">
        <w:rPr>
          <w:sz w:val="22"/>
          <w:szCs w:val="22"/>
        </w:rPr>
        <w:t>between 6</w:t>
      </w:r>
      <w:r w:rsidR="00DF2A8C">
        <w:rPr>
          <w:sz w:val="22"/>
          <w:szCs w:val="22"/>
        </w:rPr>
        <w:t xml:space="preserve"> employees</w:t>
      </w:r>
      <w:r w:rsidR="00712938">
        <w:rPr>
          <w:sz w:val="22"/>
          <w:szCs w:val="22"/>
        </w:rPr>
        <w:t xml:space="preserve"> and</w:t>
      </w:r>
      <w:r w:rsidR="00EC75A8">
        <w:rPr>
          <w:sz w:val="22"/>
          <w:szCs w:val="22"/>
        </w:rPr>
        <w:t xml:space="preserve"> </w:t>
      </w:r>
      <w:r w:rsidR="00712938">
        <w:rPr>
          <w:sz w:val="22"/>
          <w:szCs w:val="22"/>
        </w:rPr>
        <w:t>the other</w:t>
      </w:r>
      <w:r w:rsidR="00EC75A8">
        <w:rPr>
          <w:sz w:val="22"/>
          <w:szCs w:val="22"/>
        </w:rPr>
        <w:t xml:space="preserve"> 21 people reported zero days lost. </w:t>
      </w:r>
      <w:r w:rsidR="00D46680">
        <w:rPr>
          <w:sz w:val="22"/>
          <w:szCs w:val="22"/>
        </w:rPr>
        <w:t xml:space="preserve">Of those who reported lost time, </w:t>
      </w:r>
      <w:r w:rsidR="002B2705">
        <w:rPr>
          <w:sz w:val="22"/>
          <w:szCs w:val="22"/>
        </w:rPr>
        <w:t>the six reported the</w:t>
      </w:r>
      <w:r w:rsidR="00D46680">
        <w:rPr>
          <w:sz w:val="22"/>
          <w:szCs w:val="22"/>
        </w:rPr>
        <w:t xml:space="preserve"> amount</w:t>
      </w:r>
      <w:r w:rsidR="002B2705">
        <w:rPr>
          <w:sz w:val="22"/>
          <w:szCs w:val="22"/>
        </w:rPr>
        <w:t>s</w:t>
      </w:r>
      <w:r w:rsidR="00D46680">
        <w:rPr>
          <w:sz w:val="22"/>
          <w:szCs w:val="22"/>
        </w:rPr>
        <w:t xml:space="preserve"> shown in the chart below</w:t>
      </w:r>
      <w:r w:rsidR="00CE1E24">
        <w:rPr>
          <w:sz w:val="22"/>
          <w:szCs w:val="22"/>
        </w:rPr>
        <w:t xml:space="preserve">. The </w:t>
      </w:r>
      <w:r w:rsidR="0053596A">
        <w:rPr>
          <w:sz w:val="22"/>
          <w:szCs w:val="22"/>
        </w:rPr>
        <w:t xml:space="preserve">day’s </w:t>
      </w:r>
      <w:r w:rsidR="00CE1E24">
        <w:rPr>
          <w:sz w:val="22"/>
          <w:szCs w:val="22"/>
        </w:rPr>
        <w:t>range from two to 402</w:t>
      </w:r>
      <w:r w:rsidR="002B2705">
        <w:rPr>
          <w:sz w:val="22"/>
          <w:szCs w:val="22"/>
        </w:rPr>
        <w:t xml:space="preserve"> within the two-year period, total. </w:t>
      </w:r>
    </w:p>
    <w:p w14:paraId="779DC27A" w14:textId="3F08367C" w:rsidR="002B2705" w:rsidRDefault="002B2705" w:rsidP="00DC09B8">
      <w:pPr>
        <w:pStyle w:val="Default"/>
        <w:rPr>
          <w:sz w:val="22"/>
          <w:szCs w:val="22"/>
        </w:rPr>
      </w:pPr>
    </w:p>
    <w:p w14:paraId="39627627" w14:textId="65BE69A5" w:rsidR="002B2705" w:rsidRDefault="002B2705" w:rsidP="00DC09B8">
      <w:pPr>
        <w:pStyle w:val="Default"/>
        <w:rPr>
          <w:sz w:val="22"/>
          <w:szCs w:val="22"/>
        </w:rPr>
      </w:pPr>
    </w:p>
    <w:p w14:paraId="2DBCE5C7" w14:textId="5514161A" w:rsidR="00B450EC" w:rsidRDefault="00B450EC" w:rsidP="00DC09B8">
      <w:pPr>
        <w:pStyle w:val="Default"/>
        <w:rPr>
          <w:sz w:val="22"/>
          <w:szCs w:val="22"/>
        </w:rPr>
      </w:pPr>
    </w:p>
    <w:p w14:paraId="078C9DC3" w14:textId="199F0BE4" w:rsidR="00B450EC" w:rsidRDefault="00B450EC" w:rsidP="00DC09B8">
      <w:pPr>
        <w:pStyle w:val="Default"/>
        <w:rPr>
          <w:sz w:val="22"/>
          <w:szCs w:val="22"/>
        </w:rPr>
      </w:pPr>
    </w:p>
    <w:p w14:paraId="121F1C70" w14:textId="0597FA88" w:rsidR="00B450EC" w:rsidRDefault="004922E6" w:rsidP="00DC09B8">
      <w:pPr>
        <w:pStyle w:val="Default"/>
        <w:rPr>
          <w:sz w:val="22"/>
          <w:szCs w:val="22"/>
        </w:rPr>
      </w:pPr>
      <w:r>
        <w:rPr>
          <w:noProof/>
        </w:rPr>
        <w:drawing>
          <wp:anchor distT="0" distB="0" distL="114300" distR="114300" simplePos="0" relativeHeight="251666432" behindDoc="0" locked="0" layoutInCell="1" allowOverlap="1" wp14:anchorId="4E348899" wp14:editId="777F3937">
            <wp:simplePos x="0" y="0"/>
            <wp:positionH relativeFrom="column">
              <wp:posOffset>1232259</wp:posOffset>
            </wp:positionH>
            <wp:positionV relativeFrom="paragraph">
              <wp:posOffset>140694</wp:posOffset>
            </wp:positionV>
            <wp:extent cx="4592320" cy="2240280"/>
            <wp:effectExtent l="0" t="0" r="17780" b="7620"/>
            <wp:wrapThrough wrapText="bothSides">
              <wp:wrapPolygon edited="0">
                <wp:start x="0" y="0"/>
                <wp:lineTo x="0" y="21490"/>
                <wp:lineTo x="21594" y="21490"/>
                <wp:lineTo x="21594" y="0"/>
                <wp:lineTo x="0" y="0"/>
              </wp:wrapPolygon>
            </wp:wrapThrough>
            <wp:docPr id="15" name="Chart 15">
              <a:extLst xmlns:a="http://schemas.openxmlformats.org/drawingml/2006/main">
                <a:ext uri="{FF2B5EF4-FFF2-40B4-BE49-F238E27FC236}">
                  <a16:creationId xmlns:a16="http://schemas.microsoft.com/office/drawing/2014/main" id="{EACE3EF4-F9C2-FA9A-EC6B-B8CF0BC5A3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6CBCF43F" w14:textId="37C4F8F7" w:rsidR="00B450EC" w:rsidRDefault="00B450EC" w:rsidP="00DC09B8">
      <w:pPr>
        <w:pStyle w:val="Default"/>
        <w:rPr>
          <w:sz w:val="22"/>
          <w:szCs w:val="22"/>
        </w:rPr>
      </w:pPr>
    </w:p>
    <w:p w14:paraId="2E7DBEBB" w14:textId="09F12A00" w:rsidR="00B450EC" w:rsidRDefault="00B450EC" w:rsidP="00DC09B8">
      <w:pPr>
        <w:pStyle w:val="Default"/>
        <w:rPr>
          <w:sz w:val="22"/>
          <w:szCs w:val="22"/>
        </w:rPr>
      </w:pPr>
    </w:p>
    <w:p w14:paraId="1D41069A" w14:textId="27B327A3" w:rsidR="00B450EC" w:rsidRDefault="00B450EC" w:rsidP="00DC09B8">
      <w:pPr>
        <w:pStyle w:val="Default"/>
        <w:rPr>
          <w:sz w:val="22"/>
          <w:szCs w:val="22"/>
        </w:rPr>
      </w:pPr>
    </w:p>
    <w:p w14:paraId="3D04C0AC" w14:textId="7CE25D46" w:rsidR="00B450EC" w:rsidRDefault="00B450EC" w:rsidP="00DC09B8">
      <w:pPr>
        <w:pStyle w:val="Default"/>
        <w:rPr>
          <w:sz w:val="22"/>
          <w:szCs w:val="22"/>
        </w:rPr>
      </w:pPr>
    </w:p>
    <w:p w14:paraId="5ACCEAD2" w14:textId="3DF22F90" w:rsidR="00B450EC" w:rsidRDefault="00B450EC" w:rsidP="00DC09B8">
      <w:pPr>
        <w:pStyle w:val="Default"/>
        <w:rPr>
          <w:sz w:val="22"/>
          <w:szCs w:val="22"/>
        </w:rPr>
      </w:pPr>
    </w:p>
    <w:p w14:paraId="383C84D1" w14:textId="428C078F" w:rsidR="00B450EC" w:rsidRDefault="00B450EC" w:rsidP="00DC09B8">
      <w:pPr>
        <w:pStyle w:val="Default"/>
        <w:rPr>
          <w:sz w:val="22"/>
          <w:szCs w:val="22"/>
        </w:rPr>
      </w:pPr>
    </w:p>
    <w:p w14:paraId="5767A3B5" w14:textId="6A410CC4" w:rsidR="00B450EC" w:rsidRDefault="00B450EC" w:rsidP="00DC09B8">
      <w:pPr>
        <w:pStyle w:val="Default"/>
        <w:rPr>
          <w:sz w:val="22"/>
          <w:szCs w:val="22"/>
        </w:rPr>
      </w:pPr>
    </w:p>
    <w:p w14:paraId="0D792339" w14:textId="477DB54B" w:rsidR="000B7945" w:rsidRDefault="000B7945" w:rsidP="00DC09B8">
      <w:pPr>
        <w:pStyle w:val="Default"/>
        <w:rPr>
          <w:sz w:val="22"/>
          <w:szCs w:val="22"/>
        </w:rPr>
      </w:pPr>
    </w:p>
    <w:p w14:paraId="0B798703" w14:textId="6FC70D6C" w:rsidR="000B7945" w:rsidRDefault="000B7945" w:rsidP="00DC09B8">
      <w:pPr>
        <w:pStyle w:val="Default"/>
        <w:rPr>
          <w:sz w:val="22"/>
          <w:szCs w:val="22"/>
        </w:rPr>
      </w:pPr>
    </w:p>
    <w:p w14:paraId="58B4418D" w14:textId="7AF768C5" w:rsidR="000B7945" w:rsidRDefault="000B7945" w:rsidP="00DC09B8">
      <w:pPr>
        <w:pStyle w:val="Default"/>
        <w:rPr>
          <w:sz w:val="22"/>
          <w:szCs w:val="22"/>
        </w:rPr>
      </w:pPr>
    </w:p>
    <w:p w14:paraId="1FE773E7" w14:textId="77777777" w:rsidR="004922E6" w:rsidRDefault="004922E6" w:rsidP="00DC09B8">
      <w:pPr>
        <w:pStyle w:val="Default"/>
        <w:rPr>
          <w:sz w:val="22"/>
          <w:szCs w:val="22"/>
        </w:rPr>
      </w:pPr>
      <w:r>
        <w:rPr>
          <w:noProof/>
        </w:rPr>
        <w:drawing>
          <wp:anchor distT="0" distB="0" distL="114300" distR="114300" simplePos="0" relativeHeight="251667456" behindDoc="0" locked="0" layoutInCell="1" allowOverlap="1" wp14:anchorId="1EB52DF6" wp14:editId="7D5DBAAE">
            <wp:simplePos x="0" y="0"/>
            <wp:positionH relativeFrom="column">
              <wp:posOffset>98701</wp:posOffset>
            </wp:positionH>
            <wp:positionV relativeFrom="paragraph">
              <wp:posOffset>919176</wp:posOffset>
            </wp:positionV>
            <wp:extent cx="4102100" cy="2234565"/>
            <wp:effectExtent l="0" t="0" r="12700" b="13335"/>
            <wp:wrapThrough wrapText="bothSides">
              <wp:wrapPolygon edited="0">
                <wp:start x="0" y="0"/>
                <wp:lineTo x="0" y="21545"/>
                <wp:lineTo x="21567" y="21545"/>
                <wp:lineTo x="21567" y="0"/>
                <wp:lineTo x="0" y="0"/>
              </wp:wrapPolygon>
            </wp:wrapThrough>
            <wp:docPr id="13" name="Chart 13">
              <a:extLst xmlns:a="http://schemas.openxmlformats.org/drawingml/2006/main">
                <a:ext uri="{FF2B5EF4-FFF2-40B4-BE49-F238E27FC236}">
                  <a16:creationId xmlns:a16="http://schemas.microsoft.com/office/drawing/2014/main" id="{3A2F0F30-24AE-04E2-2B35-F3CCEA27EB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sz w:val="22"/>
          <w:szCs w:val="22"/>
        </w:rPr>
        <w:t xml:space="preserve">                                                                            </w:t>
      </w:r>
    </w:p>
    <w:p w14:paraId="3C73E689" w14:textId="77777777" w:rsidR="004922E6" w:rsidRDefault="004922E6" w:rsidP="00DC09B8">
      <w:pPr>
        <w:pStyle w:val="Default"/>
        <w:rPr>
          <w:sz w:val="22"/>
          <w:szCs w:val="22"/>
        </w:rPr>
      </w:pPr>
    </w:p>
    <w:p w14:paraId="0C541700" w14:textId="77777777" w:rsidR="004922E6" w:rsidRDefault="004922E6" w:rsidP="00DC09B8">
      <w:pPr>
        <w:pStyle w:val="Default"/>
        <w:rPr>
          <w:sz w:val="22"/>
          <w:szCs w:val="22"/>
        </w:rPr>
      </w:pPr>
    </w:p>
    <w:p w14:paraId="3FBC140F" w14:textId="77777777" w:rsidR="004922E6" w:rsidRDefault="004922E6" w:rsidP="00DC09B8">
      <w:pPr>
        <w:pStyle w:val="Default"/>
        <w:rPr>
          <w:sz w:val="22"/>
          <w:szCs w:val="22"/>
        </w:rPr>
      </w:pPr>
    </w:p>
    <w:p w14:paraId="7D7D7FC7" w14:textId="77777777" w:rsidR="004922E6" w:rsidRDefault="004922E6" w:rsidP="00DC09B8">
      <w:pPr>
        <w:pStyle w:val="Default"/>
        <w:rPr>
          <w:sz w:val="22"/>
          <w:szCs w:val="22"/>
        </w:rPr>
      </w:pPr>
    </w:p>
    <w:p w14:paraId="430667D1" w14:textId="77777777" w:rsidR="004922E6" w:rsidRDefault="004922E6" w:rsidP="00DC09B8">
      <w:pPr>
        <w:pStyle w:val="Default"/>
        <w:rPr>
          <w:sz w:val="22"/>
          <w:szCs w:val="22"/>
        </w:rPr>
      </w:pPr>
    </w:p>
    <w:p w14:paraId="3B2854B2" w14:textId="77777777" w:rsidR="004922E6" w:rsidRDefault="004922E6" w:rsidP="00DC09B8">
      <w:pPr>
        <w:pStyle w:val="Default"/>
        <w:rPr>
          <w:sz w:val="22"/>
          <w:szCs w:val="22"/>
        </w:rPr>
      </w:pPr>
    </w:p>
    <w:p w14:paraId="61A6B6EF" w14:textId="67C99364" w:rsidR="009A63BC" w:rsidRDefault="00B450EC" w:rsidP="00DC09B8">
      <w:pPr>
        <w:pStyle w:val="Default"/>
        <w:rPr>
          <w:sz w:val="22"/>
          <w:szCs w:val="22"/>
        </w:rPr>
      </w:pPr>
      <w:r w:rsidRPr="007B1D72">
        <w:rPr>
          <w:sz w:val="22"/>
          <w:szCs w:val="22"/>
        </w:rPr>
        <w:t>Considering</w:t>
      </w:r>
      <w:r>
        <w:rPr>
          <w:sz w:val="22"/>
          <w:szCs w:val="22"/>
        </w:rPr>
        <w:t xml:space="preserve"> the months</w:t>
      </w:r>
      <w:r w:rsidR="00557E15">
        <w:rPr>
          <w:sz w:val="22"/>
          <w:szCs w:val="22"/>
        </w:rPr>
        <w:t xml:space="preserve"> that</w:t>
      </w:r>
      <w:r>
        <w:rPr>
          <w:sz w:val="22"/>
          <w:szCs w:val="22"/>
        </w:rPr>
        <w:t xml:space="preserve"> injuries were reported, the data shows</w:t>
      </w:r>
      <w:r w:rsidR="00F5678D">
        <w:rPr>
          <w:sz w:val="22"/>
          <w:szCs w:val="22"/>
        </w:rPr>
        <w:t xml:space="preserve"> January </w:t>
      </w:r>
      <w:r w:rsidR="00506B9A">
        <w:rPr>
          <w:sz w:val="22"/>
          <w:szCs w:val="22"/>
        </w:rPr>
        <w:t xml:space="preserve">(3) </w:t>
      </w:r>
      <w:r w:rsidR="00F5678D">
        <w:rPr>
          <w:sz w:val="22"/>
          <w:szCs w:val="22"/>
        </w:rPr>
        <w:t>and February</w:t>
      </w:r>
      <w:r w:rsidR="00F93416">
        <w:rPr>
          <w:sz w:val="22"/>
          <w:szCs w:val="22"/>
        </w:rPr>
        <w:t xml:space="preserve"> (4)</w:t>
      </w:r>
      <w:r w:rsidR="00F5678D">
        <w:rPr>
          <w:sz w:val="22"/>
          <w:szCs w:val="22"/>
        </w:rPr>
        <w:t xml:space="preserve"> 2021 to have the most reported injuries</w:t>
      </w:r>
      <w:r w:rsidR="00F4759E">
        <w:rPr>
          <w:sz w:val="22"/>
          <w:szCs w:val="22"/>
        </w:rPr>
        <w:t xml:space="preserve">. </w:t>
      </w:r>
      <w:r w:rsidR="00887DDE">
        <w:rPr>
          <w:sz w:val="22"/>
          <w:szCs w:val="22"/>
        </w:rPr>
        <w:t>There were six months in</w:t>
      </w:r>
      <w:r w:rsidR="006F7CF0">
        <w:rPr>
          <w:sz w:val="22"/>
          <w:szCs w:val="22"/>
        </w:rPr>
        <w:t xml:space="preserve"> 2020 w</w:t>
      </w:r>
      <w:r w:rsidR="00887DDE">
        <w:rPr>
          <w:sz w:val="22"/>
          <w:szCs w:val="22"/>
        </w:rPr>
        <w:t xml:space="preserve">here the agency had </w:t>
      </w:r>
      <w:r w:rsidR="006F7CF0">
        <w:rPr>
          <w:sz w:val="22"/>
          <w:szCs w:val="22"/>
        </w:rPr>
        <w:t xml:space="preserve">zero reported injuries. </w:t>
      </w:r>
      <w:r w:rsidR="00C87629">
        <w:rPr>
          <w:sz w:val="22"/>
          <w:szCs w:val="22"/>
        </w:rPr>
        <w:t>Our</w:t>
      </w:r>
      <w:r w:rsidR="00E70D9A">
        <w:rPr>
          <w:sz w:val="22"/>
          <w:szCs w:val="22"/>
        </w:rPr>
        <w:t xml:space="preserve"> agency had </w:t>
      </w:r>
      <w:r w:rsidR="00244787">
        <w:rPr>
          <w:sz w:val="22"/>
          <w:szCs w:val="22"/>
        </w:rPr>
        <w:t>between zero and 4 reported injuries during the July 2019-June 2021 time</w:t>
      </w:r>
      <w:r w:rsidR="00A67D1E">
        <w:rPr>
          <w:sz w:val="22"/>
          <w:szCs w:val="22"/>
        </w:rPr>
        <w:t xml:space="preserve"> frame</w:t>
      </w:r>
      <w:r w:rsidR="00C87629">
        <w:rPr>
          <w:sz w:val="22"/>
          <w:szCs w:val="22"/>
        </w:rPr>
        <w:t>, in any given month</w:t>
      </w:r>
      <w:r w:rsidR="00244787">
        <w:rPr>
          <w:sz w:val="22"/>
          <w:szCs w:val="22"/>
        </w:rPr>
        <w:t>.</w:t>
      </w:r>
      <w:r w:rsidR="00C87629">
        <w:rPr>
          <w:sz w:val="22"/>
          <w:szCs w:val="22"/>
        </w:rPr>
        <w:t xml:space="preserve"> </w:t>
      </w:r>
      <w:r w:rsidR="00D259B5">
        <w:rPr>
          <w:sz w:val="22"/>
          <w:szCs w:val="22"/>
        </w:rPr>
        <w:t>Overall,</w:t>
      </w:r>
      <w:r w:rsidR="008E700E">
        <w:rPr>
          <w:sz w:val="22"/>
          <w:szCs w:val="22"/>
        </w:rPr>
        <w:t xml:space="preserve"> during this </w:t>
      </w:r>
      <w:r w:rsidR="00F93416">
        <w:rPr>
          <w:sz w:val="22"/>
          <w:szCs w:val="22"/>
        </w:rPr>
        <w:t>period</w:t>
      </w:r>
      <w:r w:rsidR="008E700E">
        <w:rPr>
          <w:sz w:val="22"/>
          <w:szCs w:val="22"/>
        </w:rPr>
        <w:t xml:space="preserve">, the agency had a total </w:t>
      </w:r>
      <w:r w:rsidR="008E700E">
        <w:rPr>
          <w:sz w:val="22"/>
          <w:szCs w:val="22"/>
        </w:rPr>
        <w:lastRenderedPageBreak/>
        <w:t xml:space="preserve">of </w:t>
      </w:r>
      <w:r w:rsidR="00152D3F">
        <w:rPr>
          <w:sz w:val="22"/>
          <w:szCs w:val="22"/>
        </w:rPr>
        <w:t xml:space="preserve">27 reported injuries which </w:t>
      </w:r>
      <w:r w:rsidR="007B1D72">
        <w:rPr>
          <w:sz w:val="22"/>
          <w:szCs w:val="22"/>
        </w:rPr>
        <w:t xml:space="preserve">equates to 9% of our employee population. </w:t>
      </w:r>
      <w:r w:rsidR="00152D3F">
        <w:rPr>
          <w:sz w:val="22"/>
          <w:szCs w:val="22"/>
        </w:rPr>
        <w:t xml:space="preserve">  </w:t>
      </w:r>
    </w:p>
    <w:p w14:paraId="3FE86CB4" w14:textId="77777777" w:rsidR="009A63BC" w:rsidRDefault="009A63BC" w:rsidP="00DC09B8">
      <w:pPr>
        <w:pStyle w:val="Default"/>
        <w:rPr>
          <w:sz w:val="22"/>
          <w:szCs w:val="22"/>
        </w:rPr>
      </w:pPr>
    </w:p>
    <w:p w14:paraId="082A825A" w14:textId="0F52580A" w:rsidR="00183904" w:rsidRDefault="00821197" w:rsidP="00821197">
      <w:pPr>
        <w:pStyle w:val="Default"/>
        <w:jc w:val="center"/>
        <w:rPr>
          <w:sz w:val="22"/>
          <w:szCs w:val="22"/>
        </w:rPr>
      </w:pPr>
      <w:r>
        <w:rPr>
          <w:noProof/>
        </w:rPr>
        <w:drawing>
          <wp:inline distT="0" distB="0" distL="0" distR="0" wp14:anchorId="65081EF8" wp14:editId="0398F7CC">
            <wp:extent cx="5253990" cy="2938780"/>
            <wp:effectExtent l="0" t="0" r="3810" b="13970"/>
            <wp:docPr id="14" name="Chart 14">
              <a:extLst xmlns:a="http://schemas.openxmlformats.org/drawingml/2006/main">
                <a:ext uri="{FF2B5EF4-FFF2-40B4-BE49-F238E27FC236}">
                  <a16:creationId xmlns:a16="http://schemas.microsoft.com/office/drawing/2014/main" id="{EE98868F-FD6A-76D2-ED19-04F09A6948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436184E" w14:textId="2A4730DE" w:rsidR="00DE49C2" w:rsidRDefault="00244787" w:rsidP="00DC09B8">
      <w:pPr>
        <w:pStyle w:val="Default"/>
        <w:rPr>
          <w:sz w:val="22"/>
          <w:szCs w:val="22"/>
        </w:rPr>
      </w:pPr>
      <w:r>
        <w:rPr>
          <w:sz w:val="22"/>
          <w:szCs w:val="22"/>
        </w:rPr>
        <w:t xml:space="preserve"> </w:t>
      </w:r>
    </w:p>
    <w:p w14:paraId="2778E903" w14:textId="1507F2B4" w:rsidR="007B1D72" w:rsidRDefault="00182049" w:rsidP="00DC09B8">
      <w:pPr>
        <w:pStyle w:val="Default"/>
        <w:rPr>
          <w:sz w:val="22"/>
          <w:szCs w:val="22"/>
        </w:rPr>
      </w:pPr>
      <w:proofErr w:type="gramStart"/>
      <w:r>
        <w:rPr>
          <w:sz w:val="22"/>
          <w:szCs w:val="22"/>
        </w:rPr>
        <w:t>The majority of</w:t>
      </w:r>
      <w:proofErr w:type="gramEnd"/>
      <w:r>
        <w:rPr>
          <w:sz w:val="22"/>
          <w:szCs w:val="22"/>
        </w:rPr>
        <w:t xml:space="preserve"> injuries during this time frame </w:t>
      </w:r>
      <w:r w:rsidR="00001189">
        <w:rPr>
          <w:sz w:val="22"/>
          <w:szCs w:val="22"/>
        </w:rPr>
        <w:t>were reported as shoulder injuries.</w:t>
      </w:r>
      <w:r w:rsidR="00F36972">
        <w:rPr>
          <w:sz w:val="22"/>
          <w:szCs w:val="22"/>
        </w:rPr>
        <w:t xml:space="preserve"> These injuries were sustained by </w:t>
      </w:r>
      <w:r w:rsidR="0034667E">
        <w:rPr>
          <w:sz w:val="22"/>
          <w:szCs w:val="22"/>
        </w:rPr>
        <w:t>lifting files into an overhead cabinet, putting on a turnout jacket,</w:t>
      </w:r>
      <w:r w:rsidR="00747AD5">
        <w:rPr>
          <w:sz w:val="22"/>
          <w:szCs w:val="22"/>
        </w:rPr>
        <w:t xml:space="preserve"> exiting a truck and jerked by the seatbelt which caused a fall,</w:t>
      </w:r>
      <w:r w:rsidR="0034667E">
        <w:rPr>
          <w:sz w:val="22"/>
          <w:szCs w:val="22"/>
        </w:rPr>
        <w:t xml:space="preserve"> and lifting </w:t>
      </w:r>
      <w:r w:rsidR="00BC4512">
        <w:rPr>
          <w:sz w:val="22"/>
          <w:szCs w:val="22"/>
        </w:rPr>
        <w:t>30-pound</w:t>
      </w:r>
      <w:r w:rsidR="00E71403">
        <w:rPr>
          <w:sz w:val="22"/>
          <w:szCs w:val="22"/>
        </w:rPr>
        <w:t xml:space="preserve"> bins. </w:t>
      </w:r>
      <w:r w:rsidR="009255B6">
        <w:rPr>
          <w:sz w:val="22"/>
          <w:szCs w:val="22"/>
        </w:rPr>
        <w:t>Four were disabling, s</w:t>
      </w:r>
      <w:r w:rsidR="00ED65CB">
        <w:rPr>
          <w:sz w:val="22"/>
          <w:szCs w:val="22"/>
        </w:rPr>
        <w:t>ix were</w:t>
      </w:r>
      <w:r w:rsidR="00E71403">
        <w:rPr>
          <w:sz w:val="22"/>
          <w:szCs w:val="22"/>
        </w:rPr>
        <w:t xml:space="preserve"> permanently partially </w:t>
      </w:r>
      <w:r w:rsidR="00747AD5">
        <w:rPr>
          <w:sz w:val="22"/>
          <w:szCs w:val="22"/>
        </w:rPr>
        <w:t>disabling,</w:t>
      </w:r>
      <w:r w:rsidR="00BC4512">
        <w:rPr>
          <w:sz w:val="22"/>
          <w:szCs w:val="22"/>
        </w:rPr>
        <w:t xml:space="preserve"> and </w:t>
      </w:r>
      <w:r w:rsidR="00DD44E8">
        <w:rPr>
          <w:sz w:val="22"/>
          <w:szCs w:val="22"/>
        </w:rPr>
        <w:t>of the 27 total reported, 17</w:t>
      </w:r>
      <w:r w:rsidR="00BC4512">
        <w:rPr>
          <w:sz w:val="22"/>
          <w:szCs w:val="22"/>
        </w:rPr>
        <w:t xml:space="preserve"> were nondisabling. </w:t>
      </w:r>
      <w:r w:rsidR="00E71403">
        <w:rPr>
          <w:sz w:val="22"/>
          <w:szCs w:val="22"/>
        </w:rPr>
        <w:t xml:space="preserve"> </w:t>
      </w:r>
      <w:r w:rsidR="00001189">
        <w:rPr>
          <w:sz w:val="22"/>
          <w:szCs w:val="22"/>
        </w:rPr>
        <w:t xml:space="preserve"> </w:t>
      </w:r>
    </w:p>
    <w:p w14:paraId="7DEE2F69" w14:textId="77777777" w:rsidR="007B1D72" w:rsidRDefault="007B1D72" w:rsidP="00DC09B8">
      <w:pPr>
        <w:pStyle w:val="Default"/>
        <w:rPr>
          <w:sz w:val="22"/>
          <w:szCs w:val="22"/>
        </w:rPr>
      </w:pPr>
    </w:p>
    <w:p w14:paraId="00EC294F" w14:textId="29C8D8D3" w:rsidR="007B1D72" w:rsidRDefault="00677B28" w:rsidP="00677B28">
      <w:pPr>
        <w:pStyle w:val="Default"/>
        <w:jc w:val="center"/>
        <w:rPr>
          <w:sz w:val="22"/>
          <w:szCs w:val="22"/>
        </w:rPr>
      </w:pPr>
      <w:r>
        <w:rPr>
          <w:noProof/>
        </w:rPr>
        <w:drawing>
          <wp:inline distT="0" distB="0" distL="0" distR="0" wp14:anchorId="1932D811" wp14:editId="1AAE0FC0">
            <wp:extent cx="4392612" cy="2547938"/>
            <wp:effectExtent l="0" t="0" r="8255" b="5080"/>
            <wp:docPr id="8" name="Chart 8">
              <a:extLst xmlns:a="http://schemas.openxmlformats.org/drawingml/2006/main">
                <a:ext uri="{FF2B5EF4-FFF2-40B4-BE49-F238E27FC236}">
                  <a16:creationId xmlns:a16="http://schemas.microsoft.com/office/drawing/2014/main" id="{D9102EDD-D555-2634-24A4-FDC3D5376C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997865A" w14:textId="6F0DA7DE" w:rsidR="00C229EF" w:rsidRDefault="00C229EF" w:rsidP="00205981">
      <w:pPr>
        <w:pStyle w:val="Default"/>
        <w:jc w:val="center"/>
        <w:rPr>
          <w:sz w:val="22"/>
          <w:szCs w:val="22"/>
        </w:rPr>
      </w:pPr>
    </w:p>
    <w:p w14:paraId="547585E5" w14:textId="79990671" w:rsidR="00767095" w:rsidRDefault="009E551F" w:rsidP="00821197">
      <w:pPr>
        <w:rPr>
          <w:b/>
          <w:bCs/>
          <w:sz w:val="28"/>
          <w:szCs w:val="28"/>
        </w:rPr>
      </w:pPr>
      <w:r>
        <w:t xml:space="preserve">The Oregon Military Department </w:t>
      </w:r>
      <w:r w:rsidR="005C3BBD">
        <w:t xml:space="preserve">has a total of </w:t>
      </w:r>
      <w:r w:rsidR="00FB6A2B">
        <w:t>52 sites</w:t>
      </w:r>
      <w:r w:rsidR="000A4614">
        <w:t>. O</w:t>
      </w:r>
      <w:r w:rsidR="000C5981">
        <w:t>f the</w:t>
      </w:r>
      <w:r w:rsidR="001D7D32">
        <w:t>se</w:t>
      </w:r>
      <w:r w:rsidR="000C5981">
        <w:t xml:space="preserve">, 27 reported some form of accident or injury for the </w:t>
      </w:r>
      <w:r w:rsidR="00A25D28">
        <w:t xml:space="preserve">July 1, 2019, to June 30, </w:t>
      </w:r>
      <w:r w:rsidR="00AD57EF">
        <w:t>2021,</w:t>
      </w:r>
      <w:r w:rsidR="00A25D28">
        <w:t xml:space="preserve"> </w:t>
      </w:r>
      <w:r w:rsidR="00AD57EF">
        <w:t>time frame. The majority were reported</w:t>
      </w:r>
      <w:r w:rsidR="000A4614">
        <w:t xml:space="preserve"> by the Klamath Falls, Fire Department</w:t>
      </w:r>
      <w:r w:rsidR="00A43217">
        <w:t xml:space="preserve"> who reported seven incidents</w:t>
      </w:r>
      <w:r w:rsidR="008B4F07">
        <w:t xml:space="preserve">. </w:t>
      </w:r>
      <w:r w:rsidR="000A4614">
        <w:t xml:space="preserve"> </w:t>
      </w:r>
      <w:r w:rsidR="00AE6220">
        <w:t xml:space="preserve">Dallas, Medford, Portland Air National </w:t>
      </w:r>
      <w:r w:rsidR="0074042A">
        <w:t xml:space="preserve">Guard </w:t>
      </w:r>
      <w:r w:rsidR="00AE6220">
        <w:t>Base (PANG</w:t>
      </w:r>
      <w:r w:rsidR="0074042A">
        <w:t>)</w:t>
      </w:r>
      <w:r w:rsidR="00A43217">
        <w:t xml:space="preserve"> Civil Engineering</w:t>
      </w:r>
      <w:r w:rsidR="0074042A">
        <w:t>, and Umatilla all reported a single incident</w:t>
      </w:r>
      <w:r w:rsidR="00C85370">
        <w:t>. Klamath Falls Civil Engineering, PANG Fire Department</w:t>
      </w:r>
      <w:r w:rsidR="0097070A">
        <w:t xml:space="preserve">, Redmond, and Camp </w:t>
      </w:r>
      <w:proofErr w:type="spellStart"/>
      <w:r w:rsidR="0097070A">
        <w:t>Rilea</w:t>
      </w:r>
      <w:proofErr w:type="spellEnd"/>
      <w:r w:rsidR="0097070A">
        <w:t xml:space="preserve"> had two incidents at each location. </w:t>
      </w:r>
      <w:r w:rsidR="00677B28">
        <w:t xml:space="preserve">Salem and the </w:t>
      </w:r>
      <w:r w:rsidR="00A43217">
        <w:t xml:space="preserve">Oregon </w:t>
      </w:r>
      <w:r w:rsidR="00677B28">
        <w:t xml:space="preserve">Youth </w:t>
      </w:r>
      <w:r w:rsidR="00677B28">
        <w:lastRenderedPageBreak/>
        <w:t>Challenge Program (</w:t>
      </w:r>
      <w:r w:rsidR="00A43217">
        <w:t>O</w:t>
      </w:r>
      <w:r w:rsidR="00677B28">
        <w:t xml:space="preserve">YCP) had four </w:t>
      </w:r>
      <w:r w:rsidR="00012B9E">
        <w:t xml:space="preserve">incidents to report during this span of time. </w:t>
      </w:r>
      <w:r w:rsidR="00722E19">
        <w:t xml:space="preserve">This calculates to </w:t>
      </w:r>
      <w:r w:rsidR="00C65C08">
        <w:t xml:space="preserve">52% of our locations having reported some form of incident during this span of time. </w:t>
      </w:r>
      <w:r w:rsidR="00722E19">
        <w:t xml:space="preserve"> </w:t>
      </w:r>
    </w:p>
    <w:p w14:paraId="4D590A6D" w14:textId="77777777" w:rsidR="00767095" w:rsidRDefault="00767095" w:rsidP="00DC09B8">
      <w:pPr>
        <w:pStyle w:val="Default"/>
        <w:rPr>
          <w:b/>
          <w:bCs/>
          <w:sz w:val="28"/>
          <w:szCs w:val="28"/>
        </w:rPr>
      </w:pPr>
    </w:p>
    <w:p w14:paraId="69AAA99F" w14:textId="7742E8E3" w:rsidR="00DC09B8" w:rsidRDefault="00DC09B8" w:rsidP="00C437CD">
      <w:pPr>
        <w:pStyle w:val="Heading1"/>
      </w:pPr>
      <w:bookmarkStart w:id="8" w:name="_Toc116022896"/>
      <w:r>
        <w:t xml:space="preserve">4. Goals, </w:t>
      </w:r>
      <w:r w:rsidR="004343DF">
        <w:t>S</w:t>
      </w:r>
      <w:r>
        <w:t>trategies</w:t>
      </w:r>
      <w:r w:rsidR="004343DF">
        <w:t xml:space="preserve">, </w:t>
      </w:r>
      <w:r>
        <w:t xml:space="preserve">and </w:t>
      </w:r>
      <w:r w:rsidR="004343DF">
        <w:t>P</w:t>
      </w:r>
      <w:r>
        <w:t xml:space="preserve">lanned </w:t>
      </w:r>
      <w:r w:rsidR="004343DF">
        <w:t>A</w:t>
      </w:r>
      <w:r>
        <w:t>ctions</w:t>
      </w:r>
      <w:bookmarkEnd w:id="8"/>
      <w:r>
        <w:t xml:space="preserve"> </w:t>
      </w:r>
    </w:p>
    <w:p w14:paraId="16725686" w14:textId="257E7493" w:rsidR="0097121B" w:rsidRDefault="0097121B" w:rsidP="0097121B">
      <w:pPr>
        <w:pStyle w:val="Default"/>
        <w:rPr>
          <w:sz w:val="22"/>
          <w:szCs w:val="22"/>
        </w:rPr>
      </w:pPr>
      <w:r w:rsidRPr="0097121B">
        <w:rPr>
          <w:sz w:val="22"/>
          <w:szCs w:val="22"/>
        </w:rPr>
        <w:t xml:space="preserve">The </w:t>
      </w:r>
      <w:r w:rsidR="00D36D43">
        <w:rPr>
          <w:sz w:val="22"/>
          <w:szCs w:val="22"/>
        </w:rPr>
        <w:t xml:space="preserve">Oregon Military Department </w:t>
      </w:r>
      <w:r w:rsidRPr="0097121B">
        <w:rPr>
          <w:sz w:val="22"/>
          <w:szCs w:val="22"/>
        </w:rPr>
        <w:t xml:space="preserve">has a firm foundation on which to </w:t>
      </w:r>
      <w:r w:rsidR="00B72D7F">
        <w:rPr>
          <w:sz w:val="22"/>
          <w:szCs w:val="22"/>
        </w:rPr>
        <w:t>continue efforts related to building</w:t>
      </w:r>
      <w:r w:rsidRPr="0097121B">
        <w:rPr>
          <w:sz w:val="22"/>
          <w:szCs w:val="22"/>
        </w:rPr>
        <w:t xml:space="preserve"> a robust and effective employee wellness program</w:t>
      </w:r>
      <w:r w:rsidR="00B72D7F">
        <w:rPr>
          <w:sz w:val="22"/>
          <w:szCs w:val="22"/>
        </w:rPr>
        <w:t xml:space="preserve">. </w:t>
      </w:r>
      <w:r w:rsidR="009A5596">
        <w:rPr>
          <w:sz w:val="22"/>
          <w:szCs w:val="22"/>
        </w:rPr>
        <w:t xml:space="preserve">The agency has goals to </w:t>
      </w:r>
      <w:r w:rsidRPr="0097121B">
        <w:rPr>
          <w:sz w:val="22"/>
          <w:szCs w:val="22"/>
        </w:rPr>
        <w:t>deepen our commitment to a results-oriented workplace wellness program and to design and manage a program that improves the health and productivity of employees, improves</w:t>
      </w:r>
      <w:r w:rsidR="009A5596">
        <w:rPr>
          <w:sz w:val="22"/>
          <w:szCs w:val="22"/>
        </w:rPr>
        <w:t xml:space="preserve"> </w:t>
      </w:r>
      <w:r w:rsidRPr="0097121B">
        <w:rPr>
          <w:sz w:val="22"/>
          <w:szCs w:val="22"/>
        </w:rPr>
        <w:t>morale and loyalty, achieves</w:t>
      </w:r>
      <w:r w:rsidR="009A5596">
        <w:rPr>
          <w:sz w:val="22"/>
          <w:szCs w:val="22"/>
        </w:rPr>
        <w:t xml:space="preserve"> </w:t>
      </w:r>
      <w:r w:rsidRPr="0097121B">
        <w:rPr>
          <w:sz w:val="22"/>
          <w:szCs w:val="22"/>
        </w:rPr>
        <w:t>higher productivity, increases</w:t>
      </w:r>
      <w:r w:rsidR="009A5596">
        <w:rPr>
          <w:sz w:val="22"/>
          <w:szCs w:val="22"/>
        </w:rPr>
        <w:t xml:space="preserve"> </w:t>
      </w:r>
      <w:r w:rsidRPr="0097121B">
        <w:rPr>
          <w:sz w:val="22"/>
          <w:szCs w:val="22"/>
        </w:rPr>
        <w:t>retention, reduces</w:t>
      </w:r>
      <w:r w:rsidR="009A5596">
        <w:rPr>
          <w:sz w:val="22"/>
          <w:szCs w:val="22"/>
        </w:rPr>
        <w:t xml:space="preserve"> </w:t>
      </w:r>
      <w:r w:rsidRPr="0097121B">
        <w:rPr>
          <w:sz w:val="22"/>
          <w:szCs w:val="22"/>
        </w:rPr>
        <w:t>absenteeism, and potentially</w:t>
      </w:r>
      <w:r w:rsidR="009A5596">
        <w:rPr>
          <w:sz w:val="22"/>
          <w:szCs w:val="22"/>
        </w:rPr>
        <w:t xml:space="preserve"> support</w:t>
      </w:r>
      <w:r w:rsidRPr="0097121B">
        <w:rPr>
          <w:sz w:val="22"/>
          <w:szCs w:val="22"/>
        </w:rPr>
        <w:t xml:space="preserve"> improving the overall cost of employer-provided health care. The </w:t>
      </w:r>
      <w:r w:rsidR="00715755">
        <w:rPr>
          <w:sz w:val="22"/>
          <w:szCs w:val="22"/>
        </w:rPr>
        <w:t>agency’s Health &amp; Wellness Committ</w:t>
      </w:r>
      <w:r w:rsidRPr="0097121B">
        <w:rPr>
          <w:sz w:val="22"/>
          <w:szCs w:val="22"/>
        </w:rPr>
        <w:t xml:space="preserve">ee meets </w:t>
      </w:r>
      <w:r w:rsidR="00A51886">
        <w:rPr>
          <w:sz w:val="22"/>
          <w:szCs w:val="22"/>
        </w:rPr>
        <w:t>twice a year to discuss and</w:t>
      </w:r>
      <w:r w:rsidRPr="0097121B">
        <w:rPr>
          <w:sz w:val="22"/>
          <w:szCs w:val="22"/>
        </w:rPr>
        <w:t xml:space="preserve"> evaluate </w:t>
      </w:r>
      <w:r w:rsidR="00A51886">
        <w:rPr>
          <w:sz w:val="22"/>
          <w:szCs w:val="22"/>
        </w:rPr>
        <w:t>the</w:t>
      </w:r>
      <w:r w:rsidRPr="0097121B">
        <w:rPr>
          <w:sz w:val="22"/>
          <w:szCs w:val="22"/>
        </w:rPr>
        <w:t xml:space="preserve"> goals, strategies, and planned actions based on continued </w:t>
      </w:r>
      <w:r w:rsidR="006F69F0">
        <w:rPr>
          <w:sz w:val="22"/>
          <w:szCs w:val="22"/>
        </w:rPr>
        <w:t xml:space="preserve">efforts to inform employees of available </w:t>
      </w:r>
      <w:r w:rsidR="00B05D1B">
        <w:rPr>
          <w:sz w:val="22"/>
          <w:szCs w:val="22"/>
        </w:rPr>
        <w:t>resources</w:t>
      </w:r>
      <w:r w:rsidRPr="0097121B">
        <w:rPr>
          <w:sz w:val="22"/>
          <w:szCs w:val="22"/>
        </w:rPr>
        <w:t xml:space="preserve">, </w:t>
      </w:r>
      <w:r w:rsidR="006F69F0">
        <w:rPr>
          <w:sz w:val="22"/>
          <w:szCs w:val="22"/>
        </w:rPr>
        <w:t>activities at the local levels</w:t>
      </w:r>
      <w:r w:rsidRPr="0097121B">
        <w:rPr>
          <w:sz w:val="22"/>
          <w:szCs w:val="22"/>
        </w:rPr>
        <w:t xml:space="preserve">, and </w:t>
      </w:r>
      <w:r w:rsidR="006F69F0">
        <w:rPr>
          <w:sz w:val="22"/>
          <w:szCs w:val="22"/>
        </w:rPr>
        <w:t xml:space="preserve">based on </w:t>
      </w:r>
      <w:r w:rsidRPr="0097121B">
        <w:rPr>
          <w:sz w:val="22"/>
          <w:szCs w:val="22"/>
        </w:rPr>
        <w:t xml:space="preserve">employee feedback. </w:t>
      </w:r>
      <w:r w:rsidR="00120DAA">
        <w:rPr>
          <w:sz w:val="22"/>
          <w:szCs w:val="22"/>
        </w:rPr>
        <w:t xml:space="preserve">The principles that guide our wellness committee operations are based on </w:t>
      </w:r>
      <w:r w:rsidR="00D6530A">
        <w:rPr>
          <w:sz w:val="22"/>
          <w:szCs w:val="22"/>
        </w:rPr>
        <w:t xml:space="preserve">equity and </w:t>
      </w:r>
      <w:r w:rsidR="00602719">
        <w:rPr>
          <w:sz w:val="22"/>
          <w:szCs w:val="22"/>
        </w:rPr>
        <w:t>evidence-based</w:t>
      </w:r>
      <w:r w:rsidR="00D6530A">
        <w:rPr>
          <w:sz w:val="22"/>
          <w:szCs w:val="22"/>
        </w:rPr>
        <w:t xml:space="preserve"> </w:t>
      </w:r>
      <w:r w:rsidR="00CE33FB">
        <w:rPr>
          <w:sz w:val="22"/>
          <w:szCs w:val="22"/>
        </w:rPr>
        <w:t xml:space="preserve">information that is available to our agency. </w:t>
      </w:r>
    </w:p>
    <w:p w14:paraId="74614CEF" w14:textId="53D16AC8" w:rsidR="00CE33FB" w:rsidRDefault="00CE33FB" w:rsidP="00DC09B8">
      <w:pPr>
        <w:pStyle w:val="Default"/>
        <w:rPr>
          <w:sz w:val="22"/>
          <w:szCs w:val="22"/>
        </w:rPr>
      </w:pPr>
    </w:p>
    <w:p w14:paraId="23FA5219" w14:textId="090A1084" w:rsidR="00CE33FB" w:rsidRDefault="00BA36D8" w:rsidP="00BA36D8">
      <w:pPr>
        <w:pStyle w:val="Graphheading1"/>
      </w:pPr>
      <w:r>
        <w:t>Equity</w:t>
      </w:r>
    </w:p>
    <w:p w14:paraId="22B66B17" w14:textId="77777777" w:rsidR="00CE33FB" w:rsidRDefault="00CE33FB" w:rsidP="00DC09B8">
      <w:pPr>
        <w:pStyle w:val="Default"/>
        <w:rPr>
          <w:sz w:val="22"/>
          <w:szCs w:val="22"/>
        </w:rPr>
      </w:pPr>
    </w:p>
    <w:p w14:paraId="7FE2A787" w14:textId="314A2208" w:rsidR="00DC09B8" w:rsidRDefault="00DC09B8" w:rsidP="00DC09B8">
      <w:pPr>
        <w:pStyle w:val="Default"/>
        <w:rPr>
          <w:i/>
          <w:iCs/>
          <w:sz w:val="22"/>
          <w:szCs w:val="22"/>
        </w:rPr>
      </w:pPr>
      <w:r>
        <w:rPr>
          <w:sz w:val="22"/>
          <w:szCs w:val="22"/>
        </w:rPr>
        <w:t xml:space="preserve">The Health Equity Framework from Healthier Together Oregon is the basis for PEBB’s efforts to achieve health equity. The vision: </w:t>
      </w:r>
      <w:r w:rsidR="00173AD6">
        <w:rPr>
          <w:sz w:val="22"/>
          <w:szCs w:val="22"/>
        </w:rPr>
        <w:t>“</w:t>
      </w:r>
      <w:r>
        <w:rPr>
          <w:i/>
          <w:iCs/>
          <w:sz w:val="22"/>
          <w:szCs w:val="22"/>
        </w:rPr>
        <w:t>Oregon will be a place where health and well-being are achieved across the lifespan for people of all races, ethnicities, disabilities, genders, sexual orientations, socioeconomic status, nationalities and geographic locations.</w:t>
      </w:r>
      <w:r w:rsidR="00173AD6">
        <w:rPr>
          <w:i/>
          <w:iCs/>
          <w:sz w:val="22"/>
          <w:szCs w:val="22"/>
        </w:rPr>
        <w:t>”</w:t>
      </w:r>
      <w:r>
        <w:rPr>
          <w:i/>
          <w:iCs/>
          <w:sz w:val="22"/>
          <w:szCs w:val="22"/>
        </w:rPr>
        <w:t xml:space="preserve"> </w:t>
      </w:r>
    </w:p>
    <w:p w14:paraId="006FEC05" w14:textId="77777777" w:rsidR="00BD19F6" w:rsidRDefault="00BD19F6" w:rsidP="00DC09B8">
      <w:pPr>
        <w:pStyle w:val="Default"/>
        <w:rPr>
          <w:sz w:val="22"/>
          <w:szCs w:val="22"/>
        </w:rPr>
      </w:pPr>
    </w:p>
    <w:p w14:paraId="3541E280" w14:textId="108C4130" w:rsidR="00DC09B8" w:rsidRDefault="00DC09B8" w:rsidP="00DC09B8">
      <w:pPr>
        <w:pStyle w:val="Default"/>
        <w:rPr>
          <w:sz w:val="22"/>
          <w:szCs w:val="22"/>
        </w:rPr>
      </w:pPr>
      <w:r>
        <w:rPr>
          <w:sz w:val="22"/>
          <w:szCs w:val="22"/>
        </w:rPr>
        <w:t>Prioritized populations</w:t>
      </w:r>
      <w:r w:rsidR="00AC1222">
        <w:rPr>
          <w:sz w:val="22"/>
          <w:szCs w:val="22"/>
        </w:rPr>
        <w:t xml:space="preserve"> include but are not limited to</w:t>
      </w:r>
      <w:r>
        <w:rPr>
          <w:sz w:val="22"/>
          <w:szCs w:val="22"/>
        </w:rPr>
        <w:t xml:space="preserve">: </w:t>
      </w:r>
    </w:p>
    <w:p w14:paraId="3B9B171A" w14:textId="77777777" w:rsidR="00DC09B8" w:rsidRDefault="00DC09B8" w:rsidP="00DC09B8">
      <w:pPr>
        <w:pStyle w:val="Default"/>
        <w:rPr>
          <w:sz w:val="22"/>
          <w:szCs w:val="22"/>
        </w:rPr>
      </w:pPr>
      <w:r>
        <w:rPr>
          <w:sz w:val="22"/>
          <w:szCs w:val="22"/>
        </w:rPr>
        <w:t xml:space="preserve">• Black, Indigenous, People of Color, and American Indian/Alaska Native People (BIPOC-AI/AN) </w:t>
      </w:r>
    </w:p>
    <w:p w14:paraId="47D208AD" w14:textId="77777777" w:rsidR="00DC09B8" w:rsidRDefault="00DC09B8" w:rsidP="00DC09B8">
      <w:pPr>
        <w:pStyle w:val="Default"/>
        <w:rPr>
          <w:sz w:val="22"/>
          <w:szCs w:val="22"/>
        </w:rPr>
      </w:pPr>
      <w:r>
        <w:rPr>
          <w:sz w:val="22"/>
          <w:szCs w:val="22"/>
        </w:rPr>
        <w:t xml:space="preserve">• People with low incomes </w:t>
      </w:r>
    </w:p>
    <w:p w14:paraId="5FA3B295" w14:textId="77777777" w:rsidR="00DC09B8" w:rsidRDefault="00DC09B8" w:rsidP="00DC09B8">
      <w:pPr>
        <w:pStyle w:val="Default"/>
        <w:rPr>
          <w:sz w:val="22"/>
          <w:szCs w:val="22"/>
        </w:rPr>
      </w:pPr>
      <w:r>
        <w:rPr>
          <w:sz w:val="22"/>
          <w:szCs w:val="22"/>
        </w:rPr>
        <w:t xml:space="preserve">• People with disabilities (See </w:t>
      </w:r>
      <w:r>
        <w:rPr>
          <w:i/>
          <w:iCs/>
          <w:sz w:val="22"/>
          <w:szCs w:val="22"/>
        </w:rPr>
        <w:t xml:space="preserve">Guidelines for Disability Inclusion </w:t>
      </w:r>
      <w:r>
        <w:rPr>
          <w:sz w:val="22"/>
          <w:szCs w:val="22"/>
        </w:rPr>
        <w:t xml:space="preserve">in this document) </w:t>
      </w:r>
    </w:p>
    <w:p w14:paraId="2606E0E3" w14:textId="77777777" w:rsidR="00DC09B8" w:rsidRDefault="00DC09B8" w:rsidP="00DC09B8">
      <w:pPr>
        <w:pStyle w:val="Default"/>
        <w:rPr>
          <w:sz w:val="22"/>
          <w:szCs w:val="22"/>
        </w:rPr>
      </w:pPr>
      <w:r>
        <w:rPr>
          <w:sz w:val="22"/>
          <w:szCs w:val="22"/>
        </w:rPr>
        <w:t xml:space="preserve">• People who identify as LGBTQIA2S+? (Lesbian, Gay, Bisexual, Transgender, Transsexual, Queer, Intersex, Asexual, 2 Spirit, questioning and the countless affirmative other ways in which people may choose to self-identify) </w:t>
      </w:r>
    </w:p>
    <w:p w14:paraId="70EE2760" w14:textId="77777777" w:rsidR="00DC09B8" w:rsidRDefault="00DC09B8" w:rsidP="00DC09B8">
      <w:pPr>
        <w:pStyle w:val="Default"/>
        <w:rPr>
          <w:sz w:val="22"/>
          <w:szCs w:val="22"/>
        </w:rPr>
      </w:pPr>
      <w:r>
        <w:rPr>
          <w:sz w:val="22"/>
          <w:szCs w:val="22"/>
        </w:rPr>
        <w:t xml:space="preserve">• People who live in rural areas </w:t>
      </w:r>
    </w:p>
    <w:p w14:paraId="7B696F94" w14:textId="77777777" w:rsidR="00DC09B8" w:rsidRDefault="00DC09B8" w:rsidP="00DC09B8">
      <w:pPr>
        <w:pStyle w:val="Default"/>
        <w:rPr>
          <w:sz w:val="22"/>
          <w:szCs w:val="22"/>
        </w:rPr>
      </w:pPr>
    </w:p>
    <w:p w14:paraId="0267FF57" w14:textId="0B369F65" w:rsidR="00DC09B8" w:rsidRDefault="00DC09B8" w:rsidP="00DC09B8">
      <w:pPr>
        <w:pStyle w:val="Default"/>
        <w:rPr>
          <w:sz w:val="22"/>
          <w:szCs w:val="22"/>
        </w:rPr>
      </w:pPr>
      <w:r>
        <w:rPr>
          <w:sz w:val="22"/>
          <w:szCs w:val="22"/>
        </w:rPr>
        <w:t xml:space="preserve">The Governor’s Office of Diversity, Equity, and Inclusion released a framework that all state agencies could use to center equity and racial justice. Actions in the framework pertinent to wellness efforts </w:t>
      </w:r>
      <w:r w:rsidR="009E3602">
        <w:rPr>
          <w:sz w:val="22"/>
          <w:szCs w:val="22"/>
        </w:rPr>
        <w:t>include</w:t>
      </w:r>
      <w:r>
        <w:rPr>
          <w:sz w:val="22"/>
          <w:szCs w:val="22"/>
        </w:rPr>
        <w:t xml:space="preserve"> </w:t>
      </w:r>
      <w:r w:rsidR="00017A39">
        <w:rPr>
          <w:sz w:val="22"/>
          <w:szCs w:val="22"/>
        </w:rPr>
        <w:t>u</w:t>
      </w:r>
      <w:r>
        <w:rPr>
          <w:sz w:val="22"/>
          <w:szCs w:val="22"/>
        </w:rPr>
        <w:t>sing inclusive communications</w:t>
      </w:r>
      <w:r w:rsidR="00017A39">
        <w:rPr>
          <w:sz w:val="22"/>
          <w:szCs w:val="22"/>
        </w:rPr>
        <w:t xml:space="preserve"> and e</w:t>
      </w:r>
      <w:r>
        <w:rPr>
          <w:sz w:val="22"/>
          <w:szCs w:val="22"/>
        </w:rPr>
        <w:t>nsuring a safe, inclusive, and accessible workplace for everyone</w:t>
      </w:r>
      <w:r w:rsidR="00017A39">
        <w:rPr>
          <w:sz w:val="22"/>
          <w:szCs w:val="22"/>
        </w:rPr>
        <w:t xml:space="preserve">. </w:t>
      </w:r>
      <w:r w:rsidR="009E3602">
        <w:rPr>
          <w:sz w:val="22"/>
          <w:szCs w:val="22"/>
        </w:rPr>
        <w:t xml:space="preserve">The Oregon Military Department takes into consideration whose voices and perspectives are </w:t>
      </w:r>
      <w:r w:rsidR="00CE18B7">
        <w:rPr>
          <w:sz w:val="22"/>
          <w:szCs w:val="22"/>
        </w:rPr>
        <w:t xml:space="preserve">not at the table when planning and implementing wellness programs and activities. The agency </w:t>
      </w:r>
      <w:r w:rsidR="00B60EA0">
        <w:rPr>
          <w:sz w:val="22"/>
          <w:szCs w:val="22"/>
        </w:rPr>
        <w:t>makes every effort to ensure that all voices are part of the decision-making process when we implement agency-wide changes. The committees that are formed both at the agency level and the local levels include employees from the priority populations with consideration to the current employee staff</w:t>
      </w:r>
      <w:r w:rsidR="00E76211">
        <w:rPr>
          <w:sz w:val="22"/>
          <w:szCs w:val="22"/>
        </w:rPr>
        <w:t xml:space="preserve">. When communication materials are distributed, the agency includes all employees for the broadest </w:t>
      </w:r>
      <w:r w:rsidR="005E2421">
        <w:rPr>
          <w:sz w:val="22"/>
          <w:szCs w:val="22"/>
        </w:rPr>
        <w:t xml:space="preserve">sharing to ensure </w:t>
      </w:r>
      <w:r w:rsidR="00D677FD">
        <w:rPr>
          <w:sz w:val="22"/>
          <w:szCs w:val="22"/>
        </w:rPr>
        <w:t xml:space="preserve">everyone is included in the messages. </w:t>
      </w:r>
    </w:p>
    <w:p w14:paraId="6ABB5BBC" w14:textId="77777777" w:rsidR="00DC09B8" w:rsidRDefault="00DC09B8" w:rsidP="00DC09B8">
      <w:pPr>
        <w:pStyle w:val="Default"/>
        <w:rPr>
          <w:sz w:val="22"/>
          <w:szCs w:val="22"/>
        </w:rPr>
      </w:pPr>
    </w:p>
    <w:p w14:paraId="32C6D76D" w14:textId="57C9BD56" w:rsidR="00C44F4B" w:rsidRDefault="00DC09B8" w:rsidP="00D677FD">
      <w:pPr>
        <w:pStyle w:val="Graphheading1"/>
      </w:pPr>
      <w:r>
        <w:t>Evidence-based</w:t>
      </w:r>
    </w:p>
    <w:p w14:paraId="71716CE6" w14:textId="77777777" w:rsidR="00D677FD" w:rsidRDefault="00D677FD" w:rsidP="00DC09B8">
      <w:pPr>
        <w:pStyle w:val="Default"/>
        <w:rPr>
          <w:sz w:val="22"/>
          <w:szCs w:val="22"/>
        </w:rPr>
      </w:pPr>
    </w:p>
    <w:p w14:paraId="268A9904" w14:textId="3A012FBE" w:rsidR="00DC09B8" w:rsidRDefault="00DC09B8" w:rsidP="00DC09B8">
      <w:pPr>
        <w:pStyle w:val="Default"/>
        <w:rPr>
          <w:sz w:val="22"/>
          <w:szCs w:val="22"/>
        </w:rPr>
      </w:pPr>
      <w:r>
        <w:rPr>
          <w:sz w:val="22"/>
          <w:szCs w:val="22"/>
        </w:rPr>
        <w:t xml:space="preserve">Evidence-based guidelines are based on the available </w:t>
      </w:r>
      <w:r w:rsidR="00D677FD">
        <w:rPr>
          <w:sz w:val="22"/>
          <w:szCs w:val="22"/>
        </w:rPr>
        <w:t>information</w:t>
      </w:r>
      <w:r>
        <w:rPr>
          <w:sz w:val="22"/>
          <w:szCs w:val="22"/>
        </w:rPr>
        <w:t xml:space="preserve">. </w:t>
      </w:r>
      <w:r w:rsidR="00367C49">
        <w:rPr>
          <w:sz w:val="22"/>
          <w:szCs w:val="22"/>
        </w:rPr>
        <w:t xml:space="preserve">The data provided to our agency </w:t>
      </w:r>
      <w:r w:rsidR="009C53D0">
        <w:rPr>
          <w:sz w:val="22"/>
          <w:szCs w:val="22"/>
        </w:rPr>
        <w:t xml:space="preserve">through the </w:t>
      </w:r>
      <w:r w:rsidR="009C53D0" w:rsidRPr="00966883">
        <w:rPr>
          <w:sz w:val="22"/>
          <w:szCs w:val="22"/>
        </w:rPr>
        <w:t xml:space="preserve">State Employee Wellness Survey, Canopy </w:t>
      </w:r>
      <w:r w:rsidR="009C53D0">
        <w:rPr>
          <w:sz w:val="22"/>
          <w:szCs w:val="22"/>
        </w:rPr>
        <w:t xml:space="preserve">(previously known as Cascade Centers) </w:t>
      </w:r>
      <w:r w:rsidR="009C53D0" w:rsidRPr="00966883">
        <w:rPr>
          <w:sz w:val="22"/>
          <w:szCs w:val="22"/>
        </w:rPr>
        <w:t xml:space="preserve">Employee Assistance </w:t>
      </w:r>
      <w:r w:rsidR="009C53D0" w:rsidRPr="00966883">
        <w:rPr>
          <w:sz w:val="22"/>
          <w:szCs w:val="22"/>
        </w:rPr>
        <w:lastRenderedPageBreak/>
        <w:t xml:space="preserve">Program Reports, and </w:t>
      </w:r>
      <w:r w:rsidR="009C53D0">
        <w:rPr>
          <w:sz w:val="22"/>
          <w:szCs w:val="22"/>
        </w:rPr>
        <w:t xml:space="preserve">the </w:t>
      </w:r>
      <w:r w:rsidR="009C53D0" w:rsidRPr="00966883">
        <w:rPr>
          <w:sz w:val="22"/>
          <w:szCs w:val="22"/>
        </w:rPr>
        <w:t xml:space="preserve">State Accident and Insurance Fund (SAIF) Corporation </w:t>
      </w:r>
      <w:r w:rsidR="00C3401F">
        <w:rPr>
          <w:sz w:val="22"/>
          <w:szCs w:val="22"/>
        </w:rPr>
        <w:t xml:space="preserve">assists us in making informed decisions on where we need to improve and directs us to areas that will </w:t>
      </w:r>
      <w:r w:rsidR="00C0513A">
        <w:rPr>
          <w:sz w:val="22"/>
          <w:szCs w:val="22"/>
        </w:rPr>
        <w:t>be highlighted in future areas of improvement. The agency</w:t>
      </w:r>
      <w:r w:rsidR="003943FB">
        <w:rPr>
          <w:sz w:val="22"/>
          <w:szCs w:val="22"/>
        </w:rPr>
        <w:t xml:space="preserve"> has an </w:t>
      </w:r>
      <w:r>
        <w:rPr>
          <w:sz w:val="22"/>
          <w:szCs w:val="22"/>
        </w:rPr>
        <w:t>effective</w:t>
      </w:r>
      <w:r w:rsidR="003943FB">
        <w:rPr>
          <w:sz w:val="22"/>
          <w:szCs w:val="22"/>
        </w:rPr>
        <w:t>,</w:t>
      </w:r>
      <w:r>
        <w:rPr>
          <w:sz w:val="22"/>
          <w:szCs w:val="22"/>
        </w:rPr>
        <w:t xml:space="preserve"> organiz</w:t>
      </w:r>
      <w:r w:rsidR="003943FB">
        <w:rPr>
          <w:sz w:val="22"/>
          <w:szCs w:val="22"/>
        </w:rPr>
        <w:t>ed</w:t>
      </w:r>
      <w:r>
        <w:rPr>
          <w:sz w:val="22"/>
          <w:szCs w:val="22"/>
        </w:rPr>
        <w:t xml:space="preserve"> leadership</w:t>
      </w:r>
      <w:r w:rsidR="003943FB">
        <w:rPr>
          <w:sz w:val="22"/>
          <w:szCs w:val="22"/>
        </w:rPr>
        <w:t xml:space="preserve"> team that</w:t>
      </w:r>
      <w:r>
        <w:rPr>
          <w:sz w:val="22"/>
          <w:szCs w:val="22"/>
        </w:rPr>
        <w:t xml:space="preserve"> support</w:t>
      </w:r>
      <w:r w:rsidR="003943FB">
        <w:rPr>
          <w:sz w:val="22"/>
          <w:szCs w:val="22"/>
        </w:rPr>
        <w:t>s</w:t>
      </w:r>
      <w:r>
        <w:rPr>
          <w:sz w:val="22"/>
          <w:szCs w:val="22"/>
        </w:rPr>
        <w:t xml:space="preserve"> </w:t>
      </w:r>
      <w:r w:rsidR="00A43BD8">
        <w:rPr>
          <w:sz w:val="22"/>
          <w:szCs w:val="22"/>
        </w:rPr>
        <w:t>positive outcomes focused on the</w:t>
      </w:r>
      <w:r>
        <w:rPr>
          <w:sz w:val="22"/>
          <w:szCs w:val="22"/>
        </w:rPr>
        <w:t xml:space="preserve"> employee wellness initiative</w:t>
      </w:r>
      <w:r w:rsidR="00A43BD8">
        <w:rPr>
          <w:sz w:val="22"/>
          <w:szCs w:val="22"/>
        </w:rPr>
        <w:t xml:space="preserve">s to </w:t>
      </w:r>
      <w:r>
        <w:rPr>
          <w:sz w:val="22"/>
          <w:szCs w:val="22"/>
        </w:rPr>
        <w:t xml:space="preserve">improve health, lower medical costs, </w:t>
      </w:r>
      <w:r w:rsidR="00A43BD8">
        <w:rPr>
          <w:sz w:val="22"/>
          <w:szCs w:val="22"/>
        </w:rPr>
        <w:t xml:space="preserve">increase </w:t>
      </w:r>
      <w:r>
        <w:rPr>
          <w:sz w:val="22"/>
          <w:szCs w:val="22"/>
        </w:rPr>
        <w:t xml:space="preserve">participation, and employee perception of organizational support for employees’ health and well-being. </w:t>
      </w:r>
    </w:p>
    <w:p w14:paraId="2E1D0885" w14:textId="77777777" w:rsidR="00DC09B8" w:rsidRDefault="00DC09B8" w:rsidP="00DC09B8">
      <w:pPr>
        <w:pStyle w:val="Default"/>
        <w:rPr>
          <w:sz w:val="22"/>
          <w:szCs w:val="22"/>
        </w:rPr>
      </w:pPr>
    </w:p>
    <w:p w14:paraId="1B60BFB7" w14:textId="067649BE" w:rsidR="00712A9E" w:rsidRDefault="00712A9E" w:rsidP="00625E21">
      <w:pPr>
        <w:pStyle w:val="Graphheading1"/>
      </w:pPr>
      <w:r>
        <w:t>Agency Goals</w:t>
      </w:r>
    </w:p>
    <w:p w14:paraId="4F0792B7" w14:textId="20FDA623" w:rsidR="00120DAA" w:rsidRDefault="00120DAA" w:rsidP="00DC09B8">
      <w:pPr>
        <w:pStyle w:val="Default"/>
        <w:rPr>
          <w:sz w:val="22"/>
          <w:szCs w:val="22"/>
        </w:rPr>
      </w:pPr>
    </w:p>
    <w:p w14:paraId="7A5357DD" w14:textId="77777777" w:rsidR="00625E21" w:rsidRDefault="00625E21" w:rsidP="00120DAA">
      <w:pPr>
        <w:pStyle w:val="Default"/>
        <w:rPr>
          <w:sz w:val="22"/>
          <w:szCs w:val="22"/>
        </w:rPr>
      </w:pPr>
      <w:r>
        <w:rPr>
          <w:sz w:val="22"/>
          <w:szCs w:val="22"/>
        </w:rPr>
        <w:t>The Oregon Military Department has several goals which include but are not limited to:</w:t>
      </w:r>
    </w:p>
    <w:p w14:paraId="4FB0FA23" w14:textId="77777777" w:rsidR="00625E21" w:rsidRDefault="00625E21" w:rsidP="00120DAA">
      <w:pPr>
        <w:pStyle w:val="Default"/>
        <w:rPr>
          <w:sz w:val="22"/>
          <w:szCs w:val="22"/>
        </w:rPr>
      </w:pPr>
    </w:p>
    <w:p w14:paraId="0924C9B9" w14:textId="706D6959" w:rsidR="00735A3C" w:rsidRDefault="00E349C0" w:rsidP="00735A3C">
      <w:pPr>
        <w:pStyle w:val="Default"/>
        <w:numPr>
          <w:ilvl w:val="0"/>
          <w:numId w:val="15"/>
        </w:numPr>
        <w:rPr>
          <w:sz w:val="22"/>
          <w:szCs w:val="22"/>
        </w:rPr>
      </w:pPr>
      <w:r w:rsidRPr="00E349C0">
        <w:rPr>
          <w:i/>
          <w:iCs/>
          <w:sz w:val="22"/>
          <w:szCs w:val="22"/>
          <w:u w:val="single"/>
        </w:rPr>
        <w:t>Agency Organization:</w:t>
      </w:r>
      <w:r>
        <w:rPr>
          <w:sz w:val="22"/>
          <w:szCs w:val="22"/>
        </w:rPr>
        <w:t xml:space="preserve"> </w:t>
      </w:r>
      <w:r w:rsidR="002E0C92">
        <w:rPr>
          <w:sz w:val="22"/>
          <w:szCs w:val="22"/>
        </w:rPr>
        <w:t xml:space="preserve"> </w:t>
      </w:r>
      <w:r w:rsidR="00120DAA" w:rsidRPr="0097121B">
        <w:rPr>
          <w:sz w:val="22"/>
          <w:szCs w:val="22"/>
        </w:rPr>
        <w:t>Strengthen</w:t>
      </w:r>
      <w:r w:rsidR="00FE7138">
        <w:rPr>
          <w:sz w:val="22"/>
          <w:szCs w:val="22"/>
        </w:rPr>
        <w:t>ing</w:t>
      </w:r>
      <w:r w:rsidR="00120DAA" w:rsidRPr="0097121B">
        <w:rPr>
          <w:sz w:val="22"/>
          <w:szCs w:val="22"/>
        </w:rPr>
        <w:t xml:space="preserve"> wellness infrastructure within the agency</w:t>
      </w:r>
      <w:r w:rsidR="00FE7138">
        <w:rPr>
          <w:sz w:val="22"/>
          <w:szCs w:val="22"/>
        </w:rPr>
        <w:t xml:space="preserve"> by i</w:t>
      </w:r>
      <w:r w:rsidR="00120DAA" w:rsidRPr="0097121B">
        <w:rPr>
          <w:sz w:val="22"/>
          <w:szCs w:val="22"/>
        </w:rPr>
        <w:t>ncreas</w:t>
      </w:r>
      <w:r w:rsidR="00FE7138">
        <w:rPr>
          <w:sz w:val="22"/>
          <w:szCs w:val="22"/>
        </w:rPr>
        <w:t xml:space="preserve">ing </w:t>
      </w:r>
      <w:r w:rsidR="00120DAA" w:rsidRPr="0097121B">
        <w:rPr>
          <w:sz w:val="22"/>
          <w:szCs w:val="22"/>
        </w:rPr>
        <w:t>knowledge</w:t>
      </w:r>
      <w:r w:rsidR="00FE7138">
        <w:rPr>
          <w:sz w:val="22"/>
          <w:szCs w:val="22"/>
        </w:rPr>
        <w:t xml:space="preserve"> a</w:t>
      </w:r>
      <w:r w:rsidR="00120DAA" w:rsidRPr="0097121B">
        <w:rPr>
          <w:sz w:val="22"/>
          <w:szCs w:val="22"/>
        </w:rPr>
        <w:t>nd support throughout the agency</w:t>
      </w:r>
      <w:r w:rsidR="00735A3C">
        <w:rPr>
          <w:sz w:val="22"/>
          <w:szCs w:val="22"/>
        </w:rPr>
        <w:t xml:space="preserve"> in areas </w:t>
      </w:r>
      <w:r w:rsidR="00120DAA" w:rsidRPr="0097121B">
        <w:rPr>
          <w:sz w:val="22"/>
          <w:szCs w:val="22"/>
        </w:rPr>
        <w:t xml:space="preserve">that promote the success of the </w:t>
      </w:r>
      <w:r w:rsidR="00AF6EDD">
        <w:rPr>
          <w:sz w:val="22"/>
          <w:szCs w:val="22"/>
        </w:rPr>
        <w:t xml:space="preserve">agency’s </w:t>
      </w:r>
      <w:r w:rsidR="00120DAA" w:rsidRPr="0097121B">
        <w:rPr>
          <w:sz w:val="22"/>
          <w:szCs w:val="22"/>
        </w:rPr>
        <w:t xml:space="preserve">wellness plan. </w:t>
      </w:r>
    </w:p>
    <w:p w14:paraId="363DD3C5" w14:textId="77777777" w:rsidR="00735A3C" w:rsidRDefault="00735A3C" w:rsidP="00735A3C">
      <w:pPr>
        <w:pStyle w:val="Default"/>
        <w:ind w:left="360"/>
        <w:rPr>
          <w:sz w:val="22"/>
          <w:szCs w:val="22"/>
        </w:rPr>
      </w:pPr>
    </w:p>
    <w:p w14:paraId="6B46D5E3" w14:textId="7E287069" w:rsidR="007D5068" w:rsidRDefault="002E0C92" w:rsidP="00735A3C">
      <w:pPr>
        <w:pStyle w:val="Default"/>
        <w:numPr>
          <w:ilvl w:val="0"/>
          <w:numId w:val="15"/>
        </w:numPr>
        <w:rPr>
          <w:sz w:val="22"/>
          <w:szCs w:val="22"/>
        </w:rPr>
      </w:pPr>
      <w:r w:rsidRPr="002E0C92">
        <w:rPr>
          <w:i/>
          <w:iCs/>
          <w:sz w:val="22"/>
          <w:szCs w:val="22"/>
          <w:u w:val="single"/>
        </w:rPr>
        <w:t>Participation:</w:t>
      </w:r>
      <w:r w:rsidRPr="002E0C92">
        <w:rPr>
          <w:i/>
          <w:iCs/>
          <w:sz w:val="22"/>
          <w:szCs w:val="22"/>
        </w:rPr>
        <w:t xml:space="preserve"> </w:t>
      </w:r>
      <w:r w:rsidRPr="002E0C92">
        <w:rPr>
          <w:sz w:val="22"/>
          <w:szCs w:val="22"/>
        </w:rPr>
        <w:t xml:space="preserve"> </w:t>
      </w:r>
      <w:r w:rsidR="00120DAA" w:rsidRPr="0097121B">
        <w:rPr>
          <w:sz w:val="22"/>
          <w:szCs w:val="22"/>
        </w:rPr>
        <w:t>Encourag</w:t>
      </w:r>
      <w:r w:rsidR="00835D50">
        <w:rPr>
          <w:sz w:val="22"/>
          <w:szCs w:val="22"/>
        </w:rPr>
        <w:t>ing employees’</w:t>
      </w:r>
      <w:r w:rsidR="00120DAA" w:rsidRPr="0097121B">
        <w:rPr>
          <w:sz w:val="22"/>
          <w:szCs w:val="22"/>
        </w:rPr>
        <w:t xml:space="preserve"> participation in </w:t>
      </w:r>
      <w:r w:rsidR="00D62AA1">
        <w:rPr>
          <w:sz w:val="22"/>
          <w:szCs w:val="22"/>
        </w:rPr>
        <w:t>available w</w:t>
      </w:r>
      <w:r w:rsidR="00120DAA" w:rsidRPr="0097121B">
        <w:rPr>
          <w:sz w:val="22"/>
          <w:szCs w:val="22"/>
        </w:rPr>
        <w:t xml:space="preserve">ellness activities </w:t>
      </w:r>
      <w:r w:rsidR="00D62AA1">
        <w:rPr>
          <w:sz w:val="22"/>
          <w:szCs w:val="22"/>
        </w:rPr>
        <w:t>through the resources PEBB</w:t>
      </w:r>
      <w:r w:rsidR="007D5068">
        <w:rPr>
          <w:sz w:val="22"/>
          <w:szCs w:val="22"/>
        </w:rPr>
        <w:t xml:space="preserve"> offers state employees such as</w:t>
      </w:r>
      <w:r w:rsidR="00114655">
        <w:rPr>
          <w:sz w:val="22"/>
          <w:szCs w:val="22"/>
        </w:rPr>
        <w:t>:</w:t>
      </w:r>
      <w:r w:rsidR="007D5068">
        <w:rPr>
          <w:sz w:val="22"/>
          <w:szCs w:val="22"/>
        </w:rPr>
        <w:t xml:space="preserve"> </w:t>
      </w:r>
      <w:r w:rsidR="00037BFB">
        <w:rPr>
          <w:sz w:val="22"/>
          <w:szCs w:val="22"/>
        </w:rPr>
        <w:t>Cano</w:t>
      </w:r>
      <w:r w:rsidR="004B644C">
        <w:rPr>
          <w:sz w:val="22"/>
          <w:szCs w:val="22"/>
        </w:rPr>
        <w:t>py</w:t>
      </w:r>
      <w:r w:rsidR="00114655">
        <w:rPr>
          <w:sz w:val="22"/>
          <w:szCs w:val="22"/>
        </w:rPr>
        <w:t>; WW (Weight Watchers);</w:t>
      </w:r>
      <w:r w:rsidR="004B644C">
        <w:rPr>
          <w:sz w:val="22"/>
          <w:szCs w:val="22"/>
        </w:rPr>
        <w:t xml:space="preserve"> </w:t>
      </w:r>
      <w:r w:rsidR="00037BFB">
        <w:rPr>
          <w:sz w:val="22"/>
          <w:szCs w:val="22"/>
        </w:rPr>
        <w:t>Omada</w:t>
      </w:r>
      <w:r w:rsidR="00114655">
        <w:rPr>
          <w:sz w:val="22"/>
          <w:szCs w:val="22"/>
        </w:rPr>
        <w:t>;</w:t>
      </w:r>
      <w:r w:rsidR="004B644C">
        <w:rPr>
          <w:sz w:val="22"/>
          <w:szCs w:val="22"/>
        </w:rPr>
        <w:t xml:space="preserve"> Kaia Health</w:t>
      </w:r>
      <w:r w:rsidR="00114655">
        <w:rPr>
          <w:sz w:val="22"/>
          <w:szCs w:val="22"/>
        </w:rPr>
        <w:t>;</w:t>
      </w:r>
      <w:r w:rsidR="004B644C">
        <w:rPr>
          <w:sz w:val="22"/>
          <w:szCs w:val="22"/>
        </w:rPr>
        <w:t xml:space="preserve"> Healthy You</w:t>
      </w:r>
      <w:r w:rsidR="00114655">
        <w:rPr>
          <w:sz w:val="22"/>
          <w:szCs w:val="22"/>
        </w:rPr>
        <w:t>;</w:t>
      </w:r>
      <w:r w:rsidR="004B644C">
        <w:rPr>
          <w:sz w:val="22"/>
          <w:szCs w:val="22"/>
        </w:rPr>
        <w:t xml:space="preserve"> and through</w:t>
      </w:r>
      <w:r w:rsidR="00EE1BCF">
        <w:rPr>
          <w:sz w:val="22"/>
          <w:szCs w:val="22"/>
        </w:rPr>
        <w:t xml:space="preserve"> </w:t>
      </w:r>
      <w:r w:rsidR="00E206B0">
        <w:rPr>
          <w:sz w:val="22"/>
          <w:szCs w:val="22"/>
        </w:rPr>
        <w:t xml:space="preserve">the Kaiser </w:t>
      </w:r>
      <w:r w:rsidR="00EE1BCF">
        <w:rPr>
          <w:sz w:val="22"/>
          <w:szCs w:val="22"/>
        </w:rPr>
        <w:t xml:space="preserve">Permanente, </w:t>
      </w:r>
      <w:proofErr w:type="spellStart"/>
      <w:r w:rsidR="00EE1BCF">
        <w:rPr>
          <w:sz w:val="22"/>
          <w:szCs w:val="22"/>
        </w:rPr>
        <w:t>Moda</w:t>
      </w:r>
      <w:proofErr w:type="spellEnd"/>
      <w:r w:rsidR="00EE1BCF">
        <w:rPr>
          <w:sz w:val="22"/>
          <w:szCs w:val="22"/>
        </w:rPr>
        <w:t xml:space="preserve"> Health</w:t>
      </w:r>
      <w:r w:rsidR="00037BFB">
        <w:rPr>
          <w:sz w:val="22"/>
          <w:szCs w:val="22"/>
        </w:rPr>
        <w:t xml:space="preserve">, </w:t>
      </w:r>
      <w:r w:rsidR="00E206B0">
        <w:rPr>
          <w:sz w:val="22"/>
          <w:szCs w:val="22"/>
        </w:rPr>
        <w:t xml:space="preserve">and </w:t>
      </w:r>
      <w:r w:rsidR="00037BFB">
        <w:rPr>
          <w:sz w:val="22"/>
          <w:szCs w:val="22"/>
        </w:rPr>
        <w:t>Providence Health plans</w:t>
      </w:r>
      <w:r w:rsidR="00E206B0">
        <w:rPr>
          <w:sz w:val="22"/>
          <w:szCs w:val="22"/>
        </w:rPr>
        <w:t xml:space="preserve"> by </w:t>
      </w:r>
      <w:r w:rsidR="008D17EF">
        <w:rPr>
          <w:sz w:val="22"/>
          <w:szCs w:val="22"/>
        </w:rPr>
        <w:t>offering</w:t>
      </w:r>
      <w:r w:rsidR="00E206B0">
        <w:rPr>
          <w:sz w:val="22"/>
          <w:szCs w:val="22"/>
        </w:rPr>
        <w:t xml:space="preserve"> frequent reminders about the benefits offered by using these resources. </w:t>
      </w:r>
      <w:r w:rsidR="00037BFB">
        <w:rPr>
          <w:sz w:val="22"/>
          <w:szCs w:val="22"/>
        </w:rPr>
        <w:t xml:space="preserve"> </w:t>
      </w:r>
    </w:p>
    <w:p w14:paraId="739B5169" w14:textId="77777777" w:rsidR="007D5068" w:rsidRDefault="007D5068" w:rsidP="007D5068">
      <w:pPr>
        <w:pStyle w:val="Default"/>
        <w:rPr>
          <w:sz w:val="22"/>
          <w:szCs w:val="22"/>
        </w:rPr>
      </w:pPr>
    </w:p>
    <w:p w14:paraId="6F25E5BA" w14:textId="2CBDBC57" w:rsidR="00276BF5" w:rsidRDefault="00DB4B0B" w:rsidP="00CE0EFB">
      <w:pPr>
        <w:pStyle w:val="Default"/>
        <w:numPr>
          <w:ilvl w:val="0"/>
          <w:numId w:val="15"/>
        </w:numPr>
        <w:rPr>
          <w:sz w:val="22"/>
          <w:szCs w:val="22"/>
        </w:rPr>
      </w:pPr>
      <w:r w:rsidRPr="00272C4D">
        <w:rPr>
          <w:sz w:val="22"/>
          <w:szCs w:val="22"/>
        </w:rPr>
        <w:t xml:space="preserve"> </w:t>
      </w:r>
      <w:r w:rsidR="00323057" w:rsidRPr="00272C4D">
        <w:rPr>
          <w:i/>
          <w:iCs/>
          <w:sz w:val="22"/>
          <w:szCs w:val="22"/>
          <w:u w:val="single"/>
        </w:rPr>
        <w:t>Organizational Supports</w:t>
      </w:r>
      <w:r w:rsidR="00272C4D" w:rsidRPr="00272C4D">
        <w:rPr>
          <w:i/>
          <w:iCs/>
          <w:sz w:val="22"/>
          <w:szCs w:val="22"/>
          <w:u w:val="single"/>
        </w:rPr>
        <w:t>:</w:t>
      </w:r>
      <w:r w:rsidR="00272C4D" w:rsidRPr="00272C4D">
        <w:rPr>
          <w:b/>
          <w:bCs/>
          <w:sz w:val="22"/>
          <w:szCs w:val="22"/>
        </w:rPr>
        <w:t xml:space="preserve"> </w:t>
      </w:r>
      <w:r w:rsidR="00CE7D9E">
        <w:rPr>
          <w:sz w:val="22"/>
          <w:szCs w:val="22"/>
        </w:rPr>
        <w:t xml:space="preserve">Develop an annual </w:t>
      </w:r>
      <w:r w:rsidR="007B0ADF">
        <w:rPr>
          <w:sz w:val="22"/>
          <w:szCs w:val="22"/>
        </w:rPr>
        <w:t xml:space="preserve">diversity </w:t>
      </w:r>
      <w:r w:rsidR="00CE7D9E">
        <w:rPr>
          <w:sz w:val="22"/>
          <w:szCs w:val="22"/>
        </w:rPr>
        <w:t xml:space="preserve">calendar </w:t>
      </w:r>
      <w:r w:rsidR="007B0ADF">
        <w:rPr>
          <w:sz w:val="22"/>
          <w:szCs w:val="22"/>
        </w:rPr>
        <w:t xml:space="preserve">that includes </w:t>
      </w:r>
      <w:r w:rsidR="00CE7D9E">
        <w:rPr>
          <w:sz w:val="22"/>
          <w:szCs w:val="22"/>
        </w:rPr>
        <w:t xml:space="preserve">wellness messages to </w:t>
      </w:r>
      <w:r w:rsidR="007B0ADF">
        <w:rPr>
          <w:sz w:val="22"/>
          <w:szCs w:val="22"/>
        </w:rPr>
        <w:t>distribute to employees by</w:t>
      </w:r>
      <w:r w:rsidR="00323057" w:rsidRPr="00272C4D">
        <w:rPr>
          <w:sz w:val="22"/>
          <w:szCs w:val="22"/>
        </w:rPr>
        <w:t xml:space="preserve"> </w:t>
      </w:r>
      <w:r w:rsidR="00272C4D" w:rsidRPr="00272C4D">
        <w:rPr>
          <w:sz w:val="22"/>
          <w:szCs w:val="22"/>
        </w:rPr>
        <w:t>November</w:t>
      </w:r>
      <w:r w:rsidR="00323057" w:rsidRPr="00272C4D">
        <w:rPr>
          <w:sz w:val="22"/>
          <w:szCs w:val="22"/>
        </w:rPr>
        <w:t xml:space="preserve"> 3</w:t>
      </w:r>
      <w:r w:rsidR="00272C4D" w:rsidRPr="00272C4D">
        <w:rPr>
          <w:sz w:val="22"/>
          <w:szCs w:val="22"/>
        </w:rPr>
        <w:t>0</w:t>
      </w:r>
      <w:r w:rsidR="00323057" w:rsidRPr="00272C4D">
        <w:rPr>
          <w:sz w:val="22"/>
          <w:szCs w:val="22"/>
        </w:rPr>
        <w:t>, 2022</w:t>
      </w:r>
      <w:r w:rsidR="007B0ADF">
        <w:rPr>
          <w:sz w:val="22"/>
          <w:szCs w:val="22"/>
        </w:rPr>
        <w:t xml:space="preserve">. </w:t>
      </w:r>
      <w:r w:rsidR="00AA61D6">
        <w:rPr>
          <w:sz w:val="22"/>
          <w:szCs w:val="22"/>
        </w:rPr>
        <w:t xml:space="preserve">Messages will be developed by the Affirmative Action group and the Health &amp; Wellness Committee </w:t>
      </w:r>
      <w:r w:rsidR="00276BF5">
        <w:rPr>
          <w:sz w:val="22"/>
          <w:szCs w:val="22"/>
        </w:rPr>
        <w:t xml:space="preserve">collaboratively and include agency leadership input. </w:t>
      </w:r>
    </w:p>
    <w:p w14:paraId="225629A4" w14:textId="77777777" w:rsidR="00276BF5" w:rsidRDefault="00276BF5" w:rsidP="00276BF5">
      <w:pPr>
        <w:pStyle w:val="Default"/>
        <w:ind w:left="720"/>
        <w:rPr>
          <w:sz w:val="22"/>
          <w:szCs w:val="22"/>
        </w:rPr>
      </w:pPr>
    </w:p>
    <w:p w14:paraId="0F7A6A68" w14:textId="467B8B39" w:rsidR="00B429F5" w:rsidRDefault="00502DFF" w:rsidP="008B11E9">
      <w:pPr>
        <w:pStyle w:val="Default"/>
        <w:numPr>
          <w:ilvl w:val="0"/>
          <w:numId w:val="15"/>
        </w:numPr>
        <w:rPr>
          <w:sz w:val="22"/>
          <w:szCs w:val="22"/>
        </w:rPr>
      </w:pPr>
      <w:r w:rsidRPr="00502DFF">
        <w:rPr>
          <w:i/>
          <w:iCs/>
          <w:sz w:val="22"/>
          <w:szCs w:val="22"/>
          <w:u w:val="single"/>
        </w:rPr>
        <w:t>Tobacco Use:</w:t>
      </w:r>
      <w:r>
        <w:rPr>
          <w:sz w:val="22"/>
          <w:szCs w:val="22"/>
        </w:rPr>
        <w:t xml:space="preserve"> </w:t>
      </w:r>
      <w:r w:rsidR="00120DAA" w:rsidRPr="0097121B">
        <w:rPr>
          <w:sz w:val="22"/>
          <w:szCs w:val="22"/>
        </w:rPr>
        <w:t>Address tobacco use, a primary driver of preventable chronic disease and increased health care costs</w:t>
      </w:r>
      <w:r w:rsidR="000431E6">
        <w:rPr>
          <w:sz w:val="22"/>
          <w:szCs w:val="22"/>
        </w:rPr>
        <w:t>. S</w:t>
      </w:r>
      <w:r w:rsidR="00120DAA" w:rsidRPr="0097121B">
        <w:rPr>
          <w:sz w:val="22"/>
          <w:szCs w:val="22"/>
        </w:rPr>
        <w:t xml:space="preserve">hare available cessation resources with employees in the </w:t>
      </w:r>
      <w:r w:rsidR="000431E6">
        <w:rPr>
          <w:sz w:val="22"/>
          <w:szCs w:val="22"/>
        </w:rPr>
        <w:t>agency’s quarterly w</w:t>
      </w:r>
      <w:r w:rsidR="00120DAA" w:rsidRPr="0097121B">
        <w:rPr>
          <w:sz w:val="22"/>
          <w:szCs w:val="22"/>
        </w:rPr>
        <w:t xml:space="preserve">ellness newsletter and on </w:t>
      </w:r>
      <w:r w:rsidR="000431E6">
        <w:rPr>
          <w:sz w:val="22"/>
          <w:szCs w:val="22"/>
        </w:rPr>
        <w:t xml:space="preserve">the </w:t>
      </w:r>
      <w:r w:rsidR="00120DAA" w:rsidRPr="0097121B">
        <w:rPr>
          <w:sz w:val="22"/>
          <w:szCs w:val="22"/>
        </w:rPr>
        <w:t>Wellness</w:t>
      </w:r>
      <w:r w:rsidR="00BD2EF7">
        <w:rPr>
          <w:sz w:val="22"/>
          <w:szCs w:val="22"/>
        </w:rPr>
        <w:t xml:space="preserve"> webpage</w:t>
      </w:r>
      <w:r w:rsidR="00120DAA" w:rsidRPr="0097121B">
        <w:rPr>
          <w:sz w:val="22"/>
          <w:szCs w:val="22"/>
        </w:rPr>
        <w:t>. Include tobacco-related health statistics (including information on second-hand smoke relative to remote working at home) and a reminder that state properties are tobacco-free</w:t>
      </w:r>
      <w:r w:rsidR="00B429F5">
        <w:rPr>
          <w:sz w:val="22"/>
          <w:szCs w:val="22"/>
        </w:rPr>
        <w:t xml:space="preserve">. </w:t>
      </w:r>
    </w:p>
    <w:p w14:paraId="5BF603CF" w14:textId="77777777" w:rsidR="00B429F5" w:rsidRDefault="00B429F5" w:rsidP="00B429F5">
      <w:pPr>
        <w:pStyle w:val="Default"/>
        <w:ind w:left="720"/>
        <w:rPr>
          <w:sz w:val="22"/>
          <w:szCs w:val="22"/>
        </w:rPr>
      </w:pPr>
    </w:p>
    <w:p w14:paraId="6F1DBC5B" w14:textId="294CF9FE" w:rsidR="00406002" w:rsidRDefault="00120DAA" w:rsidP="008B11E9">
      <w:pPr>
        <w:pStyle w:val="Default"/>
        <w:numPr>
          <w:ilvl w:val="0"/>
          <w:numId w:val="15"/>
        </w:numPr>
        <w:rPr>
          <w:sz w:val="22"/>
          <w:szCs w:val="22"/>
        </w:rPr>
      </w:pPr>
      <w:r w:rsidRPr="0097121B">
        <w:rPr>
          <w:sz w:val="22"/>
          <w:szCs w:val="22"/>
        </w:rPr>
        <w:t xml:space="preserve"> </w:t>
      </w:r>
      <w:r w:rsidR="00502DFF" w:rsidRPr="00502DFF">
        <w:rPr>
          <w:i/>
          <w:iCs/>
          <w:sz w:val="22"/>
          <w:szCs w:val="22"/>
          <w:u w:val="single"/>
        </w:rPr>
        <w:t>Physical Activity:</w:t>
      </w:r>
      <w:r w:rsidR="00502DFF">
        <w:rPr>
          <w:sz w:val="22"/>
          <w:szCs w:val="22"/>
        </w:rPr>
        <w:t xml:space="preserve"> </w:t>
      </w:r>
      <w:r w:rsidR="00B429F5">
        <w:rPr>
          <w:sz w:val="22"/>
          <w:szCs w:val="22"/>
        </w:rPr>
        <w:t xml:space="preserve">Encourage physical activity </w:t>
      </w:r>
      <w:r w:rsidR="009F52F1">
        <w:rPr>
          <w:sz w:val="22"/>
          <w:szCs w:val="22"/>
        </w:rPr>
        <w:t xml:space="preserve">and bring awareness of </w:t>
      </w:r>
      <w:r w:rsidR="00A84F5B" w:rsidRPr="0097121B">
        <w:rPr>
          <w:sz w:val="22"/>
          <w:szCs w:val="22"/>
        </w:rPr>
        <w:t>the need to increase levels of physical activity, to prevent or manage chronic disease, and impact health care costs</w:t>
      </w:r>
      <w:r w:rsidR="00A84F5B">
        <w:rPr>
          <w:sz w:val="22"/>
          <w:szCs w:val="22"/>
        </w:rPr>
        <w:t xml:space="preserve">. In the </w:t>
      </w:r>
      <w:r w:rsidR="00A84F5B" w:rsidRPr="0097121B">
        <w:rPr>
          <w:sz w:val="22"/>
          <w:szCs w:val="22"/>
        </w:rPr>
        <w:t xml:space="preserve">quarterly </w:t>
      </w:r>
      <w:r w:rsidR="00A84F5B">
        <w:rPr>
          <w:sz w:val="22"/>
          <w:szCs w:val="22"/>
        </w:rPr>
        <w:t xml:space="preserve">newsletter, </w:t>
      </w:r>
      <w:r w:rsidR="00A84F5B" w:rsidRPr="0097121B">
        <w:rPr>
          <w:sz w:val="22"/>
          <w:szCs w:val="22"/>
        </w:rPr>
        <w:t>promote opportunities to participate in fitness activities</w:t>
      </w:r>
      <w:r w:rsidR="00B81E3A">
        <w:rPr>
          <w:sz w:val="22"/>
          <w:szCs w:val="22"/>
        </w:rPr>
        <w:t xml:space="preserve">. </w:t>
      </w:r>
      <w:r w:rsidR="00B81E3A" w:rsidRPr="0097121B">
        <w:rPr>
          <w:sz w:val="22"/>
          <w:szCs w:val="22"/>
        </w:rPr>
        <w:t>By 12/31/2022, promote movement in all meetings lasting 90 minutes or longer</w:t>
      </w:r>
      <w:r w:rsidR="00433A6D">
        <w:rPr>
          <w:sz w:val="22"/>
          <w:szCs w:val="22"/>
        </w:rPr>
        <w:t xml:space="preserve">. </w:t>
      </w:r>
      <w:r w:rsidR="00433A6D" w:rsidRPr="0097121B">
        <w:rPr>
          <w:sz w:val="22"/>
          <w:szCs w:val="22"/>
        </w:rPr>
        <w:t xml:space="preserve">Annually, coordinate and promote opportunities for employees to </w:t>
      </w:r>
      <w:r w:rsidR="00433A6D">
        <w:rPr>
          <w:sz w:val="22"/>
          <w:szCs w:val="22"/>
        </w:rPr>
        <w:t>encourage them to participate in</w:t>
      </w:r>
      <w:r w:rsidR="00433A6D" w:rsidRPr="0097121B">
        <w:rPr>
          <w:sz w:val="22"/>
          <w:szCs w:val="22"/>
        </w:rPr>
        <w:t xml:space="preserve"> the Health Engagement Model (HEM) program</w:t>
      </w:r>
      <w:r w:rsidR="00692E3D">
        <w:rPr>
          <w:sz w:val="22"/>
          <w:szCs w:val="22"/>
        </w:rPr>
        <w:t xml:space="preserve"> to decrease the risk for chr</w:t>
      </w:r>
      <w:r w:rsidR="00433A6D" w:rsidRPr="0097121B">
        <w:rPr>
          <w:sz w:val="22"/>
          <w:szCs w:val="22"/>
        </w:rPr>
        <w:t xml:space="preserve">onic disease and </w:t>
      </w:r>
      <w:r w:rsidR="00692E3D">
        <w:rPr>
          <w:sz w:val="22"/>
          <w:szCs w:val="22"/>
        </w:rPr>
        <w:t xml:space="preserve">assist in decreasing in </w:t>
      </w:r>
      <w:r w:rsidR="00433A6D" w:rsidRPr="0097121B">
        <w:rPr>
          <w:sz w:val="22"/>
          <w:szCs w:val="22"/>
        </w:rPr>
        <w:t>health care costs</w:t>
      </w:r>
      <w:r w:rsidR="00692E3D">
        <w:rPr>
          <w:sz w:val="22"/>
          <w:szCs w:val="22"/>
        </w:rPr>
        <w:t xml:space="preserve">. </w:t>
      </w:r>
    </w:p>
    <w:p w14:paraId="607973B2" w14:textId="77777777" w:rsidR="00406002" w:rsidRDefault="00406002" w:rsidP="00406002">
      <w:pPr>
        <w:pStyle w:val="Default"/>
        <w:ind w:left="720"/>
        <w:rPr>
          <w:sz w:val="22"/>
          <w:szCs w:val="22"/>
        </w:rPr>
      </w:pPr>
    </w:p>
    <w:p w14:paraId="03DF3CE3" w14:textId="105A8999" w:rsidR="00323057" w:rsidRDefault="00502DFF" w:rsidP="008B11E9">
      <w:pPr>
        <w:pStyle w:val="Default"/>
        <w:numPr>
          <w:ilvl w:val="0"/>
          <w:numId w:val="15"/>
        </w:numPr>
        <w:rPr>
          <w:sz w:val="22"/>
          <w:szCs w:val="22"/>
        </w:rPr>
      </w:pPr>
      <w:r w:rsidRPr="00502DFF">
        <w:rPr>
          <w:i/>
          <w:iCs/>
          <w:sz w:val="22"/>
          <w:szCs w:val="22"/>
          <w:u w:val="single"/>
        </w:rPr>
        <w:t>Healthy Foods:</w:t>
      </w:r>
      <w:r>
        <w:rPr>
          <w:sz w:val="22"/>
          <w:szCs w:val="22"/>
        </w:rPr>
        <w:t xml:space="preserve"> </w:t>
      </w:r>
      <w:r w:rsidR="000F2C6F">
        <w:rPr>
          <w:sz w:val="22"/>
          <w:szCs w:val="22"/>
        </w:rPr>
        <w:t>Promote h</w:t>
      </w:r>
      <w:r w:rsidR="00120DAA" w:rsidRPr="0097121B">
        <w:rPr>
          <w:sz w:val="22"/>
          <w:szCs w:val="22"/>
        </w:rPr>
        <w:t>ealthy food options</w:t>
      </w:r>
      <w:r w:rsidR="000F2C6F">
        <w:rPr>
          <w:sz w:val="22"/>
          <w:szCs w:val="22"/>
        </w:rPr>
        <w:t xml:space="preserve"> </w:t>
      </w:r>
      <w:r w:rsidR="00D64B10">
        <w:rPr>
          <w:sz w:val="22"/>
          <w:szCs w:val="22"/>
        </w:rPr>
        <w:t xml:space="preserve">and bring attention when events include </w:t>
      </w:r>
      <w:r w:rsidR="00696D53">
        <w:rPr>
          <w:sz w:val="22"/>
          <w:szCs w:val="22"/>
        </w:rPr>
        <w:t xml:space="preserve">these types of foods. Promoting healthy foods in highlights and emails that are distributed related to health and wellness. </w:t>
      </w:r>
      <w:r w:rsidR="001C7C15">
        <w:rPr>
          <w:sz w:val="22"/>
          <w:szCs w:val="22"/>
        </w:rPr>
        <w:t xml:space="preserve">Including healthy choices </w:t>
      </w:r>
      <w:r w:rsidR="00383F4C">
        <w:rPr>
          <w:sz w:val="22"/>
          <w:szCs w:val="22"/>
        </w:rPr>
        <w:t xml:space="preserve">in the quarterly newsletter that is distributed. </w:t>
      </w:r>
      <w:r w:rsidR="00383F4C" w:rsidRPr="0097121B">
        <w:rPr>
          <w:sz w:val="22"/>
          <w:szCs w:val="22"/>
        </w:rPr>
        <w:t>Addressing the need for improving nutrition may prevent or manage chronic disease and can impact health care</w:t>
      </w:r>
      <w:r w:rsidR="00BB736B">
        <w:rPr>
          <w:sz w:val="22"/>
          <w:szCs w:val="22"/>
        </w:rPr>
        <w:t xml:space="preserve"> for employees. Share CDC nutrition guidelines </w:t>
      </w:r>
      <w:r w:rsidR="00CC4C9F">
        <w:rPr>
          <w:sz w:val="22"/>
          <w:szCs w:val="22"/>
        </w:rPr>
        <w:t xml:space="preserve">and promote the annual Governor’s Food Drive. </w:t>
      </w:r>
    </w:p>
    <w:p w14:paraId="3B17570E" w14:textId="77777777" w:rsidR="00323057" w:rsidRDefault="00323057" w:rsidP="00323057">
      <w:pPr>
        <w:pStyle w:val="Default"/>
        <w:ind w:left="720"/>
        <w:rPr>
          <w:sz w:val="22"/>
          <w:szCs w:val="22"/>
        </w:rPr>
      </w:pPr>
    </w:p>
    <w:p w14:paraId="5D0E5E84" w14:textId="5E80C75F" w:rsidR="00DC09B8" w:rsidRPr="00E523AB" w:rsidRDefault="00100159" w:rsidP="009D0471">
      <w:pPr>
        <w:pStyle w:val="Default"/>
        <w:numPr>
          <w:ilvl w:val="0"/>
          <w:numId w:val="15"/>
        </w:numPr>
        <w:rPr>
          <w:sz w:val="22"/>
          <w:szCs w:val="22"/>
        </w:rPr>
      </w:pPr>
      <w:r w:rsidRPr="00E523AB">
        <w:rPr>
          <w:i/>
          <w:iCs/>
          <w:sz w:val="22"/>
          <w:szCs w:val="22"/>
          <w:u w:val="single"/>
        </w:rPr>
        <w:t>Emotional Health:</w:t>
      </w:r>
      <w:r w:rsidRPr="00E523AB">
        <w:rPr>
          <w:sz w:val="22"/>
          <w:szCs w:val="22"/>
        </w:rPr>
        <w:t xml:space="preserve"> By December 31, 2022, s</w:t>
      </w:r>
      <w:r w:rsidR="00120DAA" w:rsidRPr="00E523AB">
        <w:rPr>
          <w:sz w:val="22"/>
          <w:szCs w:val="22"/>
        </w:rPr>
        <w:t xml:space="preserve">chedule </w:t>
      </w:r>
      <w:r w:rsidRPr="00E523AB">
        <w:rPr>
          <w:sz w:val="22"/>
          <w:szCs w:val="22"/>
        </w:rPr>
        <w:t xml:space="preserve">at least two sessions with </w:t>
      </w:r>
      <w:r w:rsidR="00BC5913" w:rsidRPr="00E523AB">
        <w:rPr>
          <w:sz w:val="22"/>
          <w:szCs w:val="22"/>
        </w:rPr>
        <w:t xml:space="preserve">Canopy for employees to </w:t>
      </w:r>
      <w:r w:rsidR="00E523AB" w:rsidRPr="00E523AB">
        <w:rPr>
          <w:sz w:val="22"/>
          <w:szCs w:val="22"/>
        </w:rPr>
        <w:t xml:space="preserve">become more familiar with their services and encourage participation in the resources they offer through their website. </w:t>
      </w:r>
      <w:r w:rsidR="00C917E7">
        <w:rPr>
          <w:sz w:val="22"/>
          <w:szCs w:val="22"/>
        </w:rPr>
        <w:t xml:space="preserve">Including information in the </w:t>
      </w:r>
      <w:r w:rsidR="00805B8A">
        <w:rPr>
          <w:sz w:val="22"/>
          <w:szCs w:val="22"/>
        </w:rPr>
        <w:t xml:space="preserve">quarterly </w:t>
      </w:r>
      <w:r w:rsidR="00C917E7">
        <w:rPr>
          <w:sz w:val="22"/>
          <w:szCs w:val="22"/>
        </w:rPr>
        <w:t>New Employee Orientation</w:t>
      </w:r>
      <w:r w:rsidR="00805B8A">
        <w:rPr>
          <w:sz w:val="22"/>
          <w:szCs w:val="22"/>
        </w:rPr>
        <w:t xml:space="preserve"> that highlights resources offered by the Canopy Employee Assistance Program</w:t>
      </w:r>
      <w:r w:rsidR="000F2587">
        <w:rPr>
          <w:sz w:val="22"/>
          <w:szCs w:val="22"/>
        </w:rPr>
        <w:t xml:space="preserve">. </w:t>
      </w:r>
    </w:p>
    <w:p w14:paraId="0518C4AF" w14:textId="77777777" w:rsidR="000740F2" w:rsidRDefault="000740F2">
      <w:pPr>
        <w:rPr>
          <w:rFonts w:asciiTheme="majorHAnsi" w:hAnsiTheme="majorHAnsi"/>
          <w:color w:val="374C81" w:themeColor="accent1"/>
          <w:sz w:val="36"/>
        </w:rPr>
      </w:pPr>
      <w:r>
        <w:br w:type="page"/>
      </w:r>
    </w:p>
    <w:p w14:paraId="440C2B10" w14:textId="49CAD34B" w:rsidR="00DC09B8" w:rsidRDefault="00DC09B8" w:rsidP="00C437CD">
      <w:pPr>
        <w:pStyle w:val="Heading1"/>
      </w:pPr>
      <w:bookmarkStart w:id="9" w:name="_Toc116022897"/>
      <w:r>
        <w:lastRenderedPageBreak/>
        <w:t>5. Resources</w:t>
      </w:r>
      <w:bookmarkEnd w:id="9"/>
      <w:r>
        <w:t xml:space="preserve"> </w:t>
      </w:r>
    </w:p>
    <w:p w14:paraId="0A54962A" w14:textId="77777777" w:rsidR="00767095" w:rsidRDefault="00767095" w:rsidP="00DC09B8">
      <w:pPr>
        <w:pStyle w:val="Default"/>
        <w:rPr>
          <w:sz w:val="28"/>
          <w:szCs w:val="28"/>
        </w:rPr>
      </w:pPr>
    </w:p>
    <w:p w14:paraId="5C124338" w14:textId="77777777" w:rsidR="00DF703B" w:rsidRPr="00BF37E8" w:rsidRDefault="00DF703B" w:rsidP="00DF703B">
      <w:pPr>
        <w:pStyle w:val="Default"/>
        <w:rPr>
          <w:color w:val="auto"/>
          <w:sz w:val="22"/>
          <w:szCs w:val="22"/>
          <w:u w:val="single"/>
        </w:rPr>
      </w:pPr>
      <w:r w:rsidRPr="00BF37E8">
        <w:rPr>
          <w:i/>
          <w:iCs/>
          <w:color w:val="auto"/>
          <w:sz w:val="22"/>
          <w:szCs w:val="22"/>
          <w:u w:val="single"/>
        </w:rPr>
        <w:t xml:space="preserve">PEBB </w:t>
      </w:r>
    </w:p>
    <w:p w14:paraId="43A99AE1" w14:textId="77777777" w:rsidR="00DF703B" w:rsidRDefault="00DF703B" w:rsidP="00DF703B">
      <w:pPr>
        <w:pStyle w:val="Default"/>
        <w:rPr>
          <w:color w:val="0000FF"/>
          <w:sz w:val="22"/>
          <w:szCs w:val="22"/>
        </w:rPr>
      </w:pPr>
      <w:r>
        <w:rPr>
          <w:color w:val="auto"/>
          <w:sz w:val="22"/>
          <w:szCs w:val="22"/>
        </w:rPr>
        <w:t xml:space="preserve">• </w:t>
      </w:r>
      <w:r>
        <w:rPr>
          <w:color w:val="0000FF"/>
          <w:sz w:val="22"/>
          <w:szCs w:val="22"/>
        </w:rPr>
        <w:t xml:space="preserve">Kaiser </w:t>
      </w:r>
    </w:p>
    <w:p w14:paraId="5CA773EA" w14:textId="77777777" w:rsidR="00DF703B" w:rsidRDefault="00DF703B" w:rsidP="00DF703B">
      <w:pPr>
        <w:pStyle w:val="Default"/>
        <w:rPr>
          <w:color w:val="0000FF"/>
          <w:sz w:val="22"/>
          <w:szCs w:val="22"/>
        </w:rPr>
      </w:pPr>
      <w:r>
        <w:rPr>
          <w:sz w:val="22"/>
          <w:szCs w:val="22"/>
        </w:rPr>
        <w:t xml:space="preserve">• </w:t>
      </w:r>
      <w:proofErr w:type="spellStart"/>
      <w:r>
        <w:rPr>
          <w:color w:val="0000FF"/>
          <w:sz w:val="22"/>
          <w:szCs w:val="22"/>
        </w:rPr>
        <w:t>Moda</w:t>
      </w:r>
      <w:proofErr w:type="spellEnd"/>
      <w:r>
        <w:rPr>
          <w:color w:val="0000FF"/>
          <w:sz w:val="22"/>
          <w:szCs w:val="22"/>
        </w:rPr>
        <w:t xml:space="preserve"> </w:t>
      </w:r>
    </w:p>
    <w:p w14:paraId="1F16D178" w14:textId="77777777" w:rsidR="00DF703B" w:rsidRDefault="00DF703B" w:rsidP="00DF703B">
      <w:pPr>
        <w:pStyle w:val="Default"/>
        <w:rPr>
          <w:color w:val="0000FF"/>
          <w:sz w:val="22"/>
          <w:szCs w:val="22"/>
        </w:rPr>
      </w:pPr>
      <w:r>
        <w:rPr>
          <w:sz w:val="22"/>
          <w:szCs w:val="22"/>
        </w:rPr>
        <w:t xml:space="preserve">• </w:t>
      </w:r>
      <w:r>
        <w:rPr>
          <w:color w:val="0000FF"/>
          <w:sz w:val="22"/>
          <w:szCs w:val="22"/>
        </w:rPr>
        <w:t xml:space="preserve">Providence </w:t>
      </w:r>
    </w:p>
    <w:p w14:paraId="496EACEE" w14:textId="77777777" w:rsidR="00DF703B" w:rsidRDefault="00DF703B" w:rsidP="00DF703B">
      <w:pPr>
        <w:pStyle w:val="Default"/>
        <w:rPr>
          <w:color w:val="0000FF"/>
          <w:sz w:val="22"/>
          <w:szCs w:val="22"/>
        </w:rPr>
      </w:pPr>
      <w:r>
        <w:rPr>
          <w:sz w:val="22"/>
          <w:szCs w:val="22"/>
        </w:rPr>
        <w:t xml:space="preserve">• </w:t>
      </w:r>
      <w:r>
        <w:rPr>
          <w:color w:val="0000FF"/>
          <w:sz w:val="22"/>
          <w:szCs w:val="22"/>
        </w:rPr>
        <w:t xml:space="preserve">PEBB Wellness Programs </w:t>
      </w:r>
    </w:p>
    <w:p w14:paraId="35ECF31D" w14:textId="77777777" w:rsidR="00DF703B" w:rsidRDefault="00DF703B" w:rsidP="00DF703B">
      <w:pPr>
        <w:pStyle w:val="Default"/>
        <w:rPr>
          <w:color w:val="0000FF"/>
          <w:sz w:val="22"/>
          <w:szCs w:val="22"/>
        </w:rPr>
      </w:pPr>
    </w:p>
    <w:p w14:paraId="5E377268" w14:textId="77777777" w:rsidR="00DF703B" w:rsidRPr="00BF37E8" w:rsidRDefault="00DF703B" w:rsidP="00DF703B">
      <w:pPr>
        <w:pStyle w:val="Default"/>
        <w:rPr>
          <w:sz w:val="22"/>
          <w:szCs w:val="22"/>
          <w:u w:val="single"/>
        </w:rPr>
      </w:pPr>
      <w:r w:rsidRPr="00BF37E8">
        <w:rPr>
          <w:i/>
          <w:iCs/>
          <w:sz w:val="22"/>
          <w:szCs w:val="22"/>
          <w:u w:val="single"/>
        </w:rPr>
        <w:t xml:space="preserve">Agencies and organizations </w:t>
      </w:r>
    </w:p>
    <w:p w14:paraId="102CD594" w14:textId="77777777" w:rsidR="00DF703B" w:rsidRDefault="00DF703B" w:rsidP="00DF703B">
      <w:pPr>
        <w:pStyle w:val="Default"/>
        <w:rPr>
          <w:color w:val="0000FF"/>
          <w:sz w:val="22"/>
          <w:szCs w:val="22"/>
        </w:rPr>
      </w:pPr>
      <w:r>
        <w:rPr>
          <w:color w:val="0000FF"/>
          <w:sz w:val="22"/>
          <w:szCs w:val="22"/>
        </w:rPr>
        <w:t xml:space="preserve">• Centers for Disease Prevention and Control Workplace Health Promotion </w:t>
      </w:r>
    </w:p>
    <w:p w14:paraId="230A416B" w14:textId="77777777" w:rsidR="00DF703B" w:rsidRDefault="00DF703B" w:rsidP="00DF703B">
      <w:pPr>
        <w:pStyle w:val="Default"/>
        <w:rPr>
          <w:color w:val="0000FF"/>
          <w:sz w:val="22"/>
          <w:szCs w:val="22"/>
        </w:rPr>
      </w:pPr>
      <w:r>
        <w:rPr>
          <w:sz w:val="22"/>
          <w:szCs w:val="22"/>
        </w:rPr>
        <w:t xml:space="preserve">• </w:t>
      </w:r>
      <w:r>
        <w:rPr>
          <w:color w:val="0000FF"/>
          <w:sz w:val="22"/>
          <w:szCs w:val="22"/>
        </w:rPr>
        <w:t xml:space="preserve">NIOSH’s Total Worker Health </w:t>
      </w:r>
    </w:p>
    <w:p w14:paraId="5B7C779E" w14:textId="77777777" w:rsidR="00DF703B" w:rsidRDefault="00DF703B" w:rsidP="00DF703B">
      <w:pPr>
        <w:pStyle w:val="Default"/>
        <w:rPr>
          <w:color w:val="800080"/>
          <w:sz w:val="22"/>
          <w:szCs w:val="22"/>
        </w:rPr>
      </w:pPr>
      <w:r>
        <w:rPr>
          <w:color w:val="0000FF"/>
          <w:sz w:val="22"/>
          <w:szCs w:val="22"/>
        </w:rPr>
        <w:t xml:space="preserve">• </w:t>
      </w:r>
      <w:r>
        <w:rPr>
          <w:color w:val="800080"/>
          <w:sz w:val="22"/>
          <w:szCs w:val="22"/>
        </w:rPr>
        <w:t xml:space="preserve">Oregon Healthy Workforce Center </w:t>
      </w:r>
    </w:p>
    <w:p w14:paraId="5105C8C1" w14:textId="77777777" w:rsidR="00DF703B" w:rsidRDefault="00DF703B" w:rsidP="00DF703B">
      <w:pPr>
        <w:pStyle w:val="Default"/>
        <w:rPr>
          <w:color w:val="0000FF"/>
          <w:sz w:val="22"/>
          <w:szCs w:val="22"/>
        </w:rPr>
      </w:pPr>
      <w:r>
        <w:rPr>
          <w:sz w:val="22"/>
          <w:szCs w:val="22"/>
        </w:rPr>
        <w:t xml:space="preserve">• </w:t>
      </w:r>
      <w:r>
        <w:rPr>
          <w:color w:val="0000FF"/>
          <w:sz w:val="22"/>
          <w:szCs w:val="22"/>
        </w:rPr>
        <w:t xml:space="preserve">PEBB </w:t>
      </w:r>
    </w:p>
    <w:p w14:paraId="65F38494" w14:textId="77777777" w:rsidR="00DF703B" w:rsidRDefault="00DF703B" w:rsidP="00DF703B">
      <w:pPr>
        <w:pStyle w:val="Default"/>
        <w:rPr>
          <w:color w:val="0000FF"/>
          <w:sz w:val="22"/>
          <w:szCs w:val="22"/>
        </w:rPr>
      </w:pPr>
      <w:r>
        <w:rPr>
          <w:color w:val="0000FF"/>
          <w:sz w:val="22"/>
          <w:szCs w:val="22"/>
        </w:rPr>
        <w:t xml:space="preserve">• SAIF Integrating health and safety </w:t>
      </w:r>
    </w:p>
    <w:p w14:paraId="4A321441" w14:textId="77777777" w:rsidR="00DF703B" w:rsidRDefault="00DF703B" w:rsidP="00DF703B">
      <w:pPr>
        <w:pStyle w:val="Default"/>
        <w:rPr>
          <w:color w:val="0000FF"/>
          <w:sz w:val="22"/>
          <w:szCs w:val="22"/>
        </w:rPr>
      </w:pPr>
      <w:r>
        <w:rPr>
          <w:color w:val="0000FF"/>
          <w:sz w:val="22"/>
          <w:szCs w:val="22"/>
        </w:rPr>
        <w:t xml:space="preserve">• Wellness Council of America (WELCOA) </w:t>
      </w:r>
    </w:p>
    <w:p w14:paraId="7E3FF06E" w14:textId="77777777" w:rsidR="00DF703B" w:rsidRDefault="00DF703B" w:rsidP="00DF703B">
      <w:pPr>
        <w:pStyle w:val="Default"/>
        <w:rPr>
          <w:color w:val="0000FF"/>
          <w:sz w:val="22"/>
          <w:szCs w:val="22"/>
        </w:rPr>
      </w:pPr>
      <w:r>
        <w:rPr>
          <w:color w:val="0000FF"/>
          <w:sz w:val="22"/>
          <w:szCs w:val="22"/>
        </w:rPr>
        <w:t xml:space="preserve">• Department of Administrative Services Work Reimagined </w:t>
      </w:r>
    </w:p>
    <w:p w14:paraId="75F79E99" w14:textId="77777777" w:rsidR="00DF703B" w:rsidRDefault="00DF703B" w:rsidP="00DF703B">
      <w:pPr>
        <w:pStyle w:val="Default"/>
        <w:rPr>
          <w:color w:val="0000FF"/>
          <w:sz w:val="22"/>
          <w:szCs w:val="22"/>
        </w:rPr>
      </w:pPr>
    </w:p>
    <w:p w14:paraId="378C507D" w14:textId="7DCF61DE" w:rsidR="00DF703B" w:rsidRPr="00BF37E8" w:rsidRDefault="00D66A71" w:rsidP="00DF703B">
      <w:pPr>
        <w:pStyle w:val="Default"/>
        <w:rPr>
          <w:sz w:val="22"/>
          <w:szCs w:val="22"/>
          <w:u w:val="single"/>
        </w:rPr>
      </w:pPr>
      <w:r>
        <w:rPr>
          <w:i/>
          <w:iCs/>
          <w:sz w:val="22"/>
          <w:szCs w:val="22"/>
          <w:u w:val="single"/>
        </w:rPr>
        <w:t>Oregon Military Department E</w:t>
      </w:r>
      <w:r w:rsidR="00DF703B" w:rsidRPr="00BF37E8">
        <w:rPr>
          <w:i/>
          <w:iCs/>
          <w:sz w:val="22"/>
          <w:szCs w:val="22"/>
          <w:u w:val="single"/>
        </w:rPr>
        <w:t xml:space="preserve">mployee Resource Groups (ERGs) </w:t>
      </w:r>
    </w:p>
    <w:p w14:paraId="1F3234A5" w14:textId="77777777" w:rsidR="0075074E" w:rsidRDefault="0075074E" w:rsidP="00DF703B">
      <w:pPr>
        <w:pStyle w:val="Default"/>
        <w:rPr>
          <w:sz w:val="22"/>
          <w:szCs w:val="22"/>
        </w:rPr>
      </w:pPr>
    </w:p>
    <w:p w14:paraId="7FF7F9DD" w14:textId="14FE6654" w:rsidR="00BF37E8" w:rsidRDefault="00BF37E8" w:rsidP="00DF703B">
      <w:pPr>
        <w:pStyle w:val="Default"/>
        <w:rPr>
          <w:sz w:val="22"/>
          <w:szCs w:val="22"/>
        </w:rPr>
      </w:pPr>
      <w:r>
        <w:rPr>
          <w:sz w:val="22"/>
          <w:szCs w:val="22"/>
        </w:rPr>
        <w:t>Safety Committee</w:t>
      </w:r>
      <w:r w:rsidR="006D41B6">
        <w:rPr>
          <w:sz w:val="22"/>
          <w:szCs w:val="22"/>
        </w:rPr>
        <w:tab/>
      </w:r>
      <w:r w:rsidR="00C8413E">
        <w:rPr>
          <w:sz w:val="22"/>
          <w:szCs w:val="22"/>
        </w:rPr>
        <w:t xml:space="preserve">      </w:t>
      </w:r>
      <w:r w:rsidR="00D66A71">
        <w:rPr>
          <w:sz w:val="22"/>
          <w:szCs w:val="22"/>
        </w:rPr>
        <w:t>Health &amp; Wellness Committee</w:t>
      </w:r>
      <w:r w:rsidR="006D41B6">
        <w:rPr>
          <w:sz w:val="22"/>
          <w:szCs w:val="22"/>
        </w:rPr>
        <w:t xml:space="preserve">  </w:t>
      </w:r>
      <w:r w:rsidR="00C8413E">
        <w:rPr>
          <w:sz w:val="22"/>
          <w:szCs w:val="22"/>
        </w:rPr>
        <w:t xml:space="preserve">       </w:t>
      </w:r>
      <w:r w:rsidR="006D41B6">
        <w:rPr>
          <w:sz w:val="22"/>
          <w:szCs w:val="22"/>
        </w:rPr>
        <w:t xml:space="preserve">      Affirmative Action Workgroup</w:t>
      </w:r>
    </w:p>
    <w:tbl>
      <w:tblPr>
        <w:tblStyle w:val="TableGrid"/>
        <w:tblW w:w="0" w:type="auto"/>
        <w:tblLook w:val="04A0" w:firstRow="1" w:lastRow="0" w:firstColumn="1" w:lastColumn="0" w:noHBand="0" w:noVBand="1"/>
      </w:tblPr>
      <w:tblGrid>
        <w:gridCol w:w="2425"/>
        <w:gridCol w:w="3870"/>
        <w:gridCol w:w="3811"/>
      </w:tblGrid>
      <w:tr w:rsidR="007D476E" w:rsidRPr="00D1004A" w14:paraId="7532B897" w14:textId="77777777" w:rsidTr="00BF5DFB">
        <w:tc>
          <w:tcPr>
            <w:tcW w:w="2425" w:type="dxa"/>
            <w:vAlign w:val="bottom"/>
          </w:tcPr>
          <w:p w14:paraId="0BDF8271" w14:textId="23CCD1F0" w:rsidR="007D476E" w:rsidRPr="00D1004A" w:rsidRDefault="00F3375B" w:rsidP="007D476E">
            <w:pPr>
              <w:pStyle w:val="Default"/>
              <w:rPr>
                <w:sz w:val="20"/>
                <w:szCs w:val="20"/>
              </w:rPr>
            </w:pPr>
            <w:r>
              <w:rPr>
                <w:sz w:val="20"/>
                <w:szCs w:val="20"/>
              </w:rPr>
              <w:t>Julie Paris, Safety Specialist, Chairperson</w:t>
            </w:r>
          </w:p>
        </w:tc>
        <w:tc>
          <w:tcPr>
            <w:tcW w:w="3870" w:type="dxa"/>
            <w:vAlign w:val="bottom"/>
          </w:tcPr>
          <w:p w14:paraId="189BE85E" w14:textId="791C0EBC" w:rsidR="007D476E" w:rsidRPr="00D1004A" w:rsidRDefault="007D476E" w:rsidP="007D476E">
            <w:pPr>
              <w:pStyle w:val="Default"/>
              <w:rPr>
                <w:sz w:val="20"/>
                <w:szCs w:val="20"/>
              </w:rPr>
            </w:pPr>
            <w:r>
              <w:rPr>
                <w:sz w:val="20"/>
                <w:szCs w:val="20"/>
              </w:rPr>
              <w:t>Tracy Garcia, Chair</w:t>
            </w:r>
          </w:p>
        </w:tc>
        <w:tc>
          <w:tcPr>
            <w:tcW w:w="3811" w:type="dxa"/>
            <w:vAlign w:val="bottom"/>
          </w:tcPr>
          <w:p w14:paraId="302E2448" w14:textId="76F1C3D3" w:rsidR="007D476E" w:rsidRPr="00D1004A" w:rsidRDefault="007D476E" w:rsidP="007D476E">
            <w:pPr>
              <w:pStyle w:val="Default"/>
              <w:rPr>
                <w:sz w:val="20"/>
                <w:szCs w:val="20"/>
              </w:rPr>
            </w:pPr>
            <w:r w:rsidRPr="00D1004A">
              <w:rPr>
                <w:sz w:val="20"/>
                <w:szCs w:val="20"/>
              </w:rPr>
              <w:t>Tracy Garcia, AA Officer, Equity Leader</w:t>
            </w:r>
          </w:p>
        </w:tc>
      </w:tr>
      <w:tr w:rsidR="007D476E" w:rsidRPr="00D1004A" w14:paraId="2FB7AD9E" w14:textId="77777777" w:rsidTr="00BF5DFB">
        <w:tc>
          <w:tcPr>
            <w:tcW w:w="2425" w:type="dxa"/>
            <w:vAlign w:val="bottom"/>
          </w:tcPr>
          <w:p w14:paraId="35E08246" w14:textId="1144D4D0" w:rsidR="007D476E" w:rsidRPr="00D1004A" w:rsidRDefault="00B8099E" w:rsidP="007D476E">
            <w:pPr>
              <w:pStyle w:val="Default"/>
              <w:rPr>
                <w:sz w:val="20"/>
                <w:szCs w:val="20"/>
              </w:rPr>
            </w:pPr>
            <w:r>
              <w:rPr>
                <w:sz w:val="20"/>
                <w:szCs w:val="20"/>
              </w:rPr>
              <w:t>Cherie Cline, Secretary</w:t>
            </w:r>
          </w:p>
        </w:tc>
        <w:tc>
          <w:tcPr>
            <w:tcW w:w="3870" w:type="dxa"/>
            <w:vAlign w:val="bottom"/>
          </w:tcPr>
          <w:p w14:paraId="00F2965E" w14:textId="42251BB0" w:rsidR="007D476E" w:rsidRPr="00D1004A" w:rsidRDefault="007D476E" w:rsidP="007D476E">
            <w:pPr>
              <w:pStyle w:val="Default"/>
              <w:rPr>
                <w:sz w:val="20"/>
                <w:szCs w:val="20"/>
              </w:rPr>
            </w:pPr>
            <w:r>
              <w:rPr>
                <w:sz w:val="20"/>
                <w:szCs w:val="20"/>
              </w:rPr>
              <w:t>Micky Dryden, Co-chair / Coordinator</w:t>
            </w:r>
          </w:p>
        </w:tc>
        <w:tc>
          <w:tcPr>
            <w:tcW w:w="3811" w:type="dxa"/>
            <w:vAlign w:val="bottom"/>
          </w:tcPr>
          <w:p w14:paraId="757F4CF1" w14:textId="1A990B83" w:rsidR="007D476E" w:rsidRPr="00D1004A" w:rsidRDefault="00541436" w:rsidP="007D476E">
            <w:pPr>
              <w:pStyle w:val="Default"/>
              <w:rPr>
                <w:sz w:val="20"/>
                <w:szCs w:val="20"/>
              </w:rPr>
            </w:pPr>
            <w:r w:rsidRPr="00541436">
              <w:rPr>
                <w:sz w:val="20"/>
                <w:szCs w:val="20"/>
              </w:rPr>
              <w:t xml:space="preserve">Micky Dryden, </w:t>
            </w:r>
            <w:r>
              <w:rPr>
                <w:sz w:val="20"/>
                <w:szCs w:val="20"/>
              </w:rPr>
              <w:t>Agency</w:t>
            </w:r>
            <w:r w:rsidRPr="00541436">
              <w:rPr>
                <w:sz w:val="20"/>
                <w:szCs w:val="20"/>
              </w:rPr>
              <w:t xml:space="preserve"> Representative</w:t>
            </w:r>
          </w:p>
        </w:tc>
      </w:tr>
      <w:tr w:rsidR="007D476E" w:rsidRPr="00D1004A" w14:paraId="7F1BE1EA" w14:textId="77777777" w:rsidTr="00BF5DFB">
        <w:tc>
          <w:tcPr>
            <w:tcW w:w="2425" w:type="dxa"/>
            <w:vAlign w:val="bottom"/>
          </w:tcPr>
          <w:p w14:paraId="348C535A" w14:textId="1B4D6BAD" w:rsidR="007D476E" w:rsidRPr="00D1004A" w:rsidRDefault="00B8099E" w:rsidP="007D476E">
            <w:pPr>
              <w:pStyle w:val="Default"/>
              <w:rPr>
                <w:sz w:val="20"/>
                <w:szCs w:val="20"/>
              </w:rPr>
            </w:pPr>
            <w:r>
              <w:rPr>
                <w:sz w:val="20"/>
                <w:szCs w:val="20"/>
              </w:rPr>
              <w:t>Tracy Garcia, State Personnel Director</w:t>
            </w:r>
          </w:p>
        </w:tc>
        <w:tc>
          <w:tcPr>
            <w:tcW w:w="3870" w:type="dxa"/>
            <w:vAlign w:val="bottom"/>
          </w:tcPr>
          <w:p w14:paraId="06666C14" w14:textId="101F42D2" w:rsidR="007D476E" w:rsidRPr="00D1004A" w:rsidRDefault="007D476E" w:rsidP="007D476E">
            <w:pPr>
              <w:pStyle w:val="Default"/>
              <w:rPr>
                <w:sz w:val="20"/>
                <w:szCs w:val="20"/>
              </w:rPr>
            </w:pPr>
            <w:r>
              <w:rPr>
                <w:sz w:val="20"/>
                <w:szCs w:val="20"/>
              </w:rPr>
              <w:t>Sara Wassam, Secretary</w:t>
            </w:r>
          </w:p>
        </w:tc>
        <w:tc>
          <w:tcPr>
            <w:tcW w:w="3811" w:type="dxa"/>
            <w:vAlign w:val="bottom"/>
          </w:tcPr>
          <w:p w14:paraId="224D0094" w14:textId="6CB6B362" w:rsidR="007D476E" w:rsidRPr="00D1004A" w:rsidRDefault="00541436" w:rsidP="007D476E">
            <w:pPr>
              <w:pStyle w:val="Default"/>
              <w:rPr>
                <w:sz w:val="20"/>
                <w:szCs w:val="20"/>
              </w:rPr>
            </w:pPr>
            <w:r w:rsidRPr="00541436">
              <w:rPr>
                <w:sz w:val="20"/>
                <w:szCs w:val="20"/>
              </w:rPr>
              <w:t xml:space="preserve">Sean McCormick, CFO, Lead for COBID Contracting </w:t>
            </w:r>
            <w:r w:rsidR="00462E32" w:rsidRPr="00541436">
              <w:rPr>
                <w:sz w:val="20"/>
                <w:szCs w:val="20"/>
              </w:rPr>
              <w:t>and</w:t>
            </w:r>
            <w:r w:rsidRPr="00541436">
              <w:rPr>
                <w:sz w:val="20"/>
                <w:szCs w:val="20"/>
              </w:rPr>
              <w:t xml:space="preserve"> Procurement</w:t>
            </w:r>
          </w:p>
        </w:tc>
      </w:tr>
      <w:tr w:rsidR="007D476E" w:rsidRPr="00D1004A" w14:paraId="5E680065" w14:textId="77777777" w:rsidTr="00BF5DFB">
        <w:tc>
          <w:tcPr>
            <w:tcW w:w="2425" w:type="dxa"/>
            <w:vAlign w:val="bottom"/>
          </w:tcPr>
          <w:p w14:paraId="6BB6B807" w14:textId="1433BA46" w:rsidR="007D476E" w:rsidRPr="00D1004A" w:rsidRDefault="00B8099E" w:rsidP="007D476E">
            <w:pPr>
              <w:pStyle w:val="Default"/>
              <w:rPr>
                <w:sz w:val="20"/>
                <w:szCs w:val="20"/>
              </w:rPr>
            </w:pPr>
            <w:r>
              <w:rPr>
                <w:sz w:val="20"/>
                <w:szCs w:val="20"/>
              </w:rPr>
              <w:t xml:space="preserve">Dave Stuckey, OMD Deputy </w:t>
            </w:r>
            <w:r w:rsidR="00DC74C2">
              <w:rPr>
                <w:sz w:val="20"/>
                <w:szCs w:val="20"/>
              </w:rPr>
              <w:t>Chief</w:t>
            </w:r>
          </w:p>
        </w:tc>
        <w:tc>
          <w:tcPr>
            <w:tcW w:w="3870" w:type="dxa"/>
            <w:vAlign w:val="bottom"/>
          </w:tcPr>
          <w:p w14:paraId="5BBEE5A5" w14:textId="62761E66" w:rsidR="007D476E" w:rsidRPr="00D1004A" w:rsidRDefault="007D476E" w:rsidP="007D476E">
            <w:pPr>
              <w:pStyle w:val="Default"/>
              <w:rPr>
                <w:sz w:val="20"/>
                <w:szCs w:val="20"/>
              </w:rPr>
            </w:pPr>
            <w:r>
              <w:rPr>
                <w:sz w:val="20"/>
                <w:szCs w:val="20"/>
              </w:rPr>
              <w:t>Julie Paris, Safety Manager</w:t>
            </w:r>
          </w:p>
        </w:tc>
        <w:tc>
          <w:tcPr>
            <w:tcW w:w="3811" w:type="dxa"/>
            <w:vAlign w:val="bottom"/>
          </w:tcPr>
          <w:p w14:paraId="457CC395" w14:textId="2E5DF944" w:rsidR="007D476E" w:rsidRPr="00D1004A" w:rsidRDefault="00462E32" w:rsidP="007D476E">
            <w:pPr>
              <w:pStyle w:val="Default"/>
              <w:rPr>
                <w:sz w:val="20"/>
                <w:szCs w:val="20"/>
              </w:rPr>
            </w:pPr>
            <w:r w:rsidRPr="00462E32">
              <w:rPr>
                <w:sz w:val="20"/>
                <w:szCs w:val="20"/>
              </w:rPr>
              <w:t>Shawn Potapoff, Agency Recruiter</w:t>
            </w:r>
          </w:p>
        </w:tc>
      </w:tr>
      <w:tr w:rsidR="007D476E" w:rsidRPr="00D1004A" w14:paraId="53ECD3A8" w14:textId="77777777" w:rsidTr="00BF5DFB">
        <w:tc>
          <w:tcPr>
            <w:tcW w:w="2425" w:type="dxa"/>
            <w:vAlign w:val="bottom"/>
          </w:tcPr>
          <w:p w14:paraId="56E417A7" w14:textId="351AC1AD" w:rsidR="007D476E" w:rsidRPr="00D1004A" w:rsidRDefault="00B8099E" w:rsidP="007D476E">
            <w:pPr>
              <w:pStyle w:val="Default"/>
              <w:rPr>
                <w:sz w:val="20"/>
                <w:szCs w:val="20"/>
              </w:rPr>
            </w:pPr>
            <w:r>
              <w:rPr>
                <w:sz w:val="20"/>
                <w:szCs w:val="20"/>
              </w:rPr>
              <w:t>Todd Farmer, AGI Director</w:t>
            </w:r>
          </w:p>
        </w:tc>
        <w:tc>
          <w:tcPr>
            <w:tcW w:w="3870" w:type="dxa"/>
            <w:vAlign w:val="bottom"/>
          </w:tcPr>
          <w:p w14:paraId="076C5044" w14:textId="50568718" w:rsidR="007D476E" w:rsidRPr="00D1004A" w:rsidRDefault="007D476E" w:rsidP="007D476E">
            <w:pPr>
              <w:pStyle w:val="Default"/>
              <w:rPr>
                <w:sz w:val="20"/>
                <w:szCs w:val="20"/>
              </w:rPr>
            </w:pPr>
            <w:r>
              <w:rPr>
                <w:sz w:val="20"/>
                <w:szCs w:val="20"/>
              </w:rPr>
              <w:t>Melissa Carter, Payroll/Benefits Analyst</w:t>
            </w:r>
          </w:p>
        </w:tc>
        <w:tc>
          <w:tcPr>
            <w:tcW w:w="3811" w:type="dxa"/>
            <w:vAlign w:val="bottom"/>
          </w:tcPr>
          <w:p w14:paraId="614FF813" w14:textId="2D107BF5" w:rsidR="007D476E" w:rsidRPr="00D1004A" w:rsidRDefault="00946E40" w:rsidP="007D476E">
            <w:pPr>
              <w:pStyle w:val="Default"/>
              <w:rPr>
                <w:sz w:val="20"/>
                <w:szCs w:val="20"/>
              </w:rPr>
            </w:pPr>
            <w:r w:rsidRPr="00946E40">
              <w:rPr>
                <w:sz w:val="20"/>
                <w:szCs w:val="20"/>
              </w:rPr>
              <w:t xml:space="preserve">David </w:t>
            </w:r>
            <w:proofErr w:type="spellStart"/>
            <w:r w:rsidRPr="00946E40">
              <w:rPr>
                <w:sz w:val="20"/>
                <w:szCs w:val="20"/>
              </w:rPr>
              <w:t>Sutterfield</w:t>
            </w:r>
            <w:proofErr w:type="spellEnd"/>
            <w:r w:rsidRPr="00946E40">
              <w:rPr>
                <w:sz w:val="20"/>
                <w:szCs w:val="20"/>
              </w:rPr>
              <w:t xml:space="preserve">, </w:t>
            </w:r>
            <w:r>
              <w:rPr>
                <w:sz w:val="20"/>
                <w:szCs w:val="20"/>
              </w:rPr>
              <w:t xml:space="preserve">YCP, </w:t>
            </w:r>
            <w:proofErr w:type="gramStart"/>
            <w:r w:rsidRPr="00946E40">
              <w:rPr>
                <w:sz w:val="20"/>
                <w:szCs w:val="20"/>
              </w:rPr>
              <w:t>Social Media</w:t>
            </w:r>
            <w:proofErr w:type="gramEnd"/>
            <w:r w:rsidRPr="00946E40">
              <w:rPr>
                <w:sz w:val="20"/>
                <w:szCs w:val="20"/>
              </w:rPr>
              <w:t xml:space="preserve"> &amp; Advertising</w:t>
            </w:r>
            <w:r>
              <w:rPr>
                <w:sz w:val="20"/>
                <w:szCs w:val="20"/>
              </w:rPr>
              <w:t xml:space="preserve"> Manager</w:t>
            </w:r>
          </w:p>
        </w:tc>
      </w:tr>
      <w:tr w:rsidR="007D476E" w:rsidRPr="00D1004A" w14:paraId="05BC62BB" w14:textId="77777777" w:rsidTr="00BF5DFB">
        <w:tc>
          <w:tcPr>
            <w:tcW w:w="2425" w:type="dxa"/>
            <w:vAlign w:val="bottom"/>
          </w:tcPr>
          <w:p w14:paraId="3F80BD4E" w14:textId="4343ABC3" w:rsidR="007D476E" w:rsidRPr="00D1004A" w:rsidRDefault="00B8099E" w:rsidP="007D476E">
            <w:pPr>
              <w:pStyle w:val="Default"/>
              <w:rPr>
                <w:sz w:val="20"/>
                <w:szCs w:val="20"/>
              </w:rPr>
            </w:pPr>
            <w:r>
              <w:rPr>
                <w:sz w:val="20"/>
                <w:szCs w:val="20"/>
              </w:rPr>
              <w:t>Sean McCormick, AGC Director</w:t>
            </w:r>
          </w:p>
        </w:tc>
        <w:tc>
          <w:tcPr>
            <w:tcW w:w="3870" w:type="dxa"/>
            <w:vAlign w:val="bottom"/>
          </w:tcPr>
          <w:p w14:paraId="48EB3B0B" w14:textId="05B8D279" w:rsidR="007D476E" w:rsidRPr="00D1004A" w:rsidRDefault="00F3375B" w:rsidP="007D476E">
            <w:pPr>
              <w:pStyle w:val="Default"/>
              <w:rPr>
                <w:sz w:val="20"/>
                <w:szCs w:val="20"/>
              </w:rPr>
            </w:pPr>
            <w:r>
              <w:rPr>
                <w:sz w:val="20"/>
                <w:szCs w:val="20"/>
              </w:rPr>
              <w:t>Scott Donoho, PANG, Health &amp; Safety Officer</w:t>
            </w:r>
          </w:p>
        </w:tc>
        <w:tc>
          <w:tcPr>
            <w:tcW w:w="3811" w:type="dxa"/>
            <w:vAlign w:val="bottom"/>
          </w:tcPr>
          <w:p w14:paraId="0344E972" w14:textId="45FF9D4D" w:rsidR="007D476E" w:rsidRPr="00D1004A" w:rsidRDefault="00BF5DFB" w:rsidP="007D476E">
            <w:pPr>
              <w:pStyle w:val="Default"/>
              <w:rPr>
                <w:sz w:val="20"/>
                <w:szCs w:val="20"/>
              </w:rPr>
            </w:pPr>
            <w:r w:rsidRPr="00BF5DFB">
              <w:rPr>
                <w:sz w:val="20"/>
                <w:szCs w:val="20"/>
              </w:rPr>
              <w:t xml:space="preserve">Denise </w:t>
            </w:r>
            <w:proofErr w:type="spellStart"/>
            <w:r w:rsidRPr="00BF5DFB">
              <w:rPr>
                <w:sz w:val="20"/>
                <w:szCs w:val="20"/>
              </w:rPr>
              <w:t>Kortes</w:t>
            </w:r>
            <w:proofErr w:type="spellEnd"/>
            <w:r w:rsidRPr="00BF5DFB">
              <w:rPr>
                <w:sz w:val="20"/>
                <w:szCs w:val="20"/>
              </w:rPr>
              <w:t>, S</w:t>
            </w:r>
            <w:r>
              <w:rPr>
                <w:sz w:val="20"/>
                <w:szCs w:val="20"/>
              </w:rPr>
              <w:t>TARBASE State</w:t>
            </w:r>
            <w:r w:rsidRPr="00BF5DFB">
              <w:rPr>
                <w:sz w:val="20"/>
                <w:szCs w:val="20"/>
              </w:rPr>
              <w:t xml:space="preserve"> Director</w:t>
            </w:r>
          </w:p>
        </w:tc>
      </w:tr>
      <w:tr w:rsidR="007D476E" w:rsidRPr="00D1004A" w14:paraId="02EBF315" w14:textId="77777777" w:rsidTr="0020667E">
        <w:tc>
          <w:tcPr>
            <w:tcW w:w="2425" w:type="dxa"/>
            <w:tcBorders>
              <w:bottom w:val="single" w:sz="4" w:space="0" w:color="auto"/>
            </w:tcBorders>
            <w:vAlign w:val="bottom"/>
          </w:tcPr>
          <w:p w14:paraId="272448C6" w14:textId="6F071524" w:rsidR="007D476E" w:rsidRPr="00D1004A" w:rsidRDefault="00B8099E" w:rsidP="007D476E">
            <w:pPr>
              <w:pStyle w:val="Default"/>
              <w:rPr>
                <w:sz w:val="20"/>
                <w:szCs w:val="20"/>
              </w:rPr>
            </w:pPr>
            <w:r>
              <w:rPr>
                <w:sz w:val="20"/>
                <w:szCs w:val="20"/>
              </w:rPr>
              <w:t xml:space="preserve">Dan </w:t>
            </w:r>
            <w:proofErr w:type="spellStart"/>
            <w:r>
              <w:rPr>
                <w:sz w:val="20"/>
                <w:szCs w:val="20"/>
              </w:rPr>
              <w:t>Radabaugh</w:t>
            </w:r>
            <w:proofErr w:type="spellEnd"/>
            <w:r>
              <w:rPr>
                <w:sz w:val="20"/>
                <w:szCs w:val="20"/>
              </w:rPr>
              <w:t>, YCP Director</w:t>
            </w:r>
          </w:p>
        </w:tc>
        <w:tc>
          <w:tcPr>
            <w:tcW w:w="3870" w:type="dxa"/>
            <w:tcBorders>
              <w:bottom w:val="single" w:sz="4" w:space="0" w:color="auto"/>
            </w:tcBorders>
            <w:vAlign w:val="bottom"/>
          </w:tcPr>
          <w:p w14:paraId="36089E2D" w14:textId="4C2FF5E1" w:rsidR="007D476E" w:rsidRPr="00D1004A" w:rsidRDefault="00F3375B" w:rsidP="007D476E">
            <w:pPr>
              <w:pStyle w:val="Default"/>
              <w:rPr>
                <w:sz w:val="20"/>
                <w:szCs w:val="20"/>
              </w:rPr>
            </w:pPr>
            <w:r>
              <w:rPr>
                <w:sz w:val="20"/>
                <w:szCs w:val="20"/>
              </w:rPr>
              <w:t>Dan Johnson, Assistant Chief of Fire Prevention</w:t>
            </w:r>
          </w:p>
        </w:tc>
        <w:tc>
          <w:tcPr>
            <w:tcW w:w="3811" w:type="dxa"/>
            <w:tcBorders>
              <w:bottom w:val="single" w:sz="4" w:space="0" w:color="auto"/>
            </w:tcBorders>
            <w:vAlign w:val="bottom"/>
          </w:tcPr>
          <w:p w14:paraId="03A8EF2B" w14:textId="5D8671A7" w:rsidR="007D476E" w:rsidRPr="00D1004A" w:rsidRDefault="00BF5DFB" w:rsidP="007D476E">
            <w:pPr>
              <w:pStyle w:val="Default"/>
              <w:rPr>
                <w:sz w:val="20"/>
                <w:szCs w:val="20"/>
              </w:rPr>
            </w:pPr>
            <w:r>
              <w:rPr>
                <w:sz w:val="20"/>
                <w:szCs w:val="20"/>
              </w:rPr>
              <w:t>Tim Gilbert, AGI Operations Manager</w:t>
            </w:r>
          </w:p>
        </w:tc>
      </w:tr>
      <w:tr w:rsidR="007D476E" w:rsidRPr="00D1004A" w14:paraId="22C604AF" w14:textId="77777777" w:rsidTr="0020667E">
        <w:tc>
          <w:tcPr>
            <w:tcW w:w="2425" w:type="dxa"/>
            <w:shd w:val="pct10" w:color="auto" w:fill="auto"/>
            <w:vAlign w:val="bottom"/>
          </w:tcPr>
          <w:p w14:paraId="30D9116C" w14:textId="52BC86E3" w:rsidR="007D476E" w:rsidRPr="00D1004A" w:rsidRDefault="00B8099E" w:rsidP="007D476E">
            <w:pPr>
              <w:pStyle w:val="Default"/>
              <w:rPr>
                <w:sz w:val="20"/>
                <w:szCs w:val="20"/>
              </w:rPr>
            </w:pPr>
            <w:r>
              <w:rPr>
                <w:sz w:val="20"/>
                <w:szCs w:val="20"/>
              </w:rPr>
              <w:t>Andrew Phelps, OEM Director</w:t>
            </w:r>
            <w:r w:rsidR="007B0B6C">
              <w:rPr>
                <w:sz w:val="20"/>
                <w:szCs w:val="20"/>
              </w:rPr>
              <w:t xml:space="preserve"> (</w:t>
            </w:r>
            <w:r w:rsidR="00702AF8">
              <w:rPr>
                <w:sz w:val="20"/>
                <w:szCs w:val="20"/>
              </w:rPr>
              <w:t xml:space="preserve">OEM became an </w:t>
            </w:r>
            <w:r w:rsidR="007B0B6C">
              <w:rPr>
                <w:sz w:val="20"/>
                <w:szCs w:val="20"/>
              </w:rPr>
              <w:t>independent agency as of July 1, 2022</w:t>
            </w:r>
            <w:r w:rsidR="0020667E">
              <w:rPr>
                <w:sz w:val="20"/>
                <w:szCs w:val="20"/>
              </w:rPr>
              <w:t xml:space="preserve"> – no longer part of the ERGs)</w:t>
            </w:r>
          </w:p>
        </w:tc>
        <w:tc>
          <w:tcPr>
            <w:tcW w:w="3870" w:type="dxa"/>
            <w:shd w:val="pct10" w:color="auto" w:fill="auto"/>
            <w:vAlign w:val="bottom"/>
          </w:tcPr>
          <w:p w14:paraId="127E16D5" w14:textId="51308C21" w:rsidR="007D476E" w:rsidRPr="00D1004A" w:rsidRDefault="00F3375B" w:rsidP="007D476E">
            <w:pPr>
              <w:pStyle w:val="Default"/>
              <w:rPr>
                <w:sz w:val="20"/>
                <w:szCs w:val="20"/>
              </w:rPr>
            </w:pPr>
            <w:r>
              <w:rPr>
                <w:sz w:val="20"/>
                <w:szCs w:val="20"/>
              </w:rPr>
              <w:t>Cira Murray, OEM, Executive Assistant</w:t>
            </w:r>
            <w:r w:rsidR="00702AF8">
              <w:rPr>
                <w:sz w:val="20"/>
                <w:szCs w:val="20"/>
              </w:rPr>
              <w:t xml:space="preserve"> (OEM became an independent agency as of July 1, 2022 – no longer part of the ERGs)</w:t>
            </w:r>
          </w:p>
        </w:tc>
        <w:tc>
          <w:tcPr>
            <w:tcW w:w="3811" w:type="dxa"/>
            <w:shd w:val="pct10" w:color="auto" w:fill="auto"/>
            <w:vAlign w:val="bottom"/>
          </w:tcPr>
          <w:p w14:paraId="0A3EB582" w14:textId="4E7CADF9" w:rsidR="007D476E" w:rsidRPr="00D1004A" w:rsidRDefault="00946E40" w:rsidP="007D476E">
            <w:pPr>
              <w:pStyle w:val="Default"/>
              <w:rPr>
                <w:sz w:val="20"/>
                <w:szCs w:val="20"/>
              </w:rPr>
            </w:pPr>
            <w:r w:rsidRPr="00946E40">
              <w:rPr>
                <w:sz w:val="20"/>
                <w:szCs w:val="20"/>
              </w:rPr>
              <w:t xml:space="preserve">Doug Jimenez, </w:t>
            </w:r>
            <w:r>
              <w:rPr>
                <w:sz w:val="20"/>
                <w:szCs w:val="20"/>
              </w:rPr>
              <w:t xml:space="preserve">OEM, </w:t>
            </w:r>
            <w:r w:rsidRPr="00946E40">
              <w:rPr>
                <w:sz w:val="20"/>
                <w:szCs w:val="20"/>
              </w:rPr>
              <w:t>Auxiliary Communications Program Officer</w:t>
            </w:r>
            <w:r w:rsidR="00702AF8">
              <w:rPr>
                <w:sz w:val="20"/>
                <w:szCs w:val="20"/>
              </w:rPr>
              <w:t>(OEM became an independent agency as of July 1, 2022 – no longer part of the ERGs)</w:t>
            </w:r>
          </w:p>
        </w:tc>
      </w:tr>
    </w:tbl>
    <w:p w14:paraId="50A93292" w14:textId="77777777" w:rsidR="00D66A71" w:rsidRDefault="00D66A71" w:rsidP="00DF703B">
      <w:pPr>
        <w:pStyle w:val="Default"/>
        <w:rPr>
          <w:sz w:val="22"/>
          <w:szCs w:val="22"/>
        </w:rPr>
      </w:pPr>
    </w:p>
    <w:p w14:paraId="1CF89D76" w14:textId="37EC8513" w:rsidR="00DF703B" w:rsidRDefault="00DF703B" w:rsidP="00DF703B">
      <w:pPr>
        <w:pStyle w:val="Default"/>
        <w:rPr>
          <w:sz w:val="22"/>
          <w:szCs w:val="22"/>
        </w:rPr>
      </w:pPr>
      <w:r>
        <w:rPr>
          <w:sz w:val="22"/>
          <w:szCs w:val="22"/>
        </w:rPr>
        <w:t xml:space="preserve">ERGs are voluntary, employee-driven groups organized around the shared interests and backgrounds of members. ERGs promote diversity, equity and inclusion, and support community building, mentorship and learning opportunities. ERGs serve as a communication channel among staff and leadership. </w:t>
      </w:r>
      <w:r w:rsidR="003237AC">
        <w:rPr>
          <w:sz w:val="22"/>
          <w:szCs w:val="22"/>
        </w:rPr>
        <w:t xml:space="preserve">The Oregon Military Department’s </w:t>
      </w:r>
      <w:r>
        <w:rPr>
          <w:sz w:val="22"/>
          <w:szCs w:val="22"/>
        </w:rPr>
        <w:t xml:space="preserve">ERGs are a growing mix of people from different demographic groups. </w:t>
      </w:r>
    </w:p>
    <w:p w14:paraId="6A226AA1" w14:textId="77777777" w:rsidR="00C414B1" w:rsidRDefault="00C414B1" w:rsidP="00DC09B8">
      <w:pPr>
        <w:pStyle w:val="Default"/>
        <w:rPr>
          <w:sz w:val="22"/>
          <w:szCs w:val="22"/>
        </w:rPr>
      </w:pPr>
    </w:p>
    <w:p w14:paraId="2A3CCA8A" w14:textId="48B4AB22" w:rsidR="00DC09B8" w:rsidRPr="00C414B1" w:rsidRDefault="00DC09B8" w:rsidP="00DC09B8">
      <w:pPr>
        <w:pStyle w:val="Default"/>
        <w:rPr>
          <w:i/>
          <w:iCs/>
          <w:sz w:val="22"/>
          <w:szCs w:val="22"/>
          <w:u w:val="single"/>
        </w:rPr>
      </w:pPr>
      <w:r w:rsidRPr="00C414B1">
        <w:rPr>
          <w:i/>
          <w:iCs/>
          <w:sz w:val="22"/>
          <w:szCs w:val="22"/>
          <w:u w:val="single"/>
        </w:rPr>
        <w:t xml:space="preserve">Mental </w:t>
      </w:r>
      <w:r w:rsidR="00C414B1" w:rsidRPr="00C414B1">
        <w:rPr>
          <w:i/>
          <w:iCs/>
          <w:sz w:val="22"/>
          <w:szCs w:val="22"/>
          <w:u w:val="single"/>
        </w:rPr>
        <w:t>H</w:t>
      </w:r>
      <w:r w:rsidRPr="00C414B1">
        <w:rPr>
          <w:i/>
          <w:iCs/>
          <w:sz w:val="22"/>
          <w:szCs w:val="22"/>
          <w:u w:val="single"/>
        </w:rPr>
        <w:t xml:space="preserve">ealth </w:t>
      </w:r>
    </w:p>
    <w:p w14:paraId="7932E5FF" w14:textId="77777777" w:rsidR="00DC09B8" w:rsidRDefault="00DC09B8" w:rsidP="00DC09B8">
      <w:pPr>
        <w:pStyle w:val="Default"/>
        <w:rPr>
          <w:color w:val="0000FF"/>
          <w:sz w:val="22"/>
          <w:szCs w:val="22"/>
        </w:rPr>
      </w:pPr>
      <w:r>
        <w:rPr>
          <w:sz w:val="22"/>
          <w:szCs w:val="22"/>
        </w:rPr>
        <w:t xml:space="preserve">• </w:t>
      </w:r>
      <w:r>
        <w:rPr>
          <w:color w:val="0000FF"/>
          <w:sz w:val="22"/>
          <w:szCs w:val="22"/>
        </w:rPr>
        <w:t xml:space="preserve">Spiritual Resources During the COVID Pandemic from Harvard Divinity School </w:t>
      </w:r>
    </w:p>
    <w:p w14:paraId="30AE6DFC" w14:textId="77777777" w:rsidR="00DC09B8" w:rsidRDefault="00DC09B8" w:rsidP="00DC09B8">
      <w:pPr>
        <w:pStyle w:val="Default"/>
        <w:rPr>
          <w:sz w:val="22"/>
          <w:szCs w:val="22"/>
        </w:rPr>
      </w:pPr>
      <w:r>
        <w:rPr>
          <w:sz w:val="22"/>
          <w:szCs w:val="22"/>
        </w:rPr>
        <w:t xml:space="preserve">• </w:t>
      </w:r>
      <w:proofErr w:type="spellStart"/>
      <w:r>
        <w:rPr>
          <w:color w:val="0000FF"/>
          <w:sz w:val="22"/>
          <w:szCs w:val="22"/>
        </w:rPr>
        <w:t>Griefshare</w:t>
      </w:r>
      <w:proofErr w:type="spellEnd"/>
      <w:r>
        <w:rPr>
          <w:color w:val="0000FF"/>
          <w:sz w:val="22"/>
          <w:szCs w:val="22"/>
        </w:rPr>
        <w:t xml:space="preserve"> </w:t>
      </w:r>
      <w:r>
        <w:rPr>
          <w:sz w:val="22"/>
          <w:szCs w:val="22"/>
        </w:rPr>
        <w:t xml:space="preserve">Find free, in-person grief recovery support group across the country </w:t>
      </w:r>
    </w:p>
    <w:p w14:paraId="2EBE2A40" w14:textId="77777777" w:rsidR="00DC09B8" w:rsidRDefault="00DC09B8" w:rsidP="00DC09B8">
      <w:pPr>
        <w:pStyle w:val="Default"/>
        <w:rPr>
          <w:color w:val="0000FF"/>
          <w:sz w:val="22"/>
          <w:szCs w:val="22"/>
        </w:rPr>
      </w:pPr>
      <w:r>
        <w:rPr>
          <w:sz w:val="22"/>
          <w:szCs w:val="22"/>
        </w:rPr>
        <w:lastRenderedPageBreak/>
        <w:t xml:space="preserve">• </w:t>
      </w:r>
      <w:r>
        <w:rPr>
          <w:color w:val="0000FF"/>
          <w:sz w:val="22"/>
          <w:szCs w:val="22"/>
        </w:rPr>
        <w:t xml:space="preserve">NAMI </w:t>
      </w:r>
      <w:r>
        <w:rPr>
          <w:sz w:val="22"/>
          <w:szCs w:val="22"/>
        </w:rPr>
        <w:t xml:space="preserve">(National Alliance on Mental Illness) Support and education for people affected by mental illness. Helpline: M -F, 10 a.m. – 8 p.m. (ET), 1-800-950-NAMI (6264) or </w:t>
      </w:r>
      <w:r w:rsidRPr="009850CA">
        <w:rPr>
          <w:color w:val="auto"/>
          <w:sz w:val="22"/>
          <w:szCs w:val="22"/>
        </w:rPr>
        <w:t xml:space="preserve">info@nami.org </w:t>
      </w:r>
    </w:p>
    <w:p w14:paraId="50679A96" w14:textId="77777777" w:rsidR="00DC09B8" w:rsidRDefault="00DC09B8" w:rsidP="00DC09B8">
      <w:pPr>
        <w:pStyle w:val="Default"/>
        <w:rPr>
          <w:color w:val="0000FF"/>
          <w:sz w:val="22"/>
          <w:szCs w:val="22"/>
        </w:rPr>
      </w:pPr>
      <w:r>
        <w:rPr>
          <w:sz w:val="22"/>
          <w:szCs w:val="22"/>
        </w:rPr>
        <w:t xml:space="preserve">• </w:t>
      </w:r>
      <w:r>
        <w:rPr>
          <w:color w:val="0000FF"/>
          <w:sz w:val="22"/>
          <w:szCs w:val="22"/>
        </w:rPr>
        <w:t xml:space="preserve">NAMI National Warmline Directory </w:t>
      </w:r>
    </w:p>
    <w:p w14:paraId="31A25551" w14:textId="77777777" w:rsidR="00DC09B8" w:rsidRDefault="00DC09B8" w:rsidP="00DC09B8">
      <w:pPr>
        <w:pStyle w:val="Default"/>
        <w:rPr>
          <w:sz w:val="22"/>
          <w:szCs w:val="22"/>
        </w:rPr>
      </w:pPr>
      <w:r>
        <w:rPr>
          <w:sz w:val="22"/>
          <w:szCs w:val="22"/>
        </w:rPr>
        <w:t xml:space="preserve">• </w:t>
      </w:r>
      <w:r>
        <w:rPr>
          <w:color w:val="0000FF"/>
          <w:sz w:val="22"/>
          <w:szCs w:val="22"/>
        </w:rPr>
        <w:t xml:space="preserve">Mental Health America </w:t>
      </w:r>
      <w:r>
        <w:rPr>
          <w:sz w:val="22"/>
          <w:szCs w:val="22"/>
        </w:rPr>
        <w:t xml:space="preserve">(MHA) Addressing the needs of those living with mental illness and to promoting the overall mental health of all Americans. </w:t>
      </w:r>
    </w:p>
    <w:p w14:paraId="3BAFE2B0" w14:textId="77777777" w:rsidR="00DC09B8" w:rsidRDefault="00DC09B8" w:rsidP="00DC09B8">
      <w:pPr>
        <w:pStyle w:val="Default"/>
        <w:rPr>
          <w:sz w:val="22"/>
          <w:szCs w:val="22"/>
        </w:rPr>
      </w:pPr>
      <w:r>
        <w:rPr>
          <w:sz w:val="22"/>
          <w:szCs w:val="22"/>
        </w:rPr>
        <w:t xml:space="preserve">• </w:t>
      </w:r>
      <w:r>
        <w:rPr>
          <w:color w:val="0000FF"/>
          <w:sz w:val="22"/>
          <w:szCs w:val="22"/>
        </w:rPr>
        <w:t xml:space="preserve">Anxiety and Depression Association of America </w:t>
      </w:r>
      <w:r>
        <w:rPr>
          <w:sz w:val="22"/>
          <w:szCs w:val="22"/>
        </w:rPr>
        <w:t xml:space="preserve">(ADAA) Current treatment and research information and access free resources and support. </w:t>
      </w:r>
    </w:p>
    <w:p w14:paraId="659840BE" w14:textId="77777777" w:rsidR="00DC09B8" w:rsidRDefault="00DC09B8" w:rsidP="00DC09B8">
      <w:pPr>
        <w:pStyle w:val="Default"/>
        <w:rPr>
          <w:sz w:val="22"/>
          <w:szCs w:val="22"/>
        </w:rPr>
      </w:pPr>
      <w:r>
        <w:rPr>
          <w:sz w:val="22"/>
          <w:szCs w:val="22"/>
        </w:rPr>
        <w:t xml:space="preserve">• </w:t>
      </w:r>
      <w:r>
        <w:rPr>
          <w:color w:val="0000FF"/>
          <w:sz w:val="22"/>
          <w:szCs w:val="22"/>
        </w:rPr>
        <w:t xml:space="preserve">American Foundation for Suicide Prevention </w:t>
      </w:r>
      <w:r>
        <w:rPr>
          <w:sz w:val="22"/>
          <w:szCs w:val="22"/>
        </w:rPr>
        <w:t xml:space="preserve">(AFSP) Raises awareness, funds scientific </w:t>
      </w:r>
      <w:proofErr w:type="gramStart"/>
      <w:r>
        <w:rPr>
          <w:sz w:val="22"/>
          <w:szCs w:val="22"/>
        </w:rPr>
        <w:t>research</w:t>
      </w:r>
      <w:proofErr w:type="gramEnd"/>
      <w:r>
        <w:rPr>
          <w:sz w:val="22"/>
          <w:szCs w:val="22"/>
        </w:rPr>
        <w:t xml:space="preserve"> and provides resources and aid to those affected by suicide. </w:t>
      </w:r>
    </w:p>
    <w:p w14:paraId="1CF8ABD1" w14:textId="77777777" w:rsidR="00DC09B8" w:rsidRDefault="00DC09B8" w:rsidP="00DC09B8">
      <w:pPr>
        <w:pStyle w:val="Default"/>
        <w:rPr>
          <w:sz w:val="22"/>
          <w:szCs w:val="22"/>
        </w:rPr>
      </w:pPr>
      <w:r>
        <w:rPr>
          <w:sz w:val="22"/>
          <w:szCs w:val="22"/>
        </w:rPr>
        <w:t xml:space="preserve">• </w:t>
      </w:r>
      <w:proofErr w:type="spellStart"/>
      <w:r>
        <w:rPr>
          <w:color w:val="0000FF"/>
          <w:sz w:val="22"/>
          <w:szCs w:val="22"/>
        </w:rPr>
        <w:t>FindYourWords</w:t>
      </w:r>
      <w:proofErr w:type="spellEnd"/>
      <w:r>
        <w:rPr>
          <w:color w:val="0000FF"/>
          <w:sz w:val="22"/>
          <w:szCs w:val="22"/>
        </w:rPr>
        <w:t xml:space="preserve"> </w:t>
      </w:r>
      <w:r>
        <w:rPr>
          <w:sz w:val="22"/>
          <w:szCs w:val="22"/>
        </w:rPr>
        <w:t xml:space="preserve">Mental health stigma reduction public health campaign </w:t>
      </w:r>
    </w:p>
    <w:p w14:paraId="0AE42EE5" w14:textId="77777777" w:rsidR="00DC09B8" w:rsidRDefault="00DC09B8" w:rsidP="00DC09B8">
      <w:pPr>
        <w:pStyle w:val="Default"/>
        <w:rPr>
          <w:sz w:val="22"/>
          <w:szCs w:val="22"/>
        </w:rPr>
      </w:pPr>
      <w:r>
        <w:rPr>
          <w:sz w:val="22"/>
          <w:szCs w:val="22"/>
        </w:rPr>
        <w:t xml:space="preserve">• </w:t>
      </w:r>
      <w:r>
        <w:rPr>
          <w:color w:val="0000FF"/>
          <w:sz w:val="22"/>
          <w:szCs w:val="22"/>
        </w:rPr>
        <w:t xml:space="preserve">The </w:t>
      </w:r>
      <w:proofErr w:type="spellStart"/>
      <w:r>
        <w:rPr>
          <w:color w:val="0000FF"/>
          <w:sz w:val="22"/>
          <w:szCs w:val="22"/>
        </w:rPr>
        <w:t>Unlonely</w:t>
      </w:r>
      <w:proofErr w:type="spellEnd"/>
      <w:r>
        <w:rPr>
          <w:color w:val="0000FF"/>
          <w:sz w:val="22"/>
          <w:szCs w:val="22"/>
        </w:rPr>
        <w:t xml:space="preserve"> Project</w:t>
      </w:r>
      <w:r>
        <w:rPr>
          <w:sz w:val="22"/>
          <w:szCs w:val="22"/>
        </w:rPr>
        <w:t xml:space="preserve">. Building community in social isolation </w:t>
      </w:r>
    </w:p>
    <w:p w14:paraId="6EE7C2FB" w14:textId="77777777" w:rsidR="00DC09B8" w:rsidRPr="00C414B1" w:rsidRDefault="00DC09B8" w:rsidP="00DC09B8">
      <w:pPr>
        <w:pStyle w:val="Default"/>
        <w:rPr>
          <w:i/>
          <w:iCs/>
          <w:sz w:val="22"/>
          <w:szCs w:val="22"/>
          <w:u w:val="single"/>
        </w:rPr>
      </w:pPr>
    </w:p>
    <w:p w14:paraId="4C301570" w14:textId="2A503770" w:rsidR="00DC09B8" w:rsidRPr="00C414B1" w:rsidRDefault="00DC09B8" w:rsidP="00DC09B8">
      <w:pPr>
        <w:pStyle w:val="Default"/>
        <w:rPr>
          <w:i/>
          <w:iCs/>
          <w:sz w:val="22"/>
          <w:szCs w:val="22"/>
          <w:u w:val="single"/>
        </w:rPr>
      </w:pPr>
      <w:r w:rsidRPr="00C414B1">
        <w:rPr>
          <w:i/>
          <w:iCs/>
          <w:sz w:val="22"/>
          <w:szCs w:val="22"/>
          <w:u w:val="single"/>
        </w:rPr>
        <w:t xml:space="preserve">Behavioral </w:t>
      </w:r>
      <w:r w:rsidR="00C414B1" w:rsidRPr="00C414B1">
        <w:rPr>
          <w:i/>
          <w:iCs/>
          <w:sz w:val="22"/>
          <w:szCs w:val="22"/>
          <w:u w:val="single"/>
        </w:rPr>
        <w:t>H</w:t>
      </w:r>
      <w:r w:rsidRPr="00C414B1">
        <w:rPr>
          <w:i/>
          <w:iCs/>
          <w:sz w:val="22"/>
          <w:szCs w:val="22"/>
          <w:u w:val="single"/>
        </w:rPr>
        <w:t xml:space="preserve">ealth </w:t>
      </w:r>
    </w:p>
    <w:p w14:paraId="6BB34612" w14:textId="77777777" w:rsidR="00DC09B8" w:rsidRDefault="00DC09B8" w:rsidP="00DC09B8">
      <w:pPr>
        <w:pStyle w:val="Default"/>
        <w:rPr>
          <w:sz w:val="22"/>
          <w:szCs w:val="22"/>
        </w:rPr>
      </w:pPr>
      <w:r>
        <w:rPr>
          <w:sz w:val="22"/>
          <w:szCs w:val="22"/>
        </w:rPr>
        <w:t xml:space="preserve">• </w:t>
      </w:r>
      <w:r>
        <w:rPr>
          <w:color w:val="0000FF"/>
          <w:sz w:val="22"/>
          <w:szCs w:val="22"/>
        </w:rPr>
        <w:t xml:space="preserve">Schizophrenia and Related Disorders Alliance of America </w:t>
      </w:r>
      <w:r>
        <w:rPr>
          <w:sz w:val="22"/>
          <w:szCs w:val="22"/>
        </w:rPr>
        <w:t xml:space="preserve">(SARDAA) Offers recovery through support programs, education, collaboration, and advocacy. </w:t>
      </w:r>
    </w:p>
    <w:p w14:paraId="57941F51" w14:textId="77777777" w:rsidR="00DC09B8" w:rsidRDefault="00DC09B8" w:rsidP="00DC09B8">
      <w:pPr>
        <w:pStyle w:val="Default"/>
        <w:rPr>
          <w:sz w:val="22"/>
          <w:szCs w:val="22"/>
        </w:rPr>
      </w:pPr>
      <w:r>
        <w:rPr>
          <w:sz w:val="22"/>
          <w:szCs w:val="22"/>
        </w:rPr>
        <w:t xml:space="preserve">• </w:t>
      </w:r>
      <w:r>
        <w:rPr>
          <w:color w:val="0000FF"/>
          <w:sz w:val="22"/>
          <w:szCs w:val="22"/>
        </w:rPr>
        <w:t xml:space="preserve">Depression and Bipolar Support Alliance </w:t>
      </w:r>
      <w:r>
        <w:rPr>
          <w:sz w:val="22"/>
          <w:szCs w:val="22"/>
        </w:rPr>
        <w:t xml:space="preserve">(DBSA) Education to help people with diagnoses and their loved ones to know what mood disorders are, and what can be done for treatment and management. </w:t>
      </w:r>
    </w:p>
    <w:p w14:paraId="68824D26" w14:textId="77777777" w:rsidR="00DC09B8" w:rsidRDefault="00DC09B8" w:rsidP="00DC09B8">
      <w:pPr>
        <w:pStyle w:val="Default"/>
        <w:rPr>
          <w:sz w:val="22"/>
          <w:szCs w:val="22"/>
        </w:rPr>
      </w:pPr>
      <w:r>
        <w:rPr>
          <w:sz w:val="22"/>
          <w:szCs w:val="22"/>
        </w:rPr>
        <w:t xml:space="preserve">• </w:t>
      </w:r>
      <w:r>
        <w:rPr>
          <w:color w:val="0000FF"/>
          <w:sz w:val="22"/>
          <w:szCs w:val="22"/>
        </w:rPr>
        <w:t xml:space="preserve">American Autism Association </w:t>
      </w:r>
      <w:r>
        <w:rPr>
          <w:sz w:val="22"/>
          <w:szCs w:val="22"/>
        </w:rPr>
        <w:t xml:space="preserve">Help for families and individuals affected by autism. </w:t>
      </w:r>
    </w:p>
    <w:p w14:paraId="69D6AC21" w14:textId="77777777" w:rsidR="00DC09B8" w:rsidRDefault="00DC09B8" w:rsidP="00DC09B8">
      <w:pPr>
        <w:pStyle w:val="Default"/>
        <w:rPr>
          <w:sz w:val="22"/>
          <w:szCs w:val="22"/>
        </w:rPr>
      </w:pPr>
      <w:r>
        <w:rPr>
          <w:sz w:val="22"/>
          <w:szCs w:val="22"/>
        </w:rPr>
        <w:t xml:space="preserve">• </w:t>
      </w:r>
      <w:r>
        <w:rPr>
          <w:color w:val="0000FF"/>
          <w:sz w:val="22"/>
          <w:szCs w:val="22"/>
        </w:rPr>
        <w:t xml:space="preserve">National Eating Disorders Association </w:t>
      </w:r>
      <w:r>
        <w:rPr>
          <w:sz w:val="22"/>
          <w:szCs w:val="22"/>
        </w:rPr>
        <w:t xml:space="preserve">(NEDA) Dedicated to supporting individuals and families affected by eating disorders. </w:t>
      </w:r>
    </w:p>
    <w:p w14:paraId="6B965B75" w14:textId="77777777" w:rsidR="00DC09B8" w:rsidRDefault="00DC09B8" w:rsidP="00DC09B8">
      <w:pPr>
        <w:pStyle w:val="Default"/>
        <w:rPr>
          <w:sz w:val="22"/>
          <w:szCs w:val="22"/>
        </w:rPr>
      </w:pPr>
    </w:p>
    <w:p w14:paraId="023F7FCF" w14:textId="77777777" w:rsidR="00DC09B8" w:rsidRPr="00D0127E" w:rsidRDefault="00DC09B8" w:rsidP="00DC09B8">
      <w:pPr>
        <w:pStyle w:val="Default"/>
        <w:rPr>
          <w:i/>
          <w:iCs/>
          <w:sz w:val="22"/>
          <w:szCs w:val="22"/>
          <w:u w:val="single"/>
        </w:rPr>
      </w:pPr>
      <w:r w:rsidRPr="00D0127E">
        <w:rPr>
          <w:i/>
          <w:iCs/>
          <w:sz w:val="22"/>
          <w:szCs w:val="22"/>
          <w:u w:val="single"/>
        </w:rPr>
        <w:t xml:space="preserve">Addiction </w:t>
      </w:r>
    </w:p>
    <w:p w14:paraId="5916D5AE" w14:textId="77777777" w:rsidR="00DC09B8" w:rsidRDefault="00DC09B8" w:rsidP="00DC09B8">
      <w:pPr>
        <w:pStyle w:val="Default"/>
        <w:rPr>
          <w:sz w:val="22"/>
          <w:szCs w:val="22"/>
        </w:rPr>
      </w:pPr>
      <w:r>
        <w:rPr>
          <w:sz w:val="22"/>
          <w:szCs w:val="22"/>
        </w:rPr>
        <w:t xml:space="preserve">• </w:t>
      </w:r>
      <w:r>
        <w:rPr>
          <w:color w:val="0000FF"/>
          <w:sz w:val="22"/>
          <w:szCs w:val="22"/>
        </w:rPr>
        <w:t xml:space="preserve">Alcoholics Anonymous </w:t>
      </w:r>
      <w:r>
        <w:rPr>
          <w:sz w:val="22"/>
          <w:szCs w:val="22"/>
        </w:rPr>
        <w:t xml:space="preserve">International fellowship of men and women who have had a drinking problem </w:t>
      </w:r>
    </w:p>
    <w:p w14:paraId="5C1057DE" w14:textId="77777777" w:rsidR="00DC09B8" w:rsidRDefault="00DC09B8" w:rsidP="00DC09B8">
      <w:pPr>
        <w:pStyle w:val="Default"/>
        <w:rPr>
          <w:sz w:val="22"/>
          <w:szCs w:val="22"/>
        </w:rPr>
      </w:pPr>
      <w:r>
        <w:rPr>
          <w:sz w:val="22"/>
          <w:szCs w:val="22"/>
        </w:rPr>
        <w:t xml:space="preserve">• </w:t>
      </w:r>
      <w:r>
        <w:rPr>
          <w:color w:val="0000FF"/>
          <w:sz w:val="22"/>
          <w:szCs w:val="22"/>
        </w:rPr>
        <w:t xml:space="preserve">Al-Anon and </w:t>
      </w:r>
      <w:proofErr w:type="spellStart"/>
      <w:r>
        <w:rPr>
          <w:color w:val="0000FF"/>
          <w:sz w:val="22"/>
          <w:szCs w:val="22"/>
        </w:rPr>
        <w:t>Alateen</w:t>
      </w:r>
      <w:proofErr w:type="spellEnd"/>
      <w:r>
        <w:rPr>
          <w:color w:val="0000FF"/>
          <w:sz w:val="22"/>
          <w:szCs w:val="22"/>
        </w:rPr>
        <w:t xml:space="preserve"> </w:t>
      </w:r>
      <w:r>
        <w:rPr>
          <w:sz w:val="22"/>
          <w:szCs w:val="22"/>
        </w:rPr>
        <w:t xml:space="preserve">Mutual support group for people whose lives have been affected by someone else’s drinking. </w:t>
      </w:r>
    </w:p>
    <w:p w14:paraId="7A07C074" w14:textId="77777777" w:rsidR="00DC09B8" w:rsidRDefault="00DC09B8" w:rsidP="00DC09B8">
      <w:pPr>
        <w:pStyle w:val="Default"/>
        <w:rPr>
          <w:sz w:val="22"/>
          <w:szCs w:val="22"/>
        </w:rPr>
      </w:pPr>
      <w:r>
        <w:rPr>
          <w:sz w:val="22"/>
          <w:szCs w:val="22"/>
        </w:rPr>
        <w:t xml:space="preserve">• </w:t>
      </w:r>
      <w:r>
        <w:rPr>
          <w:color w:val="0000FF"/>
          <w:sz w:val="22"/>
          <w:szCs w:val="22"/>
        </w:rPr>
        <w:t xml:space="preserve">Celebrate Recovery </w:t>
      </w:r>
      <w:r>
        <w:rPr>
          <w:sz w:val="22"/>
          <w:szCs w:val="22"/>
        </w:rPr>
        <w:t xml:space="preserve">Christ-centered, 12 step recovery program </w:t>
      </w:r>
    </w:p>
    <w:p w14:paraId="5918AFF4" w14:textId="77777777" w:rsidR="00DC09B8" w:rsidRDefault="00DC09B8" w:rsidP="00DC09B8">
      <w:pPr>
        <w:pStyle w:val="Default"/>
        <w:rPr>
          <w:sz w:val="22"/>
          <w:szCs w:val="22"/>
        </w:rPr>
      </w:pPr>
      <w:r>
        <w:rPr>
          <w:sz w:val="22"/>
          <w:szCs w:val="22"/>
        </w:rPr>
        <w:t xml:space="preserve">• </w:t>
      </w:r>
      <w:r>
        <w:rPr>
          <w:color w:val="0000FF"/>
          <w:sz w:val="22"/>
          <w:szCs w:val="22"/>
        </w:rPr>
        <w:t xml:space="preserve">Refuge Recovery </w:t>
      </w:r>
      <w:r>
        <w:rPr>
          <w:sz w:val="22"/>
          <w:szCs w:val="22"/>
        </w:rPr>
        <w:t xml:space="preserve">Buddhist-oriented recovery program </w:t>
      </w:r>
    </w:p>
    <w:p w14:paraId="2323183B" w14:textId="77777777" w:rsidR="00DC09B8" w:rsidRDefault="00DC09B8" w:rsidP="00DC09B8">
      <w:pPr>
        <w:pStyle w:val="Default"/>
        <w:rPr>
          <w:sz w:val="22"/>
          <w:szCs w:val="22"/>
        </w:rPr>
      </w:pPr>
      <w:r>
        <w:rPr>
          <w:sz w:val="22"/>
          <w:szCs w:val="22"/>
        </w:rPr>
        <w:t xml:space="preserve">• </w:t>
      </w:r>
      <w:r>
        <w:rPr>
          <w:color w:val="0000FF"/>
          <w:sz w:val="22"/>
          <w:szCs w:val="22"/>
        </w:rPr>
        <w:t xml:space="preserve">Self-Management and Recovery Training </w:t>
      </w:r>
      <w:r>
        <w:rPr>
          <w:sz w:val="22"/>
          <w:szCs w:val="22"/>
        </w:rPr>
        <w:t xml:space="preserve">(SMART) Secular sobriety support group for people with a variety of addictions </w:t>
      </w:r>
    </w:p>
    <w:p w14:paraId="14655B30" w14:textId="77777777" w:rsidR="00DC09B8" w:rsidRDefault="00DC09B8" w:rsidP="00DC09B8">
      <w:pPr>
        <w:pStyle w:val="Default"/>
        <w:rPr>
          <w:sz w:val="22"/>
          <w:szCs w:val="22"/>
        </w:rPr>
      </w:pPr>
      <w:r>
        <w:rPr>
          <w:sz w:val="22"/>
          <w:szCs w:val="22"/>
        </w:rPr>
        <w:t xml:space="preserve">• </w:t>
      </w:r>
      <w:r>
        <w:rPr>
          <w:color w:val="0000FF"/>
          <w:sz w:val="22"/>
          <w:szCs w:val="22"/>
        </w:rPr>
        <w:t xml:space="preserve">Shatter Proof™ </w:t>
      </w:r>
      <w:r>
        <w:rPr>
          <w:sz w:val="22"/>
          <w:szCs w:val="22"/>
        </w:rPr>
        <w:t xml:space="preserve">Dedicated to ending the devastation addiction causes families </w:t>
      </w:r>
    </w:p>
    <w:p w14:paraId="0F680C6B" w14:textId="77777777" w:rsidR="00DC09B8" w:rsidRDefault="00DC09B8" w:rsidP="00DC09B8">
      <w:pPr>
        <w:pStyle w:val="Default"/>
        <w:rPr>
          <w:sz w:val="22"/>
          <w:szCs w:val="22"/>
        </w:rPr>
      </w:pPr>
      <w:r>
        <w:rPr>
          <w:sz w:val="22"/>
          <w:szCs w:val="22"/>
        </w:rPr>
        <w:t xml:space="preserve">• </w:t>
      </w:r>
      <w:r>
        <w:rPr>
          <w:color w:val="0000FF"/>
          <w:sz w:val="22"/>
          <w:szCs w:val="22"/>
        </w:rPr>
        <w:t xml:space="preserve">Double Trouble in Recovery </w:t>
      </w:r>
      <w:r>
        <w:rPr>
          <w:sz w:val="22"/>
          <w:szCs w:val="22"/>
        </w:rPr>
        <w:t xml:space="preserve">12 step program for people managing both a substance </w:t>
      </w:r>
      <w:proofErr w:type="gramStart"/>
      <w:r>
        <w:rPr>
          <w:sz w:val="22"/>
          <w:szCs w:val="22"/>
        </w:rPr>
        <w:t>use</w:t>
      </w:r>
      <w:proofErr w:type="gramEnd"/>
      <w:r>
        <w:rPr>
          <w:sz w:val="22"/>
          <w:szCs w:val="22"/>
        </w:rPr>
        <w:t xml:space="preserve"> disorder and mental illness </w:t>
      </w:r>
    </w:p>
    <w:p w14:paraId="25B11F64" w14:textId="77777777" w:rsidR="00DC09B8" w:rsidRDefault="00DC09B8" w:rsidP="00DC09B8">
      <w:pPr>
        <w:pStyle w:val="Default"/>
        <w:rPr>
          <w:sz w:val="22"/>
          <w:szCs w:val="22"/>
        </w:rPr>
      </w:pPr>
      <w:r>
        <w:rPr>
          <w:sz w:val="22"/>
          <w:szCs w:val="22"/>
        </w:rPr>
        <w:t xml:space="preserve">• </w:t>
      </w:r>
      <w:proofErr w:type="spellStart"/>
      <w:r>
        <w:rPr>
          <w:color w:val="0000FF"/>
          <w:sz w:val="22"/>
          <w:szCs w:val="22"/>
        </w:rPr>
        <w:t>CheckUp</w:t>
      </w:r>
      <w:proofErr w:type="spellEnd"/>
      <w:r>
        <w:rPr>
          <w:color w:val="0000FF"/>
          <w:sz w:val="22"/>
          <w:szCs w:val="22"/>
        </w:rPr>
        <w:t xml:space="preserve"> &amp; Choices </w:t>
      </w:r>
      <w:r>
        <w:rPr>
          <w:sz w:val="22"/>
          <w:szCs w:val="22"/>
        </w:rPr>
        <w:t xml:space="preserve">Moderate drinking program focused on reducing alcohol and drug programs, but not requiring abstinence like AA and NA. </w:t>
      </w:r>
    </w:p>
    <w:p w14:paraId="170E13DA" w14:textId="77777777" w:rsidR="00DC09B8" w:rsidRDefault="00DC09B8" w:rsidP="00DC09B8">
      <w:pPr>
        <w:pStyle w:val="Default"/>
        <w:rPr>
          <w:sz w:val="22"/>
          <w:szCs w:val="22"/>
        </w:rPr>
      </w:pPr>
      <w:r>
        <w:rPr>
          <w:sz w:val="22"/>
          <w:szCs w:val="22"/>
        </w:rPr>
        <w:t xml:space="preserve">• </w:t>
      </w:r>
      <w:r w:rsidRPr="007E7068">
        <w:rPr>
          <w:color w:val="0000FF"/>
          <w:sz w:val="22"/>
          <w:szCs w:val="22"/>
        </w:rPr>
        <w:t>Narcotics Anonymous</w:t>
      </w:r>
      <w:r>
        <w:rPr>
          <w:color w:val="0000FF"/>
          <w:sz w:val="22"/>
          <w:szCs w:val="22"/>
        </w:rPr>
        <w:t xml:space="preserve"> </w:t>
      </w:r>
      <w:r>
        <w:rPr>
          <w:sz w:val="22"/>
          <w:szCs w:val="22"/>
        </w:rPr>
        <w:t xml:space="preserve">Recovery from the effects of addiction </w:t>
      </w:r>
    </w:p>
    <w:p w14:paraId="121C417A" w14:textId="77777777" w:rsidR="00DC09B8" w:rsidRDefault="00DC09B8" w:rsidP="00DC09B8">
      <w:pPr>
        <w:pStyle w:val="Default"/>
        <w:rPr>
          <w:sz w:val="22"/>
          <w:szCs w:val="22"/>
        </w:rPr>
      </w:pPr>
    </w:p>
    <w:p w14:paraId="6108B066" w14:textId="77777777" w:rsidR="00DC09B8" w:rsidRPr="00D0127E" w:rsidRDefault="00DC09B8" w:rsidP="00DC09B8">
      <w:pPr>
        <w:pStyle w:val="Default"/>
        <w:rPr>
          <w:i/>
          <w:iCs/>
          <w:sz w:val="22"/>
          <w:szCs w:val="22"/>
          <w:u w:val="single"/>
        </w:rPr>
      </w:pPr>
      <w:r w:rsidRPr="00D0127E">
        <w:rPr>
          <w:i/>
          <w:iCs/>
          <w:sz w:val="22"/>
          <w:szCs w:val="22"/>
          <w:u w:val="single"/>
        </w:rPr>
        <w:t xml:space="preserve">Hotlines </w:t>
      </w:r>
    </w:p>
    <w:p w14:paraId="2564130C" w14:textId="77777777" w:rsidR="00DC09B8" w:rsidRDefault="00DC09B8" w:rsidP="00DC09B8">
      <w:pPr>
        <w:pStyle w:val="Default"/>
        <w:rPr>
          <w:sz w:val="22"/>
          <w:szCs w:val="22"/>
        </w:rPr>
      </w:pPr>
      <w:r>
        <w:rPr>
          <w:sz w:val="22"/>
          <w:szCs w:val="22"/>
        </w:rPr>
        <w:t xml:space="preserve">• </w:t>
      </w:r>
      <w:r w:rsidRPr="007E7068">
        <w:rPr>
          <w:color w:val="0000FF"/>
          <w:sz w:val="22"/>
          <w:szCs w:val="22"/>
        </w:rPr>
        <w:t>The National Sexual Assault Telephone Hotline</w:t>
      </w:r>
      <w:r>
        <w:rPr>
          <w:sz w:val="22"/>
          <w:szCs w:val="22"/>
        </w:rPr>
        <w:t xml:space="preserve">: Call 1-800-656-HOPE (4673) to connect with a trained staff member in your area </w:t>
      </w:r>
    </w:p>
    <w:p w14:paraId="0B3B6C9C" w14:textId="77777777" w:rsidR="00DC09B8" w:rsidRDefault="00DC09B8" w:rsidP="00DC09B8">
      <w:pPr>
        <w:pStyle w:val="Default"/>
        <w:rPr>
          <w:sz w:val="22"/>
          <w:szCs w:val="22"/>
        </w:rPr>
      </w:pPr>
      <w:r>
        <w:rPr>
          <w:sz w:val="22"/>
          <w:szCs w:val="22"/>
        </w:rPr>
        <w:t xml:space="preserve">• </w:t>
      </w:r>
      <w:r w:rsidRPr="007E7068">
        <w:rPr>
          <w:color w:val="0000FF"/>
          <w:sz w:val="22"/>
          <w:szCs w:val="22"/>
        </w:rPr>
        <w:t>The Steve Fund</w:t>
      </w:r>
      <w:r>
        <w:rPr>
          <w:sz w:val="22"/>
          <w:szCs w:val="22"/>
        </w:rPr>
        <w:t xml:space="preserve">: Young people of color can text “STEVE” to 741741 to connect with a trained crisis counselor, 24 hours a day, 7 days a week </w:t>
      </w:r>
    </w:p>
    <w:p w14:paraId="01C24776" w14:textId="77777777" w:rsidR="00DC09B8" w:rsidRDefault="00DC09B8" w:rsidP="00DC09B8">
      <w:pPr>
        <w:pStyle w:val="Default"/>
        <w:rPr>
          <w:sz w:val="22"/>
          <w:szCs w:val="22"/>
        </w:rPr>
      </w:pPr>
      <w:r>
        <w:rPr>
          <w:sz w:val="22"/>
          <w:szCs w:val="22"/>
        </w:rPr>
        <w:t xml:space="preserve">• </w:t>
      </w:r>
      <w:r w:rsidRPr="007E7068">
        <w:rPr>
          <w:color w:val="0000FF"/>
          <w:sz w:val="22"/>
          <w:szCs w:val="22"/>
        </w:rPr>
        <w:t>The Trevor Project Resources</w:t>
      </w:r>
      <w:r>
        <w:rPr>
          <w:sz w:val="22"/>
          <w:szCs w:val="22"/>
        </w:rPr>
        <w:t xml:space="preserve">: If you’re a young person in crisis, feeling suicidal, or in need of a safe and judgement-free place to talk call 1-866-488-7386, instant-message a counselor on their website, or text “START” to 678678, 24 hours a day, 7 days a week, </w:t>
      </w:r>
    </w:p>
    <w:p w14:paraId="6A596091" w14:textId="60946DFC" w:rsidR="009D6424" w:rsidRDefault="00DC09B8" w:rsidP="00D0127E">
      <w:pPr>
        <w:pStyle w:val="Default"/>
        <w:rPr>
          <w:b/>
          <w:bCs/>
          <w:sz w:val="28"/>
          <w:szCs w:val="28"/>
        </w:rPr>
      </w:pPr>
      <w:r>
        <w:rPr>
          <w:sz w:val="22"/>
          <w:szCs w:val="22"/>
        </w:rPr>
        <w:t xml:space="preserve">• </w:t>
      </w:r>
      <w:r w:rsidRPr="007E7068">
        <w:rPr>
          <w:color w:val="0000FF"/>
          <w:sz w:val="22"/>
          <w:szCs w:val="22"/>
        </w:rPr>
        <w:t>Trans Lifeline</w:t>
      </w:r>
      <w:r>
        <w:rPr>
          <w:sz w:val="22"/>
          <w:szCs w:val="22"/>
        </w:rPr>
        <w:t>: Call 1-877-565-8860 24 hours a day, 7 days a week. Trans Lifeline is a trans-led organization</w:t>
      </w:r>
      <w:bookmarkEnd w:id="1"/>
    </w:p>
    <w:sectPr w:rsidR="009D6424" w:rsidSect="008553BB">
      <w:headerReference w:type="default" r:id="rId26"/>
      <w:footerReference w:type="default" r:id="rId27"/>
      <w:pgSz w:w="12240" w:h="15840" w:code="1"/>
      <w:pgMar w:top="1701" w:right="720" w:bottom="1673"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D0A6F" w14:textId="77777777" w:rsidR="00BF3549" w:rsidRDefault="00BF3549" w:rsidP="008F1194">
      <w:pPr>
        <w:spacing w:after="0" w:line="240" w:lineRule="auto"/>
      </w:pPr>
      <w:r>
        <w:separator/>
      </w:r>
    </w:p>
  </w:endnote>
  <w:endnote w:type="continuationSeparator" w:id="0">
    <w:p w14:paraId="34EFF260" w14:textId="77777777" w:rsidR="00BF3549" w:rsidRDefault="00BF3549" w:rsidP="008F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077175"/>
      <w:docPartObj>
        <w:docPartGallery w:val="Page Numbers (Bottom of Page)"/>
        <w:docPartUnique/>
      </w:docPartObj>
    </w:sdtPr>
    <w:sdtEndPr>
      <w:rPr>
        <w:noProof/>
      </w:rPr>
    </w:sdtEndPr>
    <w:sdtContent>
      <w:p w14:paraId="5D0D0ED5" w14:textId="77777777" w:rsidR="005235DF" w:rsidRDefault="005235DF" w:rsidP="009544F4">
        <w:pPr>
          <w:pStyle w:val="Footer"/>
          <w:jc w:val="center"/>
        </w:pPr>
        <w:r>
          <w:rPr>
            <w:noProof/>
          </w:rPr>
          <mc:AlternateContent>
            <mc:Choice Requires="wps">
              <w:drawing>
                <wp:anchor distT="0" distB="0" distL="114300" distR="114300" simplePos="0" relativeHeight="251633661" behindDoc="1" locked="0" layoutInCell="1" allowOverlap="1" wp14:anchorId="701CA622" wp14:editId="161E5E9D">
                  <wp:simplePos x="0" y="0"/>
                  <wp:positionH relativeFrom="margin">
                    <wp:align>center</wp:align>
                  </wp:positionH>
                  <wp:positionV relativeFrom="page">
                    <wp:align>bottom</wp:align>
                  </wp:positionV>
                  <wp:extent cx="6858000" cy="859536"/>
                  <wp:effectExtent l="0" t="0" r="2540" b="0"/>
                  <wp:wrapNone/>
                  <wp:docPr id="36" name="Rectangl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859536"/>
                          </a:xfrm>
                          <a:prstGeom prst="rect">
                            <a:avLst/>
                          </a:prstGeom>
                          <a:solidFill>
                            <a:schemeClr val="accent1"/>
                          </a:solidFill>
                          <a:ln w="12700">
                            <a:miter lim="400000"/>
                          </a:ln>
                        </wps:spPr>
                        <wps:bodyPr lIns="38100" tIns="38100" rIns="38100" bIns="38100" anchor="ctr"/>
                      </wps:wsp>
                    </a:graphicData>
                  </a:graphic>
                  <wp14:sizeRelH relativeFrom="margin">
                    <wp14:pctWidth>100000</wp14:pctWidth>
                  </wp14:sizeRelH>
                  <wp14:sizeRelV relativeFrom="margin">
                    <wp14:pctHeight>0</wp14:pctHeight>
                  </wp14:sizeRelV>
                </wp:anchor>
              </w:drawing>
            </mc:Choice>
            <mc:Fallback>
              <w:pict>
                <v:rect w14:anchorId="20080074" id="Rectangle" o:spid="_x0000_s1026" alt="&quot;&quot;" style="position:absolute;margin-left:0;margin-top:0;width:540pt;height:67.7pt;z-index:-251682819;visibility:visible;mso-wrap-style:square;mso-width-percent:1000;mso-height-percent:0;mso-wrap-distance-left:9pt;mso-wrap-distance-top:0;mso-wrap-distance-right:9pt;mso-wrap-distance-bottom:0;mso-position-horizontal:center;mso-position-horizontal-relative:margin;mso-position-vertical:bottom;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" fillcolor="#374c81 [3204]" stroked="f" strokeweight="1pt">
                  <v:stroke miterlimit="4"/>
                  <v:textbox inset="3pt,3pt,3pt,3pt"/>
                  <w10:wrap anchorx="margin" anchory="page"/>
                </v:rect>
              </w:pict>
            </mc:Fallback>
          </mc:AlternateContent>
        </w:r>
        <w:r>
          <w:rPr>
            <w:noProof/>
          </w:rPr>
          <mc:AlternateContent>
            <mc:Choice Requires="wps">
              <w:drawing>
                <wp:anchor distT="0" distB="0" distL="114300" distR="114300" simplePos="0" relativeHeight="251634685" behindDoc="1" locked="0" layoutInCell="1" allowOverlap="1" wp14:anchorId="2620750B" wp14:editId="4636EFD4">
                  <wp:simplePos x="0" y="0"/>
                  <wp:positionH relativeFrom="margin">
                    <wp:align>center</wp:align>
                  </wp:positionH>
                  <wp:positionV relativeFrom="page">
                    <wp:align>bottom</wp:align>
                  </wp:positionV>
                  <wp:extent cx="6858000" cy="914664"/>
                  <wp:effectExtent l="0" t="0" r="2540" b="0"/>
                  <wp:wrapNone/>
                  <wp:docPr id="37"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914664"/>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a:graphicData>
                  </a:graphic>
                  <wp14:sizeRelH relativeFrom="margin">
                    <wp14:pctWidth>100000</wp14:pctWidth>
                  </wp14:sizeRelH>
                </wp:anchor>
              </w:drawing>
            </mc:Choice>
            <mc:Fallback>
              <w:pict>
                <v:shape w14:anchorId="3211039F" id="Shape" o:spid="_x0000_s1026" alt="&quot;&quot;" style="position:absolute;margin-left:0;margin-top:0;width:540pt;height:1in;z-index:-251681795;visibility:visible;mso-wrap-style:square;mso-width-percent:1000;mso-wrap-distance-left:9pt;mso-wrap-distance-top:0;mso-wrap-distance-right:9pt;mso-wrap-distance-bottom:0;mso-position-horizontal:center;mso-position-horizontal-relative:margin;mso-position-vertical:bottom;mso-position-vertical-relative:page;mso-width-percent:1000;mso-width-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29dd1 [3205]" stroked="f" strokeweight="1pt">
                  <v:stroke miterlimit="4" joinstyle="miter"/>
                  <v:path arrowok="t" o:extrusionok="f" o:connecttype="custom" o:connectlocs="3429000,457332;3429000,457332;3429000,457332;3429000,457332" o:connectangles="0,90,180,270"/>
                  <w10:wrap anchorx="margin" anchory="page"/>
                </v:shape>
              </w:pict>
            </mc:Fallback>
          </mc:AlternateContent>
        </w:r>
        <w:r>
          <w:fldChar w:fldCharType="begin"/>
        </w:r>
        <w:r>
          <w:instrText xml:space="preserve"> PAGE   \* MERGEFORMAT </w:instrText>
        </w:r>
        <w:r>
          <w:fldChar w:fldCharType="separate"/>
        </w:r>
        <w:r>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3EB6A" w14:textId="77777777" w:rsidR="005235DF" w:rsidRDefault="005235DF">
    <w:pPr>
      <w:pStyle w:val="Footer"/>
    </w:pPr>
    <w:r>
      <w:rPr>
        <w:noProof/>
      </w:rPr>
      <mc:AlternateContent>
        <mc:Choice Requires="wpg">
          <w:drawing>
            <wp:anchor distT="0" distB="0" distL="114300" distR="114300" simplePos="0" relativeHeight="251734016" behindDoc="1" locked="0" layoutInCell="1" allowOverlap="1" wp14:anchorId="799E51C0" wp14:editId="49B31EA5">
              <wp:simplePos x="0" y="0"/>
              <wp:positionH relativeFrom="margin">
                <wp:align>center</wp:align>
              </wp:positionH>
              <wp:positionV relativeFrom="page">
                <wp:align>bottom</wp:align>
              </wp:positionV>
              <wp:extent cx="6858000" cy="923544"/>
              <wp:effectExtent l="0" t="0" r="0" b="0"/>
              <wp:wrapNone/>
              <wp:docPr id="199" name="Group 1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200" name="Rectangle"/>
                      <wps:cNvSpPr/>
                      <wps:spPr>
                        <a:xfrm>
                          <a:off x="0" y="60960"/>
                          <a:ext cx="6858000" cy="863600"/>
                        </a:xfrm>
                        <a:prstGeom prst="rect">
                          <a:avLst/>
                        </a:prstGeom>
                        <a:solidFill>
                          <a:schemeClr val="accent1"/>
                        </a:solidFill>
                        <a:ln w="12700">
                          <a:miter lim="400000"/>
                        </a:ln>
                      </wps:spPr>
                      <wps:bodyPr lIns="38100" tIns="38100" rIns="38100" bIns="38100" anchor="ctr"/>
                    </wps:wsp>
                    <wps:wsp>
                      <wps:cNvPr id="201" name="Shape">
                        <a:extLst>
                          <a:ext uri="{C183D7F6-B498-43B3-948B-1728B52AA6E4}">
                            <adec:decorative xmlns:adec="http://schemas.microsoft.com/office/drawing/2017/decorative" val="1"/>
                          </a:ext>
                        </a:extLst>
                      </wps:cNvPr>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760A9833" id="Group 199" o:spid="_x0000_s1026" alt="&quot;&quot;" style="position:absolute;margin-left:0;margin-top:0;width:540pt;height:72.7pt;z-index:-251582464;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">
              <v:rect id="Rectangle"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" fillcolor="#374c81 [3204]" stroked="f" strokeweight="1pt">
                <v:stroke miterlimit="4"/>
                <v:textbox inset="3pt,3pt,3pt,3pt"/>
              </v:rect>
              <v:shape id="Shape" o:spid="_x0000_s1028" alt="&quot;&quot;"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29dd1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C4841" w14:textId="77777777" w:rsidR="005235DF" w:rsidRDefault="00C60E6A" w:rsidP="001900D7">
    <w:pPr>
      <w:pStyle w:val="Footer"/>
      <w:jc w:val="center"/>
    </w:pPr>
    <w:sdt>
      <w:sdtPr>
        <w:id w:val="-1079895820"/>
        <w:docPartObj>
          <w:docPartGallery w:val="Page Numbers (Bottom of Page)"/>
          <w:docPartUnique/>
        </w:docPartObj>
      </w:sdtPr>
      <w:sdtEndPr>
        <w:rPr>
          <w:noProof/>
        </w:rPr>
      </w:sdtEndPr>
      <w:sdtContent>
        <w:r w:rsidR="005235DF">
          <w:rPr>
            <w:noProof/>
          </w:rPr>
          <mc:AlternateContent>
            <mc:Choice Requires="wpg">
              <w:drawing>
                <wp:anchor distT="0" distB="0" distL="114300" distR="114300" simplePos="0" relativeHeight="251725824" behindDoc="1" locked="0" layoutInCell="1" allowOverlap="1" wp14:anchorId="281FBEB4" wp14:editId="64E3D615">
                  <wp:simplePos x="0" y="0"/>
                  <wp:positionH relativeFrom="margin">
                    <wp:align>center</wp:align>
                  </wp:positionH>
                  <wp:positionV relativeFrom="page">
                    <wp:align>bottom</wp:align>
                  </wp:positionV>
                  <wp:extent cx="6858000" cy="923544"/>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23544"/>
                            <a:chOff x="0" y="0"/>
                            <a:chExt cx="6858000" cy="924560"/>
                          </a:xfrm>
                        </wpg:grpSpPr>
                        <wps:wsp>
                          <wps:cNvPr id="35" name="Rectangle"/>
                          <wps:cNvSpPr/>
                          <wps:spPr>
                            <a:xfrm>
                              <a:off x="0" y="60960"/>
                              <a:ext cx="6858000" cy="863600"/>
                            </a:xfrm>
                            <a:prstGeom prst="rect">
                              <a:avLst/>
                            </a:prstGeom>
                            <a:solidFill>
                              <a:schemeClr val="accent1"/>
                            </a:solidFill>
                            <a:ln w="12700">
                              <a:miter lim="400000"/>
                            </a:ln>
                          </wps:spPr>
                          <wps:bodyPr lIns="38100" tIns="38100" rIns="38100" bIns="38100" anchor="ctr"/>
                        </wps:wsp>
                        <wps:wsp>
                          <wps:cNvPr id="40" name="Shape"/>
                          <wps:cNvSpPr/>
                          <wps:spPr>
                            <a:xfrm>
                              <a:off x="0" y="0"/>
                              <a:ext cx="6858000" cy="915670"/>
                            </a:xfrm>
                            <a:custGeom>
                              <a:avLst/>
                              <a:gdLst/>
                              <a:ahLst/>
                              <a:cxnLst>
                                <a:cxn ang="0">
                                  <a:pos x="wd2" y="hd2"/>
                                </a:cxn>
                                <a:cxn ang="5400000">
                                  <a:pos x="wd2" y="hd2"/>
                                </a:cxn>
                                <a:cxn ang="10800000">
                                  <a:pos x="wd2" y="hd2"/>
                                </a:cxn>
                                <a:cxn ang="16200000">
                                  <a:pos x="wd2" y="hd2"/>
                                </a:cxn>
                              </a:cxnLst>
                              <a:rect l="0" t="0"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58F21B82" id="Group 26" o:spid="_x0000_s1026" alt="&quot;&quot;" style="position:absolute;margin-left:0;margin-top:0;width:540pt;height:72.7pt;z-index:-251590656;mso-width-percent:1000;mso-position-horizontal:center;mso-position-horizontal-relative:margin;mso-position-vertical:bottom;mso-position-vertical-relative:page;mso-width-percent:1000;mso-width-relative:margin;mso-height-relative:margin" coordsize="68580,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">
                  <v:rect id="Rectangle" o:spid="_x0000_s1027"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" fillcolor="#374c81 [3204]" stroked="f" strokeweight="1pt">
                    <v:stroke miterlimit="4"/>
                    <v:textbox inset="3pt,3pt,3pt,3pt"/>
                  </v:rect>
                  <v:shape id="Shape" o:spid="_x0000_s1028" style="position:absolute;width:68580;height:915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&#1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29dd1 [3205]" stroked="f" strokeweight="1pt">
                    <v:stroke miterlimit="4" joinstyle="miter"/>
                    <v:path arrowok="t" o:extrusionok="f" o:connecttype="custom" o:connectlocs="3429000,457835;3429000,457835;3429000,457835;3429000,457835" o:connectangles="0,90,180,270"/>
                  </v:shape>
                  <w10:wrap anchorx="margin" anchory="page"/>
                </v:group>
              </w:pict>
            </mc:Fallback>
          </mc:AlternateContent>
        </w:r>
        <w:r w:rsidR="005235DF">
          <w:fldChar w:fldCharType="begin"/>
        </w:r>
        <w:r w:rsidR="005235DF">
          <w:instrText xml:space="preserve"> PAGE   \* MERGEFORMAT </w:instrText>
        </w:r>
        <w:r w:rsidR="005235DF">
          <w:fldChar w:fldCharType="separate"/>
        </w:r>
        <w:r w:rsidR="005235DF">
          <w:rPr>
            <w:noProof/>
          </w:rPr>
          <w:t>16</w:t>
        </w:r>
        <w:r w:rsidR="005235DF">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164A7" w14:textId="77777777" w:rsidR="00BF3549" w:rsidRDefault="00BF3549" w:rsidP="008F1194">
      <w:pPr>
        <w:spacing w:after="0" w:line="240" w:lineRule="auto"/>
      </w:pPr>
      <w:r>
        <w:separator/>
      </w:r>
    </w:p>
  </w:footnote>
  <w:footnote w:type="continuationSeparator" w:id="0">
    <w:p w14:paraId="66B68E4B" w14:textId="77777777" w:rsidR="00BF3549" w:rsidRDefault="00BF3549" w:rsidP="008F11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B966E" w14:textId="58414803" w:rsidR="005235DF" w:rsidRPr="00DD2790" w:rsidRDefault="00646C2C" w:rsidP="00B17E13">
    <w:pPr>
      <w:pStyle w:val="Header"/>
      <w:ind w:right="27"/>
      <w:jc w:val="right"/>
    </w:pPr>
    <w:r w:rsidRPr="00815F59">
      <w:rPr>
        <w:rFonts w:asciiTheme="majorHAnsi" w:hAnsiTheme="majorHAnsi"/>
        <w:noProof/>
      </w:rPr>
      <w:drawing>
        <wp:anchor distT="0" distB="0" distL="114300" distR="114300" simplePos="0" relativeHeight="251736064" behindDoc="0" locked="0" layoutInCell="1" allowOverlap="1" wp14:anchorId="365A1526" wp14:editId="14501985">
          <wp:simplePos x="0" y="0"/>
          <wp:positionH relativeFrom="column">
            <wp:posOffset>5746478</wp:posOffset>
          </wp:positionH>
          <wp:positionV relativeFrom="paragraph">
            <wp:posOffset>-328879</wp:posOffset>
          </wp:positionV>
          <wp:extent cx="635000" cy="596900"/>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5000" cy="596900"/>
                  </a:xfrm>
                  <a:prstGeom prst="rect">
                    <a:avLst/>
                  </a:prstGeom>
                  <a:noFill/>
                </pic:spPr>
              </pic:pic>
            </a:graphicData>
          </a:graphic>
          <wp14:sizeRelH relativeFrom="page">
            <wp14:pctWidth>0</wp14:pctWidth>
          </wp14:sizeRelH>
          <wp14:sizeRelV relativeFrom="page">
            <wp14:pctHeight>0</wp14:pctHeight>
          </wp14:sizeRelV>
        </wp:anchor>
      </w:drawing>
    </w:r>
    <w:r w:rsidR="005235DF" w:rsidRPr="00DD2790">
      <w:rPr>
        <w:noProof/>
        <w:lang w:eastAsia="en-AU"/>
      </w:rPr>
      <mc:AlternateContent>
        <mc:Choice Requires="wpg">
          <w:drawing>
            <wp:anchor distT="0" distB="0" distL="114300" distR="114300" simplePos="0" relativeHeight="251673600" behindDoc="0" locked="0" layoutInCell="1" allowOverlap="1" wp14:anchorId="6A34148A" wp14:editId="6097BBC3">
              <wp:simplePos x="0" y="0"/>
              <wp:positionH relativeFrom="margin">
                <wp:align>center</wp:align>
              </wp:positionH>
              <wp:positionV relativeFrom="page">
                <wp:align>top</wp:align>
              </wp:positionV>
              <wp:extent cx="6858000" cy="905256"/>
              <wp:effectExtent l="0" t="0" r="2540" b="9525"/>
              <wp:wrapNone/>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30" name="Shap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32"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33"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7A4E6B5E" id="Group 20" o:spid="_x0000_s1026" alt="&quot;&quot;" style="position:absolute;margin-left:0;margin-top:0;width:540pt;height:71.3pt;z-index:251673600;mso-width-percent:1000;mso-position-horizontal:center;mso-position-horizontal-relative:margin;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">
              <v:shape id="Shap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" fillcolor="#374c81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" fillcolor="#629dd1 [3205]" stroked="f" strokeweight="1pt">
                <v:stroke miterlimit="4"/>
                <v:textbox inset="3pt,3pt,3pt,3pt"/>
              </v:rect>
              <w10:wrap anchorx="margin"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D15E2" w14:textId="77777777" w:rsidR="005235DF" w:rsidRDefault="005235DF">
    <w:pPr>
      <w:pStyle w:val="Header"/>
    </w:pPr>
    <w:r>
      <w:rPr>
        <w:noProof/>
      </w:rPr>
      <mc:AlternateContent>
        <mc:Choice Requires="wpg">
          <w:drawing>
            <wp:anchor distT="0" distB="0" distL="114300" distR="114300" simplePos="0" relativeHeight="251718656" behindDoc="0" locked="0" layoutInCell="1" allowOverlap="1" wp14:anchorId="449B60C5" wp14:editId="17DC4DB8">
              <wp:simplePos x="0" y="0"/>
              <wp:positionH relativeFrom="margin">
                <wp:align>center</wp:align>
              </wp:positionH>
              <wp:positionV relativeFrom="page">
                <wp:align>top</wp:align>
              </wp:positionV>
              <wp:extent cx="6867144" cy="6391656"/>
              <wp:effectExtent l="0" t="0" r="3810" b="0"/>
              <wp:wrapNone/>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67144" cy="6391656"/>
                        <a:chOff x="0" y="0"/>
                        <a:chExt cx="6865620" cy="6395720"/>
                      </a:xfrm>
                    </wpg:grpSpPr>
                    <wps:wsp>
                      <wps:cNvPr id="27" name="Rectangle"/>
                      <wps:cNvSpPr/>
                      <wps:spPr>
                        <a:xfrm>
                          <a:off x="7620" y="60960"/>
                          <a:ext cx="6858000" cy="6334760"/>
                        </a:xfrm>
                        <a:prstGeom prst="rect">
                          <a:avLst/>
                        </a:prstGeom>
                        <a:solidFill>
                          <a:schemeClr val="accent1"/>
                        </a:solidFill>
                        <a:ln w="12700">
                          <a:miter lim="400000"/>
                        </a:ln>
                      </wps:spPr>
                      <wps:bodyPr lIns="38100" tIns="38100" rIns="38100" bIns="38100" anchor="ctr"/>
                    </wps:wsp>
                    <wps:wsp>
                      <wps:cNvPr id="29" name="Shape">
                        <a:extLst>
                          <a:ext uri="{C183D7F6-B498-43B3-948B-1728B52AA6E4}">
                            <adec:decorative xmlns:adec="http://schemas.microsoft.com/office/drawing/2017/decorative" val="1"/>
                          </a:ext>
                        </a:extLst>
                      </wps:cNvPr>
                      <wps:cNvSpPr/>
                      <wps:spPr>
                        <a:xfrm>
                          <a:off x="0" y="0"/>
                          <a:ext cx="6858000" cy="293370"/>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chemeClr val="accent2"/>
                        </a:solidFill>
                        <a:ln w="12700">
                          <a:miter lim="400000"/>
                        </a:ln>
                      </wps:spPr>
                      <wps:bodyPr lIns="38100" tIns="38100" rIns="38100" bIns="38100" anchor="ctr"/>
                    </wps:wsp>
                    <pic:pic xmlns:pic="http://schemas.openxmlformats.org/drawingml/2006/picture">
                      <pic:nvPicPr>
                        <pic:cNvPr id="17" name="Picture 2" descr="abstract image of hexagons">
                          <a:extLst>
                            <a:ext uri="{FF2B5EF4-FFF2-40B4-BE49-F238E27FC236}">
                              <a16:creationId xmlns:a16="http://schemas.microsoft.com/office/drawing/2014/main" id="{E7AFDFC4-49C3-CC4F-9D3F-E70B8771442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144780" y="1285756"/>
                          <a:ext cx="6538595" cy="4908153"/>
                        </a:xfrm>
                        <a:prstGeom prst="rtTriangl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5938CAC" id="Group 198" o:spid="_x0000_s1026" alt="&quot;&quot;" style="position:absolute;margin-left:0;margin-top:0;width:540.7pt;height:503.3pt;z-index:251718656;mso-position-horizontal:center;mso-position-horizontal-relative:margin;mso-position-vertical:top;mso-position-vertical-relative:page;mso-width-relative:margin;mso-height-relative:margin" coordsize="68656,63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">
              <v:rect id="Rectangle" o:spid="_x0000_s1027" style="position:absolute;left:76;top:609;width:68580;height:6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" fillcolor="#374c81 [3204]" stroked="f" strokeweight="1pt">
                <v:stroke miterlimit="4"/>
                <v:textbox inset="3pt,3pt,3pt,3pt"/>
              </v:rect>
              <v:shape id="Shape" o:spid="_x0000_s1028" alt="&quot;&quot;"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" path="m,21600r21600,l21600,18982,,18982r,2618xm,l,16364r21600,l21600,,,xe" fillcolor="#629dd1 [3205]" stroked="f" strokeweight="1pt">
                <v:stroke miterlimit="4" joinstyle="miter"/>
                <v:path arrowok="t" o:extrusionok="f" o:connecttype="custom" o:connectlocs="3429000,146685;3429000,146685;3429000,146685;3429000,146685" o:connectangles="0,90,180,27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abstract image of hexagons" style="position:absolute;left:1447;top:12857;width:65386;height:49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">
                <v:imagedata r:id="rId2" o:title="abstract image of hexagons"/>
              </v:shape>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B89C9" w14:textId="2716BACF" w:rsidR="005235DF" w:rsidRPr="00495014" w:rsidRDefault="00B8441C" w:rsidP="00B17E13">
    <w:pPr>
      <w:pStyle w:val="Header"/>
      <w:ind w:right="27"/>
      <w:jc w:val="right"/>
    </w:pPr>
    <w:r w:rsidRPr="00815F59">
      <w:rPr>
        <w:rFonts w:asciiTheme="majorHAnsi" w:hAnsiTheme="majorHAnsi"/>
        <w:noProof/>
      </w:rPr>
      <w:drawing>
        <wp:anchor distT="0" distB="0" distL="114300" distR="114300" simplePos="0" relativeHeight="251738112" behindDoc="0" locked="0" layoutInCell="1" allowOverlap="1" wp14:anchorId="2E09535E" wp14:editId="0EDC9618">
          <wp:simplePos x="0" y="0"/>
          <wp:positionH relativeFrom="column">
            <wp:posOffset>6180757</wp:posOffset>
          </wp:positionH>
          <wp:positionV relativeFrom="paragraph">
            <wp:posOffset>-171145</wp:posOffset>
          </wp:positionV>
          <wp:extent cx="635000" cy="596900"/>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5000" cy="596900"/>
                  </a:xfrm>
                  <a:prstGeom prst="rect">
                    <a:avLst/>
                  </a:prstGeom>
                  <a:noFill/>
                </pic:spPr>
              </pic:pic>
            </a:graphicData>
          </a:graphic>
          <wp14:sizeRelH relativeFrom="page">
            <wp14:pctWidth>0</wp14:pctWidth>
          </wp14:sizeRelH>
          <wp14:sizeRelV relativeFrom="page">
            <wp14:pctHeight>0</wp14:pctHeight>
          </wp14:sizeRelV>
        </wp:anchor>
      </w:drawing>
    </w:r>
    <w:r w:rsidR="005235DF" w:rsidRPr="00495014">
      <w:rPr>
        <w:noProof/>
        <w:lang w:eastAsia="en-AU"/>
      </w:rPr>
      <mc:AlternateContent>
        <mc:Choice Requires="wpg">
          <w:drawing>
            <wp:anchor distT="0" distB="0" distL="114300" distR="114300" simplePos="0" relativeHeight="251729920" behindDoc="0" locked="0" layoutInCell="1" allowOverlap="1" wp14:anchorId="56F36E64" wp14:editId="429D496D">
              <wp:simplePos x="0" y="0"/>
              <wp:positionH relativeFrom="page">
                <wp:align>center</wp:align>
              </wp:positionH>
              <wp:positionV relativeFrom="page">
                <wp:align>top</wp:align>
              </wp:positionV>
              <wp:extent cx="6858000" cy="905256"/>
              <wp:effectExtent l="0" t="0" r="0" b="9525"/>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05256"/>
                        <a:chOff x="0" y="0"/>
                        <a:chExt cx="6858000" cy="909321"/>
                      </a:xfrm>
                    </wpg:grpSpPr>
                    <wps:wsp>
                      <wps:cNvPr id="52" name="Shape"/>
                      <wps:cNvSpPr/>
                      <wps:spPr>
                        <a:xfrm>
                          <a:off x="0" y="0"/>
                          <a:ext cx="2508250" cy="828042"/>
                        </a:xfrm>
                        <a:custGeom>
                          <a:avLst/>
                          <a:gdLst/>
                          <a:ahLst/>
                          <a:cxnLst>
                            <a:cxn ang="0">
                              <a:pos x="wd2" y="hd2"/>
                            </a:cxn>
                            <a:cxn ang="5400000">
                              <a:pos x="wd2" y="hd2"/>
                            </a:cxn>
                            <a:cxn ang="10800000">
                              <a:pos x="wd2" y="hd2"/>
                            </a:cxn>
                            <a:cxn ang="16200000">
                              <a:pos x="wd2" y="hd2"/>
                            </a:cxn>
                          </a:cxnLst>
                          <a:rect l="0" t="0"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chemeClr val="bg1">
                            <a:lumMod val="85000"/>
                          </a:schemeClr>
                        </a:solidFill>
                        <a:ln w="12700">
                          <a:miter lim="400000"/>
                        </a:ln>
                      </wps:spPr>
                      <wps:bodyPr lIns="38100" tIns="38100" rIns="38100" bIns="38100" anchor="ctr"/>
                    </wps:wsp>
                    <wps:wsp>
                      <wps:cNvPr id="53" name="Rectangle"/>
                      <wps:cNvSpPr/>
                      <wps:spPr>
                        <a:xfrm>
                          <a:off x="0" y="762000"/>
                          <a:ext cx="6858000" cy="110490"/>
                        </a:xfrm>
                        <a:prstGeom prst="rect">
                          <a:avLst/>
                        </a:prstGeom>
                        <a:solidFill>
                          <a:schemeClr val="accent1"/>
                        </a:solidFill>
                        <a:ln w="12700">
                          <a:miter lim="400000"/>
                        </a:ln>
                      </wps:spPr>
                      <wps:bodyPr lIns="38100" tIns="38100" rIns="38100" bIns="38100" anchor="ctr"/>
                    </wps:wsp>
                    <wps:wsp>
                      <wps:cNvPr id="54" name="Rectangle"/>
                      <wps:cNvSpPr/>
                      <wps:spPr>
                        <a:xfrm>
                          <a:off x="0" y="873760"/>
                          <a:ext cx="6858000" cy="35561"/>
                        </a:xfrm>
                        <a:prstGeom prst="rect">
                          <a:avLst/>
                        </a:prstGeom>
                        <a:solidFill>
                          <a:schemeClr val="accent2"/>
                        </a:solidFill>
                        <a:ln w="12700">
                          <a:miter lim="400000"/>
                        </a:ln>
                      </wps:spPr>
                      <wps:bodyPr lIns="38100" tIns="38100" rIns="38100" bIns="38100" anchor="ctr"/>
                    </wps:wsp>
                  </wpg:wgp>
                </a:graphicData>
              </a:graphic>
              <wp14:sizeRelH relativeFrom="margin">
                <wp14:pctWidth>100000</wp14:pctWidth>
              </wp14:sizeRelH>
              <wp14:sizeRelV relativeFrom="margin">
                <wp14:pctHeight>0</wp14:pctHeight>
              </wp14:sizeRelV>
            </wp:anchor>
          </w:drawing>
        </mc:Choice>
        <mc:Fallback>
          <w:pict>
            <v:group w14:anchorId="744B88D9" id="Group 45" o:spid="_x0000_s1026" alt="&quot;&quot;" style="position:absolute;margin-left:0;margin-top:0;width:540pt;height:71.3pt;z-index:251729920;mso-width-percent:1000;mso-position-horizontal:center;mso-position-horizontal-relative:page;mso-position-vertical:top;mso-position-vertical-relative:page;mso-width-percent:1000;mso-width-relative:margin;mso-height-relative:margin" coordsize="68580,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">
              <v:shape id="Shape" o:spid="_x0000_s1027" style="position:absolute;width:25082;height:8280;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&#1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2732]" stroked="f" strokeweight="1pt">
                <v:stroke miterlimit="4" joinstyle="miter"/>
                <v:path arrowok="t" o:extrusionok="f" o:connecttype="custom" o:connectlocs="1254125,414021;1254125,414021;1254125,414021;1254125,414021" o:connectangles="0,90,180,270"/>
              </v:shape>
              <v:rect id="Rectangle" o:spid="_x0000_s1028"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" fillcolor="#374c81 [3204]" stroked="f" strokeweight="1pt">
                <v:stroke miterlimit="4"/>
                <v:textbox inset="3pt,3pt,3pt,3pt"/>
              </v:rect>
              <v:rect id="Rectangle" o:spid="_x0000_s1029"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" fillcolor="#629dd1 [3205]" stroked="f" strokeweight="1pt">
                <v:stroke miterlimit="4"/>
                <v:textbox inset="3pt,3pt,3pt,3pt"/>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5B0"/>
    <w:multiLevelType w:val="hybridMultilevel"/>
    <w:tmpl w:val="08866F0C"/>
    <w:lvl w:ilvl="0" w:tplc="87869B7E">
      <w:start w:val="1"/>
      <w:numFmt w:val="bullet"/>
      <w:pStyle w:val="Graphbullet4"/>
      <w:lvlText w:val=""/>
      <w:lvlJc w:val="left"/>
      <w:pPr>
        <w:ind w:left="720" w:hanging="360"/>
      </w:pPr>
      <w:rPr>
        <w:rFonts w:ascii="Symbol" w:hAnsi="Symbol" w:hint="default"/>
        <w:color w:val="242852" w:themeColor="text2"/>
        <w:u w:color="374C8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41C26"/>
    <w:multiLevelType w:val="hybridMultilevel"/>
    <w:tmpl w:val="5A840A68"/>
    <w:lvl w:ilvl="0" w:tplc="B668211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A1281CDC"/>
    <w:lvl w:ilvl="0" w:tplc="AEA2F03A">
      <w:start w:val="1"/>
      <w:numFmt w:val="bullet"/>
      <w:pStyle w:val="Graphbullet3"/>
      <w:lvlText w:val=""/>
      <w:lvlJc w:val="left"/>
      <w:pPr>
        <w:ind w:left="720" w:hanging="360"/>
      </w:pPr>
      <w:rPr>
        <w:rFonts w:ascii="Symbol" w:hAnsi="Symbol" w:hint="default"/>
        <w:color w:val="A6A6A6" w:themeColor="background1" w:themeShade="A6"/>
        <w:u w:color="374C8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F57AF7"/>
    <w:multiLevelType w:val="multilevel"/>
    <w:tmpl w:val="929C0FC4"/>
    <w:styleLink w:val="BullettedList"/>
    <w:lvl w:ilvl="0">
      <w:start w:val="1"/>
      <w:numFmt w:val="bullet"/>
      <w:pStyle w:val="Bullets"/>
      <w:lvlText w:val=""/>
      <w:lvlJc w:val="left"/>
      <w:pPr>
        <w:ind w:left="530" w:hanging="360"/>
      </w:pPr>
      <w:rPr>
        <w:rFonts w:ascii="Symbol" w:hAnsi="Symbol" w:hint="default"/>
        <w:color w:val="629DD1" w:themeColor="accent2"/>
      </w:rPr>
    </w:lvl>
    <w:lvl w:ilvl="1">
      <w:start w:val="1"/>
      <w:numFmt w:val="bullet"/>
      <w:pStyle w:val="ListBullet2"/>
      <w:lvlText w:val="o"/>
      <w:lvlJc w:val="left"/>
      <w:pPr>
        <w:ind w:left="1440" w:hanging="360"/>
      </w:pPr>
      <w:rPr>
        <w:rFonts w:ascii="Courier New" w:hAnsi="Courier New" w:hint="default"/>
        <w:color w:val="629DD1"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2A46128"/>
    <w:lvl w:ilvl="0" w:tplc="94AE65E6">
      <w:start w:val="1"/>
      <w:numFmt w:val="bullet"/>
      <w:pStyle w:val="Graphbullet"/>
      <w:lvlText w:val=""/>
      <w:lvlJc w:val="left"/>
      <w:pPr>
        <w:ind w:left="720" w:hanging="360"/>
      </w:pPr>
      <w:rPr>
        <w:rFonts w:ascii="Symbol" w:hAnsi="Symbol" w:hint="default"/>
        <w:color w:val="374C81" w:themeColor="accent1"/>
        <w:u w:color="374C8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E4D12"/>
    <w:multiLevelType w:val="multilevel"/>
    <w:tmpl w:val="E0D02348"/>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6" w15:restartNumberingAfterBreak="0">
    <w:nsid w:val="21D401A7"/>
    <w:multiLevelType w:val="multilevel"/>
    <w:tmpl w:val="47BC852E"/>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7" w15:restartNumberingAfterBreak="0">
    <w:nsid w:val="223B75D6"/>
    <w:multiLevelType w:val="multilevel"/>
    <w:tmpl w:val="E988C54E"/>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8" w15:restartNumberingAfterBreak="0">
    <w:nsid w:val="2D9448EF"/>
    <w:multiLevelType w:val="hybridMultilevel"/>
    <w:tmpl w:val="20941740"/>
    <w:lvl w:ilvl="0" w:tplc="5F42D17E">
      <w:start w:val="1"/>
      <w:numFmt w:val="bullet"/>
      <w:pStyle w:val="Graphbullet2"/>
      <w:lvlText w:val=""/>
      <w:lvlJc w:val="left"/>
      <w:pPr>
        <w:ind w:left="720" w:hanging="360"/>
      </w:pPr>
      <w:rPr>
        <w:rFonts w:ascii="Symbol" w:hAnsi="Symbol" w:hint="default"/>
        <w:color w:val="629DD1" w:themeColor="accent2"/>
        <w:u w:color="374C8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F86EF2"/>
    <w:multiLevelType w:val="hybridMultilevel"/>
    <w:tmpl w:val="E856EF8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D9E625C"/>
    <w:multiLevelType w:val="multilevel"/>
    <w:tmpl w:val="42146C84"/>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11" w15:restartNumberingAfterBreak="0">
    <w:nsid w:val="54F46D69"/>
    <w:multiLevelType w:val="hybridMultilevel"/>
    <w:tmpl w:val="E856EF80"/>
    <w:lvl w:ilvl="0" w:tplc="6FE883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C6158E"/>
    <w:multiLevelType w:val="multilevel"/>
    <w:tmpl w:val="2430A412"/>
    <w:styleLink w:val="NumberedList"/>
    <w:lvl w:ilvl="0">
      <w:start w:val="1"/>
      <w:numFmt w:val="decimal"/>
      <w:pStyle w:val="Numbers"/>
      <w:lvlText w:val="%1."/>
      <w:lvlJc w:val="left"/>
      <w:pPr>
        <w:ind w:left="576" w:hanging="288"/>
      </w:pPr>
      <w:rPr>
        <w:rFonts w:hint="default"/>
      </w:rPr>
    </w:lvl>
    <w:lvl w:ilvl="1">
      <w:start w:val="1"/>
      <w:numFmt w:val="lowerLetter"/>
      <w:pStyle w:val="ListNumber2"/>
      <w:lvlText w:val="%2."/>
      <w:lvlJc w:val="left"/>
      <w:pPr>
        <w:ind w:left="1152" w:hanging="288"/>
      </w:pPr>
      <w:rPr>
        <w:rFonts w:hint="default"/>
      </w:rPr>
    </w:lvl>
    <w:lvl w:ilvl="2">
      <w:start w:val="1"/>
      <w:numFmt w:val="lowerRoman"/>
      <w:lvlText w:val="%3."/>
      <w:lvlJc w:val="right"/>
      <w:pPr>
        <w:ind w:left="1728" w:hanging="288"/>
      </w:pPr>
      <w:rPr>
        <w:rFonts w:hint="default"/>
      </w:rPr>
    </w:lvl>
    <w:lvl w:ilvl="3">
      <w:start w:val="1"/>
      <w:numFmt w:val="decimal"/>
      <w:lvlText w:val="%4."/>
      <w:lvlJc w:val="left"/>
      <w:pPr>
        <w:ind w:left="2304" w:hanging="288"/>
      </w:pPr>
      <w:rPr>
        <w:rFonts w:hint="default"/>
      </w:rPr>
    </w:lvl>
    <w:lvl w:ilvl="4">
      <w:start w:val="1"/>
      <w:numFmt w:val="lowerLetter"/>
      <w:lvlText w:val="%5."/>
      <w:lvlJc w:val="left"/>
      <w:pPr>
        <w:ind w:left="2880" w:hanging="288"/>
      </w:pPr>
      <w:rPr>
        <w:rFonts w:hint="default"/>
      </w:rPr>
    </w:lvl>
    <w:lvl w:ilvl="5">
      <w:start w:val="1"/>
      <w:numFmt w:val="lowerRoman"/>
      <w:lvlText w:val="%6."/>
      <w:lvlJc w:val="right"/>
      <w:pPr>
        <w:ind w:left="3456" w:hanging="288"/>
      </w:pPr>
      <w:rPr>
        <w:rFonts w:hint="default"/>
      </w:rPr>
    </w:lvl>
    <w:lvl w:ilvl="6">
      <w:start w:val="1"/>
      <w:numFmt w:val="decimal"/>
      <w:lvlText w:val="%7."/>
      <w:lvlJc w:val="left"/>
      <w:pPr>
        <w:ind w:left="4032" w:hanging="288"/>
      </w:pPr>
      <w:rPr>
        <w:rFonts w:hint="default"/>
      </w:rPr>
    </w:lvl>
    <w:lvl w:ilvl="7">
      <w:start w:val="1"/>
      <w:numFmt w:val="lowerLetter"/>
      <w:lvlText w:val="%8."/>
      <w:lvlJc w:val="left"/>
      <w:pPr>
        <w:ind w:left="4608" w:hanging="288"/>
      </w:pPr>
      <w:rPr>
        <w:rFonts w:hint="default"/>
      </w:rPr>
    </w:lvl>
    <w:lvl w:ilvl="8">
      <w:start w:val="1"/>
      <w:numFmt w:val="lowerRoman"/>
      <w:lvlText w:val="%9."/>
      <w:lvlJc w:val="right"/>
      <w:pPr>
        <w:ind w:left="5184" w:hanging="288"/>
      </w:pPr>
      <w:rPr>
        <w:rFonts w:hint="default"/>
      </w:rPr>
    </w:lvl>
  </w:abstractNum>
  <w:abstractNum w:abstractNumId="13" w15:restartNumberingAfterBreak="0">
    <w:nsid w:val="6E335C78"/>
    <w:multiLevelType w:val="multilevel"/>
    <w:tmpl w:val="6D0CE01C"/>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num w:numId="1" w16cid:durableId="2096785751">
    <w:abstractNumId w:val="4"/>
  </w:num>
  <w:num w:numId="2" w16cid:durableId="1848250797">
    <w:abstractNumId w:val="8"/>
  </w:num>
  <w:num w:numId="3" w16cid:durableId="1924609489">
    <w:abstractNumId w:val="2"/>
  </w:num>
  <w:num w:numId="4" w16cid:durableId="366639417">
    <w:abstractNumId w:val="0"/>
  </w:num>
  <w:num w:numId="5" w16cid:durableId="825783841">
    <w:abstractNumId w:val="3"/>
  </w:num>
  <w:num w:numId="6" w16cid:durableId="14980327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23490346">
    <w:abstractNumId w:val="12"/>
  </w:num>
  <w:num w:numId="8" w16cid:durableId="796021533">
    <w:abstractNumId w:val="11"/>
  </w:num>
  <w:num w:numId="9" w16cid:durableId="303044757">
    <w:abstractNumId w:val="5"/>
  </w:num>
  <w:num w:numId="10" w16cid:durableId="913929978">
    <w:abstractNumId w:val="7"/>
  </w:num>
  <w:num w:numId="11" w16cid:durableId="506674838">
    <w:abstractNumId w:val="6"/>
  </w:num>
  <w:num w:numId="12" w16cid:durableId="1143082087">
    <w:abstractNumId w:val="10"/>
  </w:num>
  <w:num w:numId="13" w16cid:durableId="58093937">
    <w:abstractNumId w:val="13"/>
  </w:num>
  <w:num w:numId="14" w16cid:durableId="351224271">
    <w:abstractNumId w:val="9"/>
  </w:num>
  <w:num w:numId="15" w16cid:durableId="1889603126">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6A3"/>
    <w:rsid w:val="000001FD"/>
    <w:rsid w:val="00001189"/>
    <w:rsid w:val="00003B75"/>
    <w:rsid w:val="000048CB"/>
    <w:rsid w:val="00007C26"/>
    <w:rsid w:val="00012B9E"/>
    <w:rsid w:val="00013AB1"/>
    <w:rsid w:val="00017A39"/>
    <w:rsid w:val="0002176F"/>
    <w:rsid w:val="0002496A"/>
    <w:rsid w:val="0002674F"/>
    <w:rsid w:val="00030A38"/>
    <w:rsid w:val="00030FEE"/>
    <w:rsid w:val="00032654"/>
    <w:rsid w:val="000358FF"/>
    <w:rsid w:val="00037BFB"/>
    <w:rsid w:val="000431E6"/>
    <w:rsid w:val="000446E1"/>
    <w:rsid w:val="0005278E"/>
    <w:rsid w:val="000527DB"/>
    <w:rsid w:val="0006068B"/>
    <w:rsid w:val="00060AB6"/>
    <w:rsid w:val="00061AD5"/>
    <w:rsid w:val="00063201"/>
    <w:rsid w:val="000656AE"/>
    <w:rsid w:val="000740F2"/>
    <w:rsid w:val="000831BC"/>
    <w:rsid w:val="00083EEE"/>
    <w:rsid w:val="000863A6"/>
    <w:rsid w:val="00095A05"/>
    <w:rsid w:val="000A05DF"/>
    <w:rsid w:val="000A4614"/>
    <w:rsid w:val="000A6692"/>
    <w:rsid w:val="000A7808"/>
    <w:rsid w:val="000A7CCA"/>
    <w:rsid w:val="000B7945"/>
    <w:rsid w:val="000C5981"/>
    <w:rsid w:val="000D1C58"/>
    <w:rsid w:val="000D5219"/>
    <w:rsid w:val="000D60DD"/>
    <w:rsid w:val="000D6153"/>
    <w:rsid w:val="000E1558"/>
    <w:rsid w:val="000F2587"/>
    <w:rsid w:val="000F2C6F"/>
    <w:rsid w:val="000F6C90"/>
    <w:rsid w:val="000F6DB6"/>
    <w:rsid w:val="00100159"/>
    <w:rsid w:val="00102119"/>
    <w:rsid w:val="00107BF9"/>
    <w:rsid w:val="00114655"/>
    <w:rsid w:val="0011677C"/>
    <w:rsid w:val="00117E46"/>
    <w:rsid w:val="00120DAA"/>
    <w:rsid w:val="00121CCF"/>
    <w:rsid w:val="00123565"/>
    <w:rsid w:val="00127D78"/>
    <w:rsid w:val="00131566"/>
    <w:rsid w:val="001327F4"/>
    <w:rsid w:val="00135DEF"/>
    <w:rsid w:val="0014729A"/>
    <w:rsid w:val="00150E04"/>
    <w:rsid w:val="00152D3F"/>
    <w:rsid w:val="00156159"/>
    <w:rsid w:val="00163EB1"/>
    <w:rsid w:val="001664C3"/>
    <w:rsid w:val="00171FB6"/>
    <w:rsid w:val="00172945"/>
    <w:rsid w:val="00173AD6"/>
    <w:rsid w:val="00174F40"/>
    <w:rsid w:val="00182049"/>
    <w:rsid w:val="00183264"/>
    <w:rsid w:val="00183831"/>
    <w:rsid w:val="00183904"/>
    <w:rsid w:val="00186CC6"/>
    <w:rsid w:val="001900D7"/>
    <w:rsid w:val="00191D63"/>
    <w:rsid w:val="00191DD0"/>
    <w:rsid w:val="00193F0D"/>
    <w:rsid w:val="00194685"/>
    <w:rsid w:val="00194DCF"/>
    <w:rsid w:val="00195888"/>
    <w:rsid w:val="001A064A"/>
    <w:rsid w:val="001A2376"/>
    <w:rsid w:val="001A3F3A"/>
    <w:rsid w:val="001B5768"/>
    <w:rsid w:val="001C7C15"/>
    <w:rsid w:val="001D5B2D"/>
    <w:rsid w:val="001D7109"/>
    <w:rsid w:val="001D7D32"/>
    <w:rsid w:val="001D7E33"/>
    <w:rsid w:val="001E03B6"/>
    <w:rsid w:val="001E6CEB"/>
    <w:rsid w:val="001E6D3E"/>
    <w:rsid w:val="001F2783"/>
    <w:rsid w:val="001F4B06"/>
    <w:rsid w:val="001F7EC3"/>
    <w:rsid w:val="0020071C"/>
    <w:rsid w:val="00201773"/>
    <w:rsid w:val="00202F77"/>
    <w:rsid w:val="00205981"/>
    <w:rsid w:val="0020667E"/>
    <w:rsid w:val="00213709"/>
    <w:rsid w:val="0021401C"/>
    <w:rsid w:val="00215B9E"/>
    <w:rsid w:val="00221E72"/>
    <w:rsid w:val="00232CDF"/>
    <w:rsid w:val="00232E85"/>
    <w:rsid w:val="00233C92"/>
    <w:rsid w:val="00235C43"/>
    <w:rsid w:val="0024119E"/>
    <w:rsid w:val="00241A86"/>
    <w:rsid w:val="00241EAB"/>
    <w:rsid w:val="00244396"/>
    <w:rsid w:val="00244787"/>
    <w:rsid w:val="00272C4D"/>
    <w:rsid w:val="00276BF5"/>
    <w:rsid w:val="00276F32"/>
    <w:rsid w:val="00277281"/>
    <w:rsid w:val="00283419"/>
    <w:rsid w:val="0028431A"/>
    <w:rsid w:val="0029115B"/>
    <w:rsid w:val="00297A58"/>
    <w:rsid w:val="002A5036"/>
    <w:rsid w:val="002B0F79"/>
    <w:rsid w:val="002B2705"/>
    <w:rsid w:val="002E0C92"/>
    <w:rsid w:val="002E38B9"/>
    <w:rsid w:val="002F1DBA"/>
    <w:rsid w:val="002F4737"/>
    <w:rsid w:val="002F50A2"/>
    <w:rsid w:val="003043A9"/>
    <w:rsid w:val="00307944"/>
    <w:rsid w:val="00311990"/>
    <w:rsid w:val="00322073"/>
    <w:rsid w:val="00323057"/>
    <w:rsid w:val="003237AC"/>
    <w:rsid w:val="00325DA0"/>
    <w:rsid w:val="003319D9"/>
    <w:rsid w:val="003320D6"/>
    <w:rsid w:val="0033612D"/>
    <w:rsid w:val="0034667E"/>
    <w:rsid w:val="00347BBA"/>
    <w:rsid w:val="00352790"/>
    <w:rsid w:val="003607EF"/>
    <w:rsid w:val="00360B44"/>
    <w:rsid w:val="00360F61"/>
    <w:rsid w:val="0036178E"/>
    <w:rsid w:val="003678A6"/>
    <w:rsid w:val="00367C49"/>
    <w:rsid w:val="00374922"/>
    <w:rsid w:val="00376121"/>
    <w:rsid w:val="00377792"/>
    <w:rsid w:val="003800CE"/>
    <w:rsid w:val="00380CF0"/>
    <w:rsid w:val="0038149B"/>
    <w:rsid w:val="00383F4C"/>
    <w:rsid w:val="00390BE1"/>
    <w:rsid w:val="00391A7B"/>
    <w:rsid w:val="003935F3"/>
    <w:rsid w:val="00393987"/>
    <w:rsid w:val="00393AC9"/>
    <w:rsid w:val="003943FB"/>
    <w:rsid w:val="00397B9F"/>
    <w:rsid w:val="003A744C"/>
    <w:rsid w:val="003B5152"/>
    <w:rsid w:val="003C6EAF"/>
    <w:rsid w:val="003D1D23"/>
    <w:rsid w:val="003D58CF"/>
    <w:rsid w:val="003E36FA"/>
    <w:rsid w:val="003E63E1"/>
    <w:rsid w:val="003F316C"/>
    <w:rsid w:val="003F3967"/>
    <w:rsid w:val="00404562"/>
    <w:rsid w:val="00406002"/>
    <w:rsid w:val="00407904"/>
    <w:rsid w:val="004120C2"/>
    <w:rsid w:val="00416E85"/>
    <w:rsid w:val="004242B2"/>
    <w:rsid w:val="00425C02"/>
    <w:rsid w:val="00433A6D"/>
    <w:rsid w:val="004343DF"/>
    <w:rsid w:val="00435F2E"/>
    <w:rsid w:val="00436C33"/>
    <w:rsid w:val="00442E7F"/>
    <w:rsid w:val="00446073"/>
    <w:rsid w:val="004465CC"/>
    <w:rsid w:val="00447BB9"/>
    <w:rsid w:val="00450BBB"/>
    <w:rsid w:val="00454EEE"/>
    <w:rsid w:val="00462E32"/>
    <w:rsid w:val="004922E6"/>
    <w:rsid w:val="00492936"/>
    <w:rsid w:val="00492DA8"/>
    <w:rsid w:val="00495014"/>
    <w:rsid w:val="004A09FC"/>
    <w:rsid w:val="004A4FB0"/>
    <w:rsid w:val="004A5131"/>
    <w:rsid w:val="004B09CA"/>
    <w:rsid w:val="004B3E0A"/>
    <w:rsid w:val="004B644C"/>
    <w:rsid w:val="004B7ABA"/>
    <w:rsid w:val="004C32B5"/>
    <w:rsid w:val="004C595B"/>
    <w:rsid w:val="004D3773"/>
    <w:rsid w:val="004E2FE1"/>
    <w:rsid w:val="004E3014"/>
    <w:rsid w:val="004E60F4"/>
    <w:rsid w:val="004F7EDD"/>
    <w:rsid w:val="00502DFF"/>
    <w:rsid w:val="00502E99"/>
    <w:rsid w:val="00506B9A"/>
    <w:rsid w:val="00513443"/>
    <w:rsid w:val="00513A87"/>
    <w:rsid w:val="0052034A"/>
    <w:rsid w:val="00521BDD"/>
    <w:rsid w:val="00522168"/>
    <w:rsid w:val="0052227D"/>
    <w:rsid w:val="005235DF"/>
    <w:rsid w:val="00531ACD"/>
    <w:rsid w:val="0053596A"/>
    <w:rsid w:val="00541367"/>
    <w:rsid w:val="00541436"/>
    <w:rsid w:val="005426A5"/>
    <w:rsid w:val="00545E74"/>
    <w:rsid w:val="00554809"/>
    <w:rsid w:val="00557E15"/>
    <w:rsid w:val="0057398B"/>
    <w:rsid w:val="005800F4"/>
    <w:rsid w:val="005824D5"/>
    <w:rsid w:val="00585480"/>
    <w:rsid w:val="005A397A"/>
    <w:rsid w:val="005A3F03"/>
    <w:rsid w:val="005A42A0"/>
    <w:rsid w:val="005B13A5"/>
    <w:rsid w:val="005B45F0"/>
    <w:rsid w:val="005C3BBD"/>
    <w:rsid w:val="005C6747"/>
    <w:rsid w:val="005D3ADE"/>
    <w:rsid w:val="005D5280"/>
    <w:rsid w:val="005E14D5"/>
    <w:rsid w:val="005E2421"/>
    <w:rsid w:val="005E3915"/>
    <w:rsid w:val="005E6AAF"/>
    <w:rsid w:val="005F7734"/>
    <w:rsid w:val="00602719"/>
    <w:rsid w:val="00606FF4"/>
    <w:rsid w:val="00613ED4"/>
    <w:rsid w:val="00614D35"/>
    <w:rsid w:val="006229A1"/>
    <w:rsid w:val="00625428"/>
    <w:rsid w:val="00625E21"/>
    <w:rsid w:val="00631541"/>
    <w:rsid w:val="00634513"/>
    <w:rsid w:val="006410D3"/>
    <w:rsid w:val="00643E5B"/>
    <w:rsid w:val="00646C2C"/>
    <w:rsid w:val="0065260C"/>
    <w:rsid w:val="00653B98"/>
    <w:rsid w:val="00657BDC"/>
    <w:rsid w:val="00663A5E"/>
    <w:rsid w:val="0067461F"/>
    <w:rsid w:val="00677B28"/>
    <w:rsid w:val="006827B6"/>
    <w:rsid w:val="00683248"/>
    <w:rsid w:val="00685656"/>
    <w:rsid w:val="00685D0F"/>
    <w:rsid w:val="00692E3D"/>
    <w:rsid w:val="00696D53"/>
    <w:rsid w:val="006A1C47"/>
    <w:rsid w:val="006A4307"/>
    <w:rsid w:val="006A4470"/>
    <w:rsid w:val="006A4D83"/>
    <w:rsid w:val="006B2F2B"/>
    <w:rsid w:val="006B387A"/>
    <w:rsid w:val="006B7442"/>
    <w:rsid w:val="006C2410"/>
    <w:rsid w:val="006D1266"/>
    <w:rsid w:val="006D3630"/>
    <w:rsid w:val="006D41B6"/>
    <w:rsid w:val="006E3EF6"/>
    <w:rsid w:val="006E57AE"/>
    <w:rsid w:val="006F2FBB"/>
    <w:rsid w:val="006F69F0"/>
    <w:rsid w:val="006F7CF0"/>
    <w:rsid w:val="00701D7A"/>
    <w:rsid w:val="00702AF8"/>
    <w:rsid w:val="00705414"/>
    <w:rsid w:val="00706AE3"/>
    <w:rsid w:val="007070A0"/>
    <w:rsid w:val="007075DE"/>
    <w:rsid w:val="00712938"/>
    <w:rsid w:val="00712A9E"/>
    <w:rsid w:val="00714A9A"/>
    <w:rsid w:val="00715755"/>
    <w:rsid w:val="00717AC6"/>
    <w:rsid w:val="00722E19"/>
    <w:rsid w:val="007237D4"/>
    <w:rsid w:val="00735A3C"/>
    <w:rsid w:val="00736FBE"/>
    <w:rsid w:val="007371F8"/>
    <w:rsid w:val="0074042A"/>
    <w:rsid w:val="00742BEE"/>
    <w:rsid w:val="00743D10"/>
    <w:rsid w:val="00747AD5"/>
    <w:rsid w:val="0075074E"/>
    <w:rsid w:val="00751BCB"/>
    <w:rsid w:val="00755090"/>
    <w:rsid w:val="00756090"/>
    <w:rsid w:val="007630F2"/>
    <w:rsid w:val="00767095"/>
    <w:rsid w:val="007707EE"/>
    <w:rsid w:val="007713DA"/>
    <w:rsid w:val="00776919"/>
    <w:rsid w:val="00777B30"/>
    <w:rsid w:val="007820AA"/>
    <w:rsid w:val="00783367"/>
    <w:rsid w:val="00784D45"/>
    <w:rsid w:val="00786D45"/>
    <w:rsid w:val="00791E6B"/>
    <w:rsid w:val="00792405"/>
    <w:rsid w:val="00793679"/>
    <w:rsid w:val="007A28A0"/>
    <w:rsid w:val="007A3E5A"/>
    <w:rsid w:val="007A4B7E"/>
    <w:rsid w:val="007A5AD4"/>
    <w:rsid w:val="007B0ADF"/>
    <w:rsid w:val="007B0B6C"/>
    <w:rsid w:val="007B1D72"/>
    <w:rsid w:val="007B6B58"/>
    <w:rsid w:val="007B752A"/>
    <w:rsid w:val="007C6ECB"/>
    <w:rsid w:val="007D34D0"/>
    <w:rsid w:val="007D476E"/>
    <w:rsid w:val="007D5068"/>
    <w:rsid w:val="007E3455"/>
    <w:rsid w:val="007E7068"/>
    <w:rsid w:val="007F1E4B"/>
    <w:rsid w:val="007F259A"/>
    <w:rsid w:val="007F3CE4"/>
    <w:rsid w:val="007F3D82"/>
    <w:rsid w:val="007F5EC2"/>
    <w:rsid w:val="007F683D"/>
    <w:rsid w:val="00803C56"/>
    <w:rsid w:val="0080551C"/>
    <w:rsid w:val="00805B8A"/>
    <w:rsid w:val="00811A95"/>
    <w:rsid w:val="00812D53"/>
    <w:rsid w:val="00815B86"/>
    <w:rsid w:val="00821197"/>
    <w:rsid w:val="00821B78"/>
    <w:rsid w:val="00824D55"/>
    <w:rsid w:val="00825C8A"/>
    <w:rsid w:val="00827D7F"/>
    <w:rsid w:val="00830EA6"/>
    <w:rsid w:val="00835D50"/>
    <w:rsid w:val="00847081"/>
    <w:rsid w:val="00852BBD"/>
    <w:rsid w:val="00852D81"/>
    <w:rsid w:val="008553BB"/>
    <w:rsid w:val="0086468E"/>
    <w:rsid w:val="0087258D"/>
    <w:rsid w:val="008741A6"/>
    <w:rsid w:val="00875950"/>
    <w:rsid w:val="00877F73"/>
    <w:rsid w:val="0088045F"/>
    <w:rsid w:val="00883298"/>
    <w:rsid w:val="00886A65"/>
    <w:rsid w:val="00887DDE"/>
    <w:rsid w:val="008925B0"/>
    <w:rsid w:val="008A1417"/>
    <w:rsid w:val="008A4365"/>
    <w:rsid w:val="008A60B8"/>
    <w:rsid w:val="008A63F9"/>
    <w:rsid w:val="008A6ABB"/>
    <w:rsid w:val="008B0008"/>
    <w:rsid w:val="008B11E9"/>
    <w:rsid w:val="008B1231"/>
    <w:rsid w:val="008B4F07"/>
    <w:rsid w:val="008B6728"/>
    <w:rsid w:val="008B767E"/>
    <w:rsid w:val="008C4040"/>
    <w:rsid w:val="008C463A"/>
    <w:rsid w:val="008D17EF"/>
    <w:rsid w:val="008D2220"/>
    <w:rsid w:val="008D54C1"/>
    <w:rsid w:val="008D5C7C"/>
    <w:rsid w:val="008E0DE3"/>
    <w:rsid w:val="008E13A3"/>
    <w:rsid w:val="008E3C4D"/>
    <w:rsid w:val="008E4C0A"/>
    <w:rsid w:val="008E700E"/>
    <w:rsid w:val="008F1194"/>
    <w:rsid w:val="008F4650"/>
    <w:rsid w:val="00903DD8"/>
    <w:rsid w:val="00907BA9"/>
    <w:rsid w:val="00911C80"/>
    <w:rsid w:val="009128D7"/>
    <w:rsid w:val="00915130"/>
    <w:rsid w:val="009210EA"/>
    <w:rsid w:val="009255B6"/>
    <w:rsid w:val="0092600A"/>
    <w:rsid w:val="009358CF"/>
    <w:rsid w:val="00935DD1"/>
    <w:rsid w:val="009407C6"/>
    <w:rsid w:val="00941D88"/>
    <w:rsid w:val="00945B9D"/>
    <w:rsid w:val="00946E40"/>
    <w:rsid w:val="009528FF"/>
    <w:rsid w:val="009544F4"/>
    <w:rsid w:val="00957316"/>
    <w:rsid w:val="00960249"/>
    <w:rsid w:val="00966883"/>
    <w:rsid w:val="00966A97"/>
    <w:rsid w:val="0097070A"/>
    <w:rsid w:val="0097121B"/>
    <w:rsid w:val="00973ED7"/>
    <w:rsid w:val="00974A50"/>
    <w:rsid w:val="009755F5"/>
    <w:rsid w:val="009756CD"/>
    <w:rsid w:val="00980F44"/>
    <w:rsid w:val="009850CA"/>
    <w:rsid w:val="0099300E"/>
    <w:rsid w:val="009A2E23"/>
    <w:rsid w:val="009A5596"/>
    <w:rsid w:val="009A582D"/>
    <w:rsid w:val="009A63BC"/>
    <w:rsid w:val="009A6661"/>
    <w:rsid w:val="009B1C87"/>
    <w:rsid w:val="009C0D3C"/>
    <w:rsid w:val="009C31D9"/>
    <w:rsid w:val="009C53D0"/>
    <w:rsid w:val="009D6424"/>
    <w:rsid w:val="009E3602"/>
    <w:rsid w:val="009E4B73"/>
    <w:rsid w:val="009E551F"/>
    <w:rsid w:val="009E603E"/>
    <w:rsid w:val="009F52F1"/>
    <w:rsid w:val="00A119C5"/>
    <w:rsid w:val="00A1430A"/>
    <w:rsid w:val="00A217D5"/>
    <w:rsid w:val="00A22F8A"/>
    <w:rsid w:val="00A24E0A"/>
    <w:rsid w:val="00A24E20"/>
    <w:rsid w:val="00A25D28"/>
    <w:rsid w:val="00A2736E"/>
    <w:rsid w:val="00A30D99"/>
    <w:rsid w:val="00A325B6"/>
    <w:rsid w:val="00A4190C"/>
    <w:rsid w:val="00A41FF8"/>
    <w:rsid w:val="00A43217"/>
    <w:rsid w:val="00A43BD8"/>
    <w:rsid w:val="00A43C2D"/>
    <w:rsid w:val="00A43F3A"/>
    <w:rsid w:val="00A475EC"/>
    <w:rsid w:val="00A51886"/>
    <w:rsid w:val="00A67D1E"/>
    <w:rsid w:val="00A801DE"/>
    <w:rsid w:val="00A8037C"/>
    <w:rsid w:val="00A81815"/>
    <w:rsid w:val="00A84F5B"/>
    <w:rsid w:val="00A860D8"/>
    <w:rsid w:val="00A86FC3"/>
    <w:rsid w:val="00A9160B"/>
    <w:rsid w:val="00A941ED"/>
    <w:rsid w:val="00A95895"/>
    <w:rsid w:val="00AA61D6"/>
    <w:rsid w:val="00AB473E"/>
    <w:rsid w:val="00AB78D1"/>
    <w:rsid w:val="00AC11E8"/>
    <w:rsid w:val="00AC1222"/>
    <w:rsid w:val="00AD57EF"/>
    <w:rsid w:val="00AD66FF"/>
    <w:rsid w:val="00AD763F"/>
    <w:rsid w:val="00AE0C11"/>
    <w:rsid w:val="00AE6220"/>
    <w:rsid w:val="00AE7B09"/>
    <w:rsid w:val="00AF2EB7"/>
    <w:rsid w:val="00AF6EDD"/>
    <w:rsid w:val="00B00505"/>
    <w:rsid w:val="00B012AE"/>
    <w:rsid w:val="00B03AB7"/>
    <w:rsid w:val="00B04624"/>
    <w:rsid w:val="00B05BBE"/>
    <w:rsid w:val="00B05D1B"/>
    <w:rsid w:val="00B1327E"/>
    <w:rsid w:val="00B17E13"/>
    <w:rsid w:val="00B20D1A"/>
    <w:rsid w:val="00B20D80"/>
    <w:rsid w:val="00B224FC"/>
    <w:rsid w:val="00B304F9"/>
    <w:rsid w:val="00B33A80"/>
    <w:rsid w:val="00B4083F"/>
    <w:rsid w:val="00B41532"/>
    <w:rsid w:val="00B41546"/>
    <w:rsid w:val="00B429F5"/>
    <w:rsid w:val="00B450EC"/>
    <w:rsid w:val="00B55753"/>
    <w:rsid w:val="00B60EA0"/>
    <w:rsid w:val="00B6591A"/>
    <w:rsid w:val="00B709F8"/>
    <w:rsid w:val="00B7296E"/>
    <w:rsid w:val="00B72D7F"/>
    <w:rsid w:val="00B8099E"/>
    <w:rsid w:val="00B81E3A"/>
    <w:rsid w:val="00B8441C"/>
    <w:rsid w:val="00B86DBD"/>
    <w:rsid w:val="00B91A00"/>
    <w:rsid w:val="00B9593F"/>
    <w:rsid w:val="00B95CCD"/>
    <w:rsid w:val="00BA36D8"/>
    <w:rsid w:val="00BA68DE"/>
    <w:rsid w:val="00BB2437"/>
    <w:rsid w:val="00BB463C"/>
    <w:rsid w:val="00BB647D"/>
    <w:rsid w:val="00BB736B"/>
    <w:rsid w:val="00BB78B1"/>
    <w:rsid w:val="00BC100A"/>
    <w:rsid w:val="00BC3264"/>
    <w:rsid w:val="00BC4512"/>
    <w:rsid w:val="00BC5913"/>
    <w:rsid w:val="00BC7604"/>
    <w:rsid w:val="00BD19F6"/>
    <w:rsid w:val="00BD2EF7"/>
    <w:rsid w:val="00BD37B7"/>
    <w:rsid w:val="00BD4721"/>
    <w:rsid w:val="00BD6B67"/>
    <w:rsid w:val="00BE2FC2"/>
    <w:rsid w:val="00BF1530"/>
    <w:rsid w:val="00BF3549"/>
    <w:rsid w:val="00BF37E8"/>
    <w:rsid w:val="00BF5DFB"/>
    <w:rsid w:val="00C026D3"/>
    <w:rsid w:val="00C048AC"/>
    <w:rsid w:val="00C0513A"/>
    <w:rsid w:val="00C12618"/>
    <w:rsid w:val="00C21E67"/>
    <w:rsid w:val="00C22831"/>
    <w:rsid w:val="00C229EF"/>
    <w:rsid w:val="00C31487"/>
    <w:rsid w:val="00C32006"/>
    <w:rsid w:val="00C328F5"/>
    <w:rsid w:val="00C3401F"/>
    <w:rsid w:val="00C414B1"/>
    <w:rsid w:val="00C437CD"/>
    <w:rsid w:val="00C44F4B"/>
    <w:rsid w:val="00C50263"/>
    <w:rsid w:val="00C53EB0"/>
    <w:rsid w:val="00C5590D"/>
    <w:rsid w:val="00C56DC6"/>
    <w:rsid w:val="00C56DCA"/>
    <w:rsid w:val="00C61CD0"/>
    <w:rsid w:val="00C65C08"/>
    <w:rsid w:val="00C72D01"/>
    <w:rsid w:val="00C80062"/>
    <w:rsid w:val="00C82BB2"/>
    <w:rsid w:val="00C8413E"/>
    <w:rsid w:val="00C85370"/>
    <w:rsid w:val="00C86279"/>
    <w:rsid w:val="00C87629"/>
    <w:rsid w:val="00C87E28"/>
    <w:rsid w:val="00C90D39"/>
    <w:rsid w:val="00C917E7"/>
    <w:rsid w:val="00C96AD5"/>
    <w:rsid w:val="00CA008E"/>
    <w:rsid w:val="00CA3794"/>
    <w:rsid w:val="00CA3BE4"/>
    <w:rsid w:val="00CA61C1"/>
    <w:rsid w:val="00CB793E"/>
    <w:rsid w:val="00CB7DBD"/>
    <w:rsid w:val="00CC02C2"/>
    <w:rsid w:val="00CC2F9D"/>
    <w:rsid w:val="00CC4C9F"/>
    <w:rsid w:val="00CD1A19"/>
    <w:rsid w:val="00CD74E6"/>
    <w:rsid w:val="00CE03B5"/>
    <w:rsid w:val="00CE0FD4"/>
    <w:rsid w:val="00CE18B7"/>
    <w:rsid w:val="00CE1E24"/>
    <w:rsid w:val="00CE3304"/>
    <w:rsid w:val="00CE33FB"/>
    <w:rsid w:val="00CE7D9E"/>
    <w:rsid w:val="00CF1758"/>
    <w:rsid w:val="00CF4F1C"/>
    <w:rsid w:val="00CF5276"/>
    <w:rsid w:val="00CF5AFB"/>
    <w:rsid w:val="00CF7269"/>
    <w:rsid w:val="00D00ED6"/>
    <w:rsid w:val="00D0127E"/>
    <w:rsid w:val="00D013E6"/>
    <w:rsid w:val="00D06101"/>
    <w:rsid w:val="00D073F1"/>
    <w:rsid w:val="00D1004A"/>
    <w:rsid w:val="00D11E77"/>
    <w:rsid w:val="00D20EA5"/>
    <w:rsid w:val="00D237A2"/>
    <w:rsid w:val="00D259B5"/>
    <w:rsid w:val="00D30F4A"/>
    <w:rsid w:val="00D332AA"/>
    <w:rsid w:val="00D35823"/>
    <w:rsid w:val="00D360BD"/>
    <w:rsid w:val="00D36D43"/>
    <w:rsid w:val="00D4240B"/>
    <w:rsid w:val="00D46411"/>
    <w:rsid w:val="00D46680"/>
    <w:rsid w:val="00D50E05"/>
    <w:rsid w:val="00D5153F"/>
    <w:rsid w:val="00D5207C"/>
    <w:rsid w:val="00D52C59"/>
    <w:rsid w:val="00D53BB5"/>
    <w:rsid w:val="00D62AA1"/>
    <w:rsid w:val="00D64B10"/>
    <w:rsid w:val="00D6530A"/>
    <w:rsid w:val="00D66A71"/>
    <w:rsid w:val="00D673F1"/>
    <w:rsid w:val="00D677FD"/>
    <w:rsid w:val="00D70009"/>
    <w:rsid w:val="00D7107A"/>
    <w:rsid w:val="00D71C9E"/>
    <w:rsid w:val="00D73A17"/>
    <w:rsid w:val="00D804FB"/>
    <w:rsid w:val="00D84A33"/>
    <w:rsid w:val="00D93BD5"/>
    <w:rsid w:val="00D96ADE"/>
    <w:rsid w:val="00DA4FD4"/>
    <w:rsid w:val="00DA6988"/>
    <w:rsid w:val="00DB4B0B"/>
    <w:rsid w:val="00DC09B8"/>
    <w:rsid w:val="00DC0EB0"/>
    <w:rsid w:val="00DC74C2"/>
    <w:rsid w:val="00DD1468"/>
    <w:rsid w:val="00DD2790"/>
    <w:rsid w:val="00DD44E8"/>
    <w:rsid w:val="00DE2471"/>
    <w:rsid w:val="00DE4012"/>
    <w:rsid w:val="00DE49C2"/>
    <w:rsid w:val="00DF21FF"/>
    <w:rsid w:val="00DF2A8C"/>
    <w:rsid w:val="00DF41B7"/>
    <w:rsid w:val="00DF5141"/>
    <w:rsid w:val="00DF703B"/>
    <w:rsid w:val="00E1564C"/>
    <w:rsid w:val="00E15716"/>
    <w:rsid w:val="00E15F70"/>
    <w:rsid w:val="00E206B0"/>
    <w:rsid w:val="00E22156"/>
    <w:rsid w:val="00E22A14"/>
    <w:rsid w:val="00E231A0"/>
    <w:rsid w:val="00E23B8F"/>
    <w:rsid w:val="00E23D48"/>
    <w:rsid w:val="00E24036"/>
    <w:rsid w:val="00E253CC"/>
    <w:rsid w:val="00E25BC6"/>
    <w:rsid w:val="00E34264"/>
    <w:rsid w:val="00E349C0"/>
    <w:rsid w:val="00E34D89"/>
    <w:rsid w:val="00E35B31"/>
    <w:rsid w:val="00E40091"/>
    <w:rsid w:val="00E453D9"/>
    <w:rsid w:val="00E47530"/>
    <w:rsid w:val="00E47875"/>
    <w:rsid w:val="00E47C5A"/>
    <w:rsid w:val="00E523AB"/>
    <w:rsid w:val="00E61D53"/>
    <w:rsid w:val="00E634BF"/>
    <w:rsid w:val="00E65062"/>
    <w:rsid w:val="00E6596E"/>
    <w:rsid w:val="00E667B3"/>
    <w:rsid w:val="00E70371"/>
    <w:rsid w:val="00E70D9A"/>
    <w:rsid w:val="00E71403"/>
    <w:rsid w:val="00E76211"/>
    <w:rsid w:val="00E82221"/>
    <w:rsid w:val="00E82343"/>
    <w:rsid w:val="00E879A0"/>
    <w:rsid w:val="00E91DF8"/>
    <w:rsid w:val="00EA1406"/>
    <w:rsid w:val="00EA5FA7"/>
    <w:rsid w:val="00EA79D6"/>
    <w:rsid w:val="00EA7C41"/>
    <w:rsid w:val="00EC6336"/>
    <w:rsid w:val="00EC75A8"/>
    <w:rsid w:val="00ED6085"/>
    <w:rsid w:val="00ED65CB"/>
    <w:rsid w:val="00ED77F4"/>
    <w:rsid w:val="00EE01EE"/>
    <w:rsid w:val="00EE1BCF"/>
    <w:rsid w:val="00EE76A3"/>
    <w:rsid w:val="00EF043F"/>
    <w:rsid w:val="00EF3B68"/>
    <w:rsid w:val="00EF4ECF"/>
    <w:rsid w:val="00EF627F"/>
    <w:rsid w:val="00F01696"/>
    <w:rsid w:val="00F0229F"/>
    <w:rsid w:val="00F07DB4"/>
    <w:rsid w:val="00F22536"/>
    <w:rsid w:val="00F26EB3"/>
    <w:rsid w:val="00F3375B"/>
    <w:rsid w:val="00F33C31"/>
    <w:rsid w:val="00F36972"/>
    <w:rsid w:val="00F450FA"/>
    <w:rsid w:val="00F46552"/>
    <w:rsid w:val="00F46D44"/>
    <w:rsid w:val="00F4759E"/>
    <w:rsid w:val="00F53EC3"/>
    <w:rsid w:val="00F5483D"/>
    <w:rsid w:val="00F56028"/>
    <w:rsid w:val="00F5678D"/>
    <w:rsid w:val="00F608AF"/>
    <w:rsid w:val="00F61459"/>
    <w:rsid w:val="00F63891"/>
    <w:rsid w:val="00F63FF5"/>
    <w:rsid w:val="00F715CA"/>
    <w:rsid w:val="00F7303D"/>
    <w:rsid w:val="00F81CC4"/>
    <w:rsid w:val="00F823AD"/>
    <w:rsid w:val="00F90CA2"/>
    <w:rsid w:val="00F912F5"/>
    <w:rsid w:val="00F931E9"/>
    <w:rsid w:val="00F93416"/>
    <w:rsid w:val="00F94789"/>
    <w:rsid w:val="00FA27A5"/>
    <w:rsid w:val="00FA61CB"/>
    <w:rsid w:val="00FB02D8"/>
    <w:rsid w:val="00FB1147"/>
    <w:rsid w:val="00FB13F4"/>
    <w:rsid w:val="00FB3E82"/>
    <w:rsid w:val="00FB6417"/>
    <w:rsid w:val="00FB6A2B"/>
    <w:rsid w:val="00FC1B40"/>
    <w:rsid w:val="00FC6307"/>
    <w:rsid w:val="00FD72B5"/>
    <w:rsid w:val="00FE7138"/>
    <w:rsid w:val="00FE76AF"/>
    <w:rsid w:val="00FF1DDE"/>
    <w:rsid w:val="00FF226D"/>
    <w:rsid w:val="00FF2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66A8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64"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4D5"/>
    <w:rPr>
      <w:rFonts w:cs="Times New Roman (Body CS)"/>
      <w:color w:val="000000" w:themeColor="text1"/>
    </w:rPr>
  </w:style>
  <w:style w:type="paragraph" w:styleId="Heading1">
    <w:name w:val="heading 1"/>
    <w:basedOn w:val="Normal"/>
    <w:next w:val="Normal"/>
    <w:link w:val="Heading1Char"/>
    <w:uiPriority w:val="9"/>
    <w:qFormat/>
    <w:rsid w:val="00193F0D"/>
    <w:pPr>
      <w:spacing w:line="240" w:lineRule="auto"/>
      <w:outlineLvl w:val="0"/>
    </w:pPr>
    <w:rPr>
      <w:rFonts w:asciiTheme="majorHAnsi" w:hAnsiTheme="majorHAnsi"/>
      <w:color w:val="374C81" w:themeColor="accent1"/>
      <w:sz w:val="36"/>
    </w:rPr>
  </w:style>
  <w:style w:type="paragraph" w:styleId="Heading2">
    <w:name w:val="heading 2"/>
    <w:basedOn w:val="Normal"/>
    <w:next w:val="Normal"/>
    <w:link w:val="Heading2Char"/>
    <w:uiPriority w:val="9"/>
    <w:qFormat/>
    <w:rsid w:val="00F01696"/>
    <w:pPr>
      <w:keepNext/>
      <w:keepLines/>
      <w:outlineLvl w:val="1"/>
    </w:pPr>
    <w:rPr>
      <w:rFonts w:eastAsiaTheme="majorEastAsia" w:cstheme="majorBidi"/>
      <w:b/>
      <w:caps/>
      <w:color w:val="FFFFFF" w:themeColor="background1"/>
      <w:sz w:val="28"/>
      <w:szCs w:val="26"/>
    </w:rPr>
  </w:style>
  <w:style w:type="paragraph" w:styleId="Heading3">
    <w:name w:val="heading 3"/>
    <w:basedOn w:val="Normal"/>
    <w:next w:val="Normal"/>
    <w:link w:val="Heading3Char"/>
    <w:uiPriority w:val="9"/>
    <w:qFormat/>
    <w:rsid w:val="00F01696"/>
    <w:pPr>
      <w:keepNext/>
      <w:keepLines/>
      <w:spacing w:after="0"/>
      <w:outlineLvl w:val="2"/>
    </w:pPr>
    <w:rPr>
      <w:rFonts w:eastAsiaTheme="majorEastAsia" w:cstheme="majorBidi"/>
      <w:b/>
      <w:caps/>
      <w:color w:val="1B2540" w:themeColor="accent1" w:themeShade="7F"/>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14D5"/>
    <w:rPr>
      <w:rFonts w:asciiTheme="majorHAnsi" w:hAnsiTheme="majorHAnsi" w:cs="Times New Roman (Body CS)"/>
      <w:color w:val="374C81" w:themeColor="accent1"/>
      <w:sz w:val="36"/>
    </w:rPr>
  </w:style>
  <w:style w:type="paragraph" w:styleId="Header">
    <w:name w:val="header"/>
    <w:basedOn w:val="Normal"/>
    <w:link w:val="HeaderChar"/>
    <w:uiPriority w:val="99"/>
    <w:semiHidden/>
    <w:rsid w:val="009544F4"/>
    <w:pPr>
      <w:spacing w:after="0" w:line="240" w:lineRule="auto"/>
    </w:pPr>
  </w:style>
  <w:style w:type="character" w:customStyle="1" w:styleId="HeaderChar">
    <w:name w:val="Header Char"/>
    <w:basedOn w:val="DefaultParagraphFont"/>
    <w:link w:val="Header"/>
    <w:uiPriority w:val="99"/>
    <w:semiHidden/>
    <w:rsid w:val="009544F4"/>
    <w:rPr>
      <w:rFonts w:cs="Times New Roman (Body CS)"/>
      <w:color w:val="000000" w:themeColor="text1"/>
    </w:rPr>
  </w:style>
  <w:style w:type="paragraph" w:styleId="Footer">
    <w:name w:val="footer"/>
    <w:basedOn w:val="Normal"/>
    <w:link w:val="FooterChar"/>
    <w:uiPriority w:val="99"/>
    <w:semiHidden/>
    <w:rsid w:val="009544F4"/>
    <w:pPr>
      <w:spacing w:after="0" w:line="240" w:lineRule="auto"/>
    </w:pPr>
    <w:rPr>
      <w:color w:val="FFFFFF" w:themeColor="background1"/>
    </w:rPr>
  </w:style>
  <w:style w:type="character" w:customStyle="1" w:styleId="FooterChar">
    <w:name w:val="Footer Char"/>
    <w:basedOn w:val="DefaultParagraphFont"/>
    <w:link w:val="Footer"/>
    <w:uiPriority w:val="99"/>
    <w:semiHidden/>
    <w:rsid w:val="009544F4"/>
    <w:rPr>
      <w:rFonts w:cs="Times New Roman (Body CS)"/>
      <w:color w:val="FFFFFF" w:themeColor="background1"/>
    </w:rPr>
  </w:style>
  <w:style w:type="table" w:styleId="TableGrid">
    <w:name w:val="Table Grid"/>
    <w:basedOn w:val="TableNormal"/>
    <w:uiPriority w:val="39"/>
    <w:rsid w:val="0063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63154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ceholderText">
    <w:name w:val="Placeholder Text"/>
    <w:basedOn w:val="DefaultParagraphFont"/>
    <w:uiPriority w:val="99"/>
    <w:semiHidden/>
    <w:rsid w:val="00CE03B5"/>
    <w:rPr>
      <w:color w:val="808080"/>
    </w:rPr>
  </w:style>
  <w:style w:type="paragraph" w:styleId="Title">
    <w:name w:val="Title"/>
    <w:basedOn w:val="Normal"/>
    <w:next w:val="Normal"/>
    <w:link w:val="TitleChar"/>
    <w:uiPriority w:val="10"/>
    <w:qFormat/>
    <w:rsid w:val="00127D78"/>
    <w:pPr>
      <w:spacing w:after="0" w:line="240" w:lineRule="auto"/>
    </w:pPr>
    <w:rPr>
      <w:rFonts w:asciiTheme="majorHAnsi" w:hAnsiTheme="majorHAnsi"/>
      <w:color w:val="374C81" w:themeColor="accent1"/>
      <w:sz w:val="68"/>
    </w:rPr>
  </w:style>
  <w:style w:type="character" w:customStyle="1" w:styleId="TitleChar">
    <w:name w:val="Title Char"/>
    <w:basedOn w:val="DefaultParagraphFont"/>
    <w:link w:val="Title"/>
    <w:uiPriority w:val="10"/>
    <w:rsid w:val="005E14D5"/>
    <w:rPr>
      <w:rFonts w:asciiTheme="majorHAnsi" w:hAnsiTheme="majorHAnsi" w:cs="Times New Roman (Body CS)"/>
      <w:color w:val="374C81" w:themeColor="accent1"/>
      <w:sz w:val="68"/>
    </w:rPr>
  </w:style>
  <w:style w:type="paragraph" w:styleId="Subtitle">
    <w:name w:val="Subtitle"/>
    <w:basedOn w:val="Normal"/>
    <w:next w:val="Normal"/>
    <w:link w:val="SubtitleChar"/>
    <w:uiPriority w:val="11"/>
    <w:qFormat/>
    <w:rsid w:val="007630F2"/>
    <w:pPr>
      <w:spacing w:after="0" w:line="240" w:lineRule="auto"/>
    </w:pPr>
    <w:rPr>
      <w:color w:val="7F7F7F" w:themeColor="text1" w:themeTint="80"/>
      <w:sz w:val="68"/>
    </w:rPr>
  </w:style>
  <w:style w:type="character" w:customStyle="1" w:styleId="SubtitleChar">
    <w:name w:val="Subtitle Char"/>
    <w:basedOn w:val="DefaultParagraphFont"/>
    <w:link w:val="Subtitle"/>
    <w:uiPriority w:val="11"/>
    <w:rsid w:val="005E14D5"/>
    <w:rPr>
      <w:rFonts w:cs="Times New Roman (Body CS)"/>
      <w:color w:val="7F7F7F" w:themeColor="text1" w:themeTint="80"/>
      <w:sz w:val="68"/>
    </w:rPr>
  </w:style>
  <w:style w:type="paragraph" w:customStyle="1" w:styleId="Bullets">
    <w:name w:val="Bullets"/>
    <w:basedOn w:val="Normal"/>
    <w:next w:val="Normal"/>
    <w:uiPriority w:val="12"/>
    <w:qFormat/>
    <w:rsid w:val="00123565"/>
    <w:pPr>
      <w:numPr>
        <w:numId w:val="5"/>
      </w:numPr>
      <w:pBdr>
        <w:top w:val="single" w:sz="12" w:space="6" w:color="629DD1" w:themeColor="accent2"/>
        <w:bottom w:val="single" w:sz="12" w:space="6" w:color="629DD1" w:themeColor="accent2"/>
      </w:pBdr>
    </w:pPr>
  </w:style>
  <w:style w:type="character" w:styleId="Strong">
    <w:name w:val="Strong"/>
    <w:basedOn w:val="DefaultParagraphFont"/>
    <w:uiPriority w:val="22"/>
    <w:qFormat/>
    <w:rsid w:val="005E6AAF"/>
    <w:rPr>
      <w:b/>
      <w:bCs/>
      <w:color w:val="374C81" w:themeColor="accent1"/>
    </w:rPr>
  </w:style>
  <w:style w:type="paragraph" w:customStyle="1" w:styleId="Numbers">
    <w:name w:val="Numbers"/>
    <w:basedOn w:val="Normal"/>
    <w:next w:val="Normal"/>
    <w:uiPriority w:val="13"/>
    <w:qFormat/>
    <w:rsid w:val="00123565"/>
    <w:pPr>
      <w:numPr>
        <w:numId w:val="7"/>
      </w:numPr>
    </w:pPr>
  </w:style>
  <w:style w:type="paragraph" w:styleId="Quote">
    <w:name w:val="Quote"/>
    <w:basedOn w:val="Normal"/>
    <w:next w:val="Normal"/>
    <w:link w:val="QuoteChar"/>
    <w:uiPriority w:val="29"/>
    <w:semiHidden/>
    <w:qFormat/>
    <w:rsid w:val="00743D1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F5141"/>
    <w:rPr>
      <w:rFonts w:cs="Times New Roman (Body CS)"/>
      <w:i/>
      <w:iCs/>
      <w:color w:val="404040" w:themeColor="text1" w:themeTint="BF"/>
    </w:rPr>
  </w:style>
  <w:style w:type="paragraph" w:customStyle="1" w:styleId="TableText">
    <w:name w:val="Table Text"/>
    <w:basedOn w:val="Normal"/>
    <w:next w:val="Normal"/>
    <w:link w:val="TableTextChar"/>
    <w:uiPriority w:val="17"/>
    <w:qFormat/>
    <w:rsid w:val="00CF7269"/>
    <w:pPr>
      <w:spacing w:after="0" w:line="240" w:lineRule="auto"/>
    </w:pPr>
    <w:rPr>
      <w:sz w:val="16"/>
    </w:rPr>
  </w:style>
  <w:style w:type="paragraph" w:customStyle="1" w:styleId="Graphheading1">
    <w:name w:val="Graph heading 1"/>
    <w:basedOn w:val="Normal"/>
    <w:uiPriority w:val="15"/>
    <w:qFormat/>
    <w:rsid w:val="007A3E5A"/>
    <w:pPr>
      <w:spacing w:before="120" w:after="60" w:line="240" w:lineRule="auto"/>
    </w:pPr>
    <w:rPr>
      <w:rFonts w:cstheme="minorBidi"/>
      <w:b/>
      <w:color w:val="374C81" w:themeColor="accent1"/>
      <w:sz w:val="24"/>
    </w:rPr>
  </w:style>
  <w:style w:type="paragraph" w:customStyle="1" w:styleId="Graphbullet">
    <w:name w:val="Graph bullet"/>
    <w:basedOn w:val="Normal"/>
    <w:uiPriority w:val="16"/>
    <w:qFormat/>
    <w:rsid w:val="007A3E5A"/>
    <w:pPr>
      <w:numPr>
        <w:numId w:val="1"/>
      </w:numPr>
      <w:spacing w:after="0" w:line="216" w:lineRule="auto"/>
      <w:ind w:left="284" w:hanging="284"/>
    </w:pPr>
    <w:rPr>
      <w:rFonts w:cstheme="minorBidi"/>
      <w:color w:val="595959" w:themeColor="text1" w:themeTint="A6"/>
      <w:sz w:val="20"/>
    </w:rPr>
  </w:style>
  <w:style w:type="paragraph" w:customStyle="1" w:styleId="Graphheading2">
    <w:name w:val="Graph heading 2"/>
    <w:basedOn w:val="Normal"/>
    <w:uiPriority w:val="15"/>
    <w:qFormat/>
    <w:rsid w:val="007A3E5A"/>
    <w:pPr>
      <w:spacing w:before="120" w:after="60" w:line="240" w:lineRule="auto"/>
    </w:pPr>
    <w:rPr>
      <w:rFonts w:cstheme="minorBidi"/>
      <w:b/>
      <w:color w:val="629DD1" w:themeColor="accent2"/>
      <w:sz w:val="24"/>
    </w:rPr>
  </w:style>
  <w:style w:type="paragraph" w:customStyle="1" w:styleId="Graphbullet2">
    <w:name w:val="Graph bullet 2"/>
    <w:basedOn w:val="Normal"/>
    <w:uiPriority w:val="16"/>
    <w:qFormat/>
    <w:rsid w:val="007A3E5A"/>
    <w:pPr>
      <w:numPr>
        <w:numId w:val="2"/>
      </w:numPr>
      <w:spacing w:after="0" w:line="216" w:lineRule="auto"/>
      <w:ind w:left="284" w:hanging="284"/>
    </w:pPr>
    <w:rPr>
      <w:rFonts w:cstheme="minorBidi"/>
      <w:color w:val="595959" w:themeColor="text1" w:themeTint="A6"/>
      <w:sz w:val="20"/>
    </w:rPr>
  </w:style>
  <w:style w:type="paragraph" w:customStyle="1" w:styleId="Graphheading3">
    <w:name w:val="Graph heading 3"/>
    <w:basedOn w:val="Normal"/>
    <w:uiPriority w:val="15"/>
    <w:qFormat/>
    <w:rsid w:val="007A3E5A"/>
    <w:pPr>
      <w:spacing w:before="120" w:after="60" w:line="240" w:lineRule="auto"/>
    </w:pPr>
    <w:rPr>
      <w:rFonts w:cstheme="minorBidi"/>
      <w:b/>
      <w:color w:val="A6A6A6" w:themeColor="background1" w:themeShade="A6"/>
      <w:sz w:val="24"/>
    </w:rPr>
  </w:style>
  <w:style w:type="paragraph" w:customStyle="1" w:styleId="Graphbullet3">
    <w:name w:val="Graph bullet 3"/>
    <w:basedOn w:val="Normal"/>
    <w:uiPriority w:val="16"/>
    <w:qFormat/>
    <w:rsid w:val="007A3E5A"/>
    <w:pPr>
      <w:numPr>
        <w:numId w:val="3"/>
      </w:numPr>
      <w:spacing w:after="0" w:line="216" w:lineRule="auto"/>
      <w:ind w:left="284" w:hanging="284"/>
    </w:pPr>
    <w:rPr>
      <w:rFonts w:cstheme="minorBidi"/>
      <w:color w:val="595959" w:themeColor="text1" w:themeTint="A6"/>
      <w:sz w:val="20"/>
    </w:rPr>
  </w:style>
  <w:style w:type="paragraph" w:customStyle="1" w:styleId="Graphheading4">
    <w:name w:val="Graph heading 4"/>
    <w:basedOn w:val="Normal"/>
    <w:uiPriority w:val="15"/>
    <w:qFormat/>
    <w:rsid w:val="007A3E5A"/>
    <w:pPr>
      <w:spacing w:before="120" w:after="60" w:line="240" w:lineRule="auto"/>
    </w:pPr>
    <w:rPr>
      <w:rFonts w:cstheme="minorBidi"/>
      <w:b/>
      <w:color w:val="242852" w:themeColor="text2"/>
      <w:sz w:val="24"/>
    </w:rPr>
  </w:style>
  <w:style w:type="paragraph" w:customStyle="1" w:styleId="Graphbullet4">
    <w:name w:val="Graph bullet 4"/>
    <w:basedOn w:val="Normal"/>
    <w:uiPriority w:val="16"/>
    <w:qFormat/>
    <w:rsid w:val="007A3E5A"/>
    <w:pPr>
      <w:numPr>
        <w:numId w:val="4"/>
      </w:numPr>
      <w:spacing w:after="0" w:line="240" w:lineRule="auto"/>
      <w:ind w:left="284" w:hanging="284"/>
    </w:pPr>
    <w:rPr>
      <w:rFonts w:cstheme="minorBidi"/>
      <w:color w:val="595959" w:themeColor="text1" w:themeTint="A6"/>
      <w:sz w:val="20"/>
    </w:rPr>
  </w:style>
  <w:style w:type="numbering" w:customStyle="1" w:styleId="BullettedList">
    <w:name w:val="BullettedList"/>
    <w:uiPriority w:val="99"/>
    <w:rsid w:val="00352790"/>
    <w:pPr>
      <w:numPr>
        <w:numId w:val="5"/>
      </w:numPr>
    </w:pPr>
  </w:style>
  <w:style w:type="numbering" w:customStyle="1" w:styleId="NumberedList">
    <w:name w:val="NumberedList"/>
    <w:uiPriority w:val="99"/>
    <w:rsid w:val="00DF21FF"/>
    <w:pPr>
      <w:numPr>
        <w:numId w:val="7"/>
      </w:numPr>
    </w:pPr>
  </w:style>
  <w:style w:type="paragraph" w:styleId="ListBullet2">
    <w:name w:val="List Bullet 2"/>
    <w:basedOn w:val="Normal"/>
    <w:uiPriority w:val="12"/>
    <w:qFormat/>
    <w:rsid w:val="00DF21FF"/>
    <w:pPr>
      <w:numPr>
        <w:ilvl w:val="1"/>
        <w:numId w:val="5"/>
      </w:numPr>
    </w:pPr>
  </w:style>
  <w:style w:type="character" w:customStyle="1" w:styleId="Heading2Char">
    <w:name w:val="Heading 2 Char"/>
    <w:basedOn w:val="DefaultParagraphFont"/>
    <w:link w:val="Heading2"/>
    <w:uiPriority w:val="9"/>
    <w:rsid w:val="00F01696"/>
    <w:rPr>
      <w:rFonts w:eastAsiaTheme="majorEastAsia" w:cstheme="majorBidi"/>
      <w:b/>
      <w:caps/>
      <w:color w:val="FFFFFF" w:themeColor="background1"/>
      <w:sz w:val="28"/>
      <w:szCs w:val="26"/>
    </w:rPr>
  </w:style>
  <w:style w:type="paragraph" w:styleId="ListNumber2">
    <w:name w:val="List Number 2"/>
    <w:basedOn w:val="Normal"/>
    <w:uiPriority w:val="14"/>
    <w:unhideWhenUsed/>
    <w:qFormat/>
    <w:rsid w:val="00DF21FF"/>
    <w:pPr>
      <w:numPr>
        <w:ilvl w:val="1"/>
        <w:numId w:val="7"/>
      </w:numPr>
    </w:pPr>
  </w:style>
  <w:style w:type="character" w:customStyle="1" w:styleId="Heading3Char">
    <w:name w:val="Heading 3 Char"/>
    <w:basedOn w:val="DefaultParagraphFont"/>
    <w:link w:val="Heading3"/>
    <w:uiPriority w:val="9"/>
    <w:rsid w:val="00F01696"/>
    <w:rPr>
      <w:rFonts w:eastAsiaTheme="majorEastAsia" w:cstheme="majorBidi"/>
      <w:b/>
      <w:caps/>
      <w:color w:val="1B2540" w:themeColor="accent1" w:themeShade="7F"/>
      <w:sz w:val="16"/>
      <w:szCs w:val="24"/>
    </w:rPr>
  </w:style>
  <w:style w:type="paragraph" w:customStyle="1" w:styleId="Tabletotal">
    <w:name w:val="Table total"/>
    <w:basedOn w:val="TableText"/>
    <w:link w:val="TabletotalChar"/>
    <w:uiPriority w:val="18"/>
    <w:qFormat/>
    <w:rsid w:val="00425C02"/>
    <w:rPr>
      <w:b/>
      <w:color w:val="FFFFFF" w:themeColor="background1"/>
    </w:rPr>
  </w:style>
  <w:style w:type="character" w:customStyle="1" w:styleId="TableTextChar">
    <w:name w:val="Table Text Char"/>
    <w:basedOn w:val="DefaultParagraphFont"/>
    <w:link w:val="TableText"/>
    <w:uiPriority w:val="17"/>
    <w:rsid w:val="005E14D5"/>
    <w:rPr>
      <w:rFonts w:cs="Times New Roman (Body CS)"/>
      <w:color w:val="000000" w:themeColor="text1"/>
      <w:sz w:val="16"/>
    </w:rPr>
  </w:style>
  <w:style w:type="character" w:customStyle="1" w:styleId="TabletotalChar">
    <w:name w:val="Table total Char"/>
    <w:basedOn w:val="TableTextChar"/>
    <w:link w:val="Tabletotal"/>
    <w:uiPriority w:val="18"/>
    <w:rsid w:val="005E14D5"/>
    <w:rPr>
      <w:rFonts w:cs="Times New Roman (Body CS)"/>
      <w:b/>
      <w:color w:val="FFFFFF" w:themeColor="background1"/>
      <w:sz w:val="16"/>
    </w:rPr>
  </w:style>
  <w:style w:type="paragraph" w:customStyle="1" w:styleId="Default">
    <w:name w:val="Default"/>
    <w:rsid w:val="00B709F8"/>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241EAB"/>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241EAB"/>
  </w:style>
  <w:style w:type="character" w:customStyle="1" w:styleId="eop">
    <w:name w:val="eop"/>
    <w:basedOn w:val="DefaultParagraphFont"/>
    <w:rsid w:val="00241EAB"/>
  </w:style>
  <w:style w:type="paragraph" w:styleId="TOCHeading">
    <w:name w:val="TOC Heading"/>
    <w:basedOn w:val="Heading1"/>
    <w:next w:val="Normal"/>
    <w:uiPriority w:val="39"/>
    <w:unhideWhenUsed/>
    <w:qFormat/>
    <w:rsid w:val="000001FD"/>
    <w:pPr>
      <w:keepNext/>
      <w:keepLines/>
      <w:spacing w:before="240" w:after="0" w:line="259" w:lineRule="auto"/>
      <w:outlineLvl w:val="9"/>
    </w:pPr>
    <w:rPr>
      <w:rFonts w:eastAsiaTheme="majorEastAsia" w:cstheme="majorBidi"/>
      <w:color w:val="293860" w:themeColor="accent1" w:themeShade="BF"/>
      <w:sz w:val="32"/>
      <w:szCs w:val="32"/>
    </w:rPr>
  </w:style>
  <w:style w:type="paragraph" w:styleId="TOC1">
    <w:name w:val="toc 1"/>
    <w:basedOn w:val="Normal"/>
    <w:next w:val="Normal"/>
    <w:autoRedefine/>
    <w:uiPriority w:val="39"/>
    <w:unhideWhenUsed/>
    <w:rsid w:val="000001FD"/>
    <w:pPr>
      <w:spacing w:after="100"/>
    </w:pPr>
  </w:style>
  <w:style w:type="character" w:styleId="Hyperlink">
    <w:name w:val="Hyperlink"/>
    <w:basedOn w:val="DefaultParagraphFont"/>
    <w:uiPriority w:val="99"/>
    <w:unhideWhenUsed/>
    <w:rsid w:val="000001FD"/>
    <w:rPr>
      <w:color w:val="1E5F9F" w:themeColor="hyperlink"/>
      <w:u w:val="single"/>
    </w:rPr>
  </w:style>
  <w:style w:type="paragraph" w:styleId="ListParagraph">
    <w:name w:val="List Paragraph"/>
    <w:basedOn w:val="Normal"/>
    <w:uiPriority w:val="34"/>
    <w:semiHidden/>
    <w:qFormat/>
    <w:rsid w:val="007D50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70940">
      <w:bodyDiv w:val="1"/>
      <w:marLeft w:val="0"/>
      <w:marRight w:val="0"/>
      <w:marTop w:val="0"/>
      <w:marBottom w:val="0"/>
      <w:divBdr>
        <w:top w:val="none" w:sz="0" w:space="0" w:color="auto"/>
        <w:left w:val="none" w:sz="0" w:space="0" w:color="auto"/>
        <w:bottom w:val="none" w:sz="0" w:space="0" w:color="auto"/>
        <w:right w:val="none" w:sz="0" w:space="0" w:color="auto"/>
      </w:divBdr>
      <w:divsChild>
        <w:div w:id="870920257">
          <w:marLeft w:val="0"/>
          <w:marRight w:val="0"/>
          <w:marTop w:val="0"/>
          <w:marBottom w:val="120"/>
          <w:divBdr>
            <w:top w:val="none" w:sz="0" w:space="0" w:color="auto"/>
            <w:left w:val="none" w:sz="0" w:space="0" w:color="auto"/>
            <w:bottom w:val="none" w:sz="0" w:space="0" w:color="auto"/>
            <w:right w:val="none" w:sz="0" w:space="0" w:color="auto"/>
          </w:divBdr>
          <w:divsChild>
            <w:div w:id="1739740554">
              <w:marLeft w:val="0"/>
              <w:marRight w:val="0"/>
              <w:marTop w:val="0"/>
              <w:marBottom w:val="0"/>
              <w:divBdr>
                <w:top w:val="none" w:sz="0" w:space="0" w:color="auto"/>
                <w:left w:val="none" w:sz="0" w:space="0" w:color="auto"/>
                <w:bottom w:val="none" w:sz="0" w:space="0" w:color="auto"/>
                <w:right w:val="none" w:sz="0" w:space="0" w:color="auto"/>
              </w:divBdr>
            </w:div>
          </w:divsChild>
        </w:div>
        <w:div w:id="569656518">
          <w:marLeft w:val="0"/>
          <w:marRight w:val="0"/>
          <w:marTop w:val="0"/>
          <w:marBottom w:val="120"/>
          <w:divBdr>
            <w:top w:val="none" w:sz="0" w:space="0" w:color="auto"/>
            <w:left w:val="none" w:sz="0" w:space="0" w:color="auto"/>
            <w:bottom w:val="none" w:sz="0" w:space="0" w:color="auto"/>
            <w:right w:val="none" w:sz="0" w:space="0" w:color="auto"/>
          </w:divBdr>
          <w:divsChild>
            <w:div w:id="116099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9714">
      <w:bodyDiv w:val="1"/>
      <w:marLeft w:val="0"/>
      <w:marRight w:val="0"/>
      <w:marTop w:val="0"/>
      <w:marBottom w:val="0"/>
      <w:divBdr>
        <w:top w:val="none" w:sz="0" w:space="0" w:color="auto"/>
        <w:left w:val="none" w:sz="0" w:space="0" w:color="auto"/>
        <w:bottom w:val="none" w:sz="0" w:space="0" w:color="auto"/>
        <w:right w:val="none" w:sz="0" w:space="0" w:color="auto"/>
      </w:divBdr>
      <w:divsChild>
        <w:div w:id="1210145497">
          <w:marLeft w:val="0"/>
          <w:marRight w:val="0"/>
          <w:marTop w:val="0"/>
          <w:marBottom w:val="0"/>
          <w:divBdr>
            <w:top w:val="none" w:sz="0" w:space="0" w:color="auto"/>
            <w:left w:val="none" w:sz="0" w:space="0" w:color="auto"/>
            <w:bottom w:val="none" w:sz="0" w:space="0" w:color="auto"/>
            <w:right w:val="none" w:sz="0" w:space="0" w:color="auto"/>
          </w:divBdr>
        </w:div>
        <w:div w:id="1695038476">
          <w:marLeft w:val="0"/>
          <w:marRight w:val="0"/>
          <w:marTop w:val="0"/>
          <w:marBottom w:val="0"/>
          <w:divBdr>
            <w:top w:val="none" w:sz="0" w:space="0" w:color="auto"/>
            <w:left w:val="none" w:sz="0" w:space="0" w:color="auto"/>
            <w:bottom w:val="none" w:sz="0" w:space="0" w:color="auto"/>
            <w:right w:val="none" w:sz="0" w:space="0" w:color="auto"/>
          </w:divBdr>
        </w:div>
        <w:div w:id="1126578558">
          <w:marLeft w:val="0"/>
          <w:marRight w:val="0"/>
          <w:marTop w:val="0"/>
          <w:marBottom w:val="0"/>
          <w:divBdr>
            <w:top w:val="none" w:sz="0" w:space="0" w:color="auto"/>
            <w:left w:val="none" w:sz="0" w:space="0" w:color="auto"/>
            <w:bottom w:val="none" w:sz="0" w:space="0" w:color="auto"/>
            <w:right w:val="none" w:sz="0" w:space="0" w:color="auto"/>
          </w:divBdr>
        </w:div>
        <w:div w:id="661665462">
          <w:marLeft w:val="0"/>
          <w:marRight w:val="0"/>
          <w:marTop w:val="0"/>
          <w:marBottom w:val="0"/>
          <w:divBdr>
            <w:top w:val="none" w:sz="0" w:space="0" w:color="auto"/>
            <w:left w:val="none" w:sz="0" w:space="0" w:color="auto"/>
            <w:bottom w:val="none" w:sz="0" w:space="0" w:color="auto"/>
            <w:right w:val="none" w:sz="0" w:space="0" w:color="auto"/>
          </w:divBdr>
        </w:div>
        <w:div w:id="57480087">
          <w:marLeft w:val="0"/>
          <w:marRight w:val="0"/>
          <w:marTop w:val="0"/>
          <w:marBottom w:val="0"/>
          <w:divBdr>
            <w:top w:val="none" w:sz="0" w:space="0" w:color="auto"/>
            <w:left w:val="none" w:sz="0" w:space="0" w:color="auto"/>
            <w:bottom w:val="none" w:sz="0" w:space="0" w:color="auto"/>
            <w:right w:val="none" w:sz="0" w:space="0" w:color="auto"/>
          </w:divBdr>
        </w:div>
      </w:divsChild>
    </w:div>
    <w:div w:id="228155201">
      <w:bodyDiv w:val="1"/>
      <w:marLeft w:val="0"/>
      <w:marRight w:val="0"/>
      <w:marTop w:val="0"/>
      <w:marBottom w:val="0"/>
      <w:divBdr>
        <w:top w:val="none" w:sz="0" w:space="0" w:color="auto"/>
        <w:left w:val="none" w:sz="0" w:space="0" w:color="auto"/>
        <w:bottom w:val="none" w:sz="0" w:space="0" w:color="auto"/>
        <w:right w:val="none" w:sz="0" w:space="0" w:color="auto"/>
      </w:divBdr>
    </w:div>
    <w:div w:id="514881847">
      <w:bodyDiv w:val="1"/>
      <w:marLeft w:val="0"/>
      <w:marRight w:val="0"/>
      <w:marTop w:val="0"/>
      <w:marBottom w:val="0"/>
      <w:divBdr>
        <w:top w:val="none" w:sz="0" w:space="0" w:color="auto"/>
        <w:left w:val="none" w:sz="0" w:space="0" w:color="auto"/>
        <w:bottom w:val="none" w:sz="0" w:space="0" w:color="auto"/>
        <w:right w:val="none" w:sz="0" w:space="0" w:color="auto"/>
      </w:divBdr>
    </w:div>
    <w:div w:id="603341941">
      <w:bodyDiv w:val="1"/>
      <w:marLeft w:val="0"/>
      <w:marRight w:val="0"/>
      <w:marTop w:val="0"/>
      <w:marBottom w:val="0"/>
      <w:divBdr>
        <w:top w:val="none" w:sz="0" w:space="0" w:color="auto"/>
        <w:left w:val="none" w:sz="0" w:space="0" w:color="auto"/>
        <w:bottom w:val="none" w:sz="0" w:space="0" w:color="auto"/>
        <w:right w:val="none" w:sz="0" w:space="0" w:color="auto"/>
      </w:divBdr>
      <w:divsChild>
        <w:div w:id="401563293">
          <w:marLeft w:val="0"/>
          <w:marRight w:val="0"/>
          <w:marTop w:val="0"/>
          <w:marBottom w:val="0"/>
          <w:divBdr>
            <w:top w:val="none" w:sz="0" w:space="0" w:color="auto"/>
            <w:left w:val="none" w:sz="0" w:space="0" w:color="auto"/>
            <w:bottom w:val="none" w:sz="0" w:space="0" w:color="auto"/>
            <w:right w:val="none" w:sz="0" w:space="0" w:color="auto"/>
          </w:divBdr>
        </w:div>
        <w:div w:id="1203783869">
          <w:marLeft w:val="0"/>
          <w:marRight w:val="0"/>
          <w:marTop w:val="0"/>
          <w:marBottom w:val="0"/>
          <w:divBdr>
            <w:top w:val="none" w:sz="0" w:space="0" w:color="auto"/>
            <w:left w:val="none" w:sz="0" w:space="0" w:color="auto"/>
            <w:bottom w:val="none" w:sz="0" w:space="0" w:color="auto"/>
            <w:right w:val="none" w:sz="0" w:space="0" w:color="auto"/>
          </w:divBdr>
        </w:div>
      </w:divsChild>
    </w:div>
    <w:div w:id="2006325477">
      <w:bodyDiv w:val="1"/>
      <w:marLeft w:val="0"/>
      <w:marRight w:val="0"/>
      <w:marTop w:val="0"/>
      <w:marBottom w:val="0"/>
      <w:divBdr>
        <w:top w:val="none" w:sz="0" w:space="0" w:color="auto"/>
        <w:left w:val="none" w:sz="0" w:space="0" w:color="auto"/>
        <w:bottom w:val="none" w:sz="0" w:space="0" w:color="auto"/>
        <w:right w:val="none" w:sz="0" w:space="0" w:color="auto"/>
      </w:divBdr>
      <w:divsChild>
        <w:div w:id="958728247">
          <w:marLeft w:val="0"/>
          <w:marRight w:val="0"/>
          <w:marTop w:val="0"/>
          <w:marBottom w:val="0"/>
          <w:divBdr>
            <w:top w:val="none" w:sz="0" w:space="0" w:color="auto"/>
            <w:left w:val="none" w:sz="0" w:space="0" w:color="auto"/>
            <w:bottom w:val="none" w:sz="0" w:space="0" w:color="auto"/>
            <w:right w:val="none" w:sz="0" w:space="0" w:color="auto"/>
          </w:divBdr>
          <w:divsChild>
            <w:div w:id="1485512937">
              <w:marLeft w:val="0"/>
              <w:marRight w:val="0"/>
              <w:marTop w:val="0"/>
              <w:marBottom w:val="0"/>
              <w:divBdr>
                <w:top w:val="none" w:sz="0" w:space="0" w:color="auto"/>
                <w:left w:val="none" w:sz="0" w:space="0" w:color="auto"/>
                <w:bottom w:val="none" w:sz="0" w:space="0" w:color="auto"/>
                <w:right w:val="none" w:sz="0" w:space="0" w:color="auto"/>
              </w:divBdr>
            </w:div>
            <w:div w:id="1459253130">
              <w:marLeft w:val="0"/>
              <w:marRight w:val="0"/>
              <w:marTop w:val="0"/>
              <w:marBottom w:val="0"/>
              <w:divBdr>
                <w:top w:val="none" w:sz="0" w:space="0" w:color="auto"/>
                <w:left w:val="none" w:sz="0" w:space="0" w:color="auto"/>
                <w:bottom w:val="none" w:sz="0" w:space="0" w:color="auto"/>
                <w:right w:val="none" w:sz="0" w:space="0" w:color="auto"/>
              </w:divBdr>
            </w:div>
          </w:divsChild>
        </w:div>
        <w:div w:id="970864433">
          <w:marLeft w:val="0"/>
          <w:marRight w:val="0"/>
          <w:marTop w:val="0"/>
          <w:marBottom w:val="0"/>
          <w:divBdr>
            <w:top w:val="none" w:sz="0" w:space="0" w:color="auto"/>
            <w:left w:val="none" w:sz="0" w:space="0" w:color="auto"/>
            <w:bottom w:val="none" w:sz="0" w:space="0" w:color="auto"/>
            <w:right w:val="none" w:sz="0" w:space="0" w:color="auto"/>
          </w:divBdr>
          <w:divsChild>
            <w:div w:id="507452015">
              <w:marLeft w:val="0"/>
              <w:marRight w:val="0"/>
              <w:marTop w:val="0"/>
              <w:marBottom w:val="0"/>
              <w:divBdr>
                <w:top w:val="none" w:sz="0" w:space="0" w:color="auto"/>
                <w:left w:val="none" w:sz="0" w:space="0" w:color="auto"/>
                <w:bottom w:val="none" w:sz="0" w:space="0" w:color="auto"/>
                <w:right w:val="none" w:sz="0" w:space="0" w:color="auto"/>
              </w:divBdr>
            </w:div>
            <w:div w:id="104889765">
              <w:marLeft w:val="0"/>
              <w:marRight w:val="0"/>
              <w:marTop w:val="0"/>
              <w:marBottom w:val="0"/>
              <w:divBdr>
                <w:top w:val="none" w:sz="0" w:space="0" w:color="auto"/>
                <w:left w:val="none" w:sz="0" w:space="0" w:color="auto"/>
                <w:bottom w:val="none" w:sz="0" w:space="0" w:color="auto"/>
                <w:right w:val="none" w:sz="0" w:space="0" w:color="auto"/>
              </w:divBdr>
            </w:div>
            <w:div w:id="1857113620">
              <w:marLeft w:val="0"/>
              <w:marRight w:val="0"/>
              <w:marTop w:val="0"/>
              <w:marBottom w:val="0"/>
              <w:divBdr>
                <w:top w:val="none" w:sz="0" w:space="0" w:color="auto"/>
                <w:left w:val="none" w:sz="0" w:space="0" w:color="auto"/>
                <w:bottom w:val="none" w:sz="0" w:space="0" w:color="auto"/>
                <w:right w:val="none" w:sz="0" w:space="0" w:color="auto"/>
              </w:divBdr>
            </w:div>
            <w:div w:id="52895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4.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ydenmd\AppData\Roaming\Microsoft\Templates\Healthcare%20business%20pla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cky.d.dryden\Desktop\OMD%20Wellness%20Plan\Reports%20for%20Stats\OMD_Saif%20Claims_07.01.2019-06.30.2021.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cky.d.dryden\Desktop\OMD%20Wellness%20Plan\Reports%20for%20Stats\OMD_Saif%20Claims_07.01.2019-06.30.2021.xls"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micky.d.dryden\Desktop\OMD%20Wellness%20Plan\Reports%20for%20Stats\OMD_Saif%20Claims_07.01.2019-06.30.2021.xls"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micky.d.dryden\Desktop\OMD%20Wellness%20Plan\Reports%20for%20Stats\OMD_Saif%20Claims_07.01.2019-06.30.2021.xls"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cky.d.dryden\Desktop\OMD%20Wellness%20Plan\Reports%20for%20Stats\OMD_Saif%20Claims_07.01.2019-06.30.202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sz="1200"/>
              <a:t>Chronic Conditions</a:t>
            </a:r>
          </a:p>
        </c:rich>
      </c:tx>
      <c:layout>
        <c:manualLayout>
          <c:xMode val="edge"/>
          <c:yMode val="edge"/>
          <c:x val="0.55901935399966907"/>
          <c:y val="4.3501948620058857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manualLayout>
          <c:layoutTarget val="inner"/>
          <c:xMode val="edge"/>
          <c:yMode val="edge"/>
          <c:x val="7.6852344470454692E-2"/>
          <c:y val="0.13269108406903682"/>
          <c:w val="0.36536171998770417"/>
          <c:h val="0.81929597815424571"/>
        </c:manualLayout>
      </c:layout>
      <c:pieChart>
        <c:varyColors val="1"/>
        <c:ser>
          <c:idx val="0"/>
          <c:order val="0"/>
          <c:tx>
            <c:strRef>
              <c:f>Sheet1!$B$1</c:f>
              <c:strCache>
                <c:ptCount val="1"/>
                <c:pt idx="0">
                  <c:v>Chronic Conditions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5DB0-42D9-8FF9-E066ED2B8C08}"/>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5DB0-42D9-8FF9-E066ED2B8C08}"/>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5DB0-42D9-8FF9-E066ED2B8C08}"/>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5DB0-42D9-8FF9-E066ED2B8C08}"/>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5DB0-42D9-8FF9-E066ED2B8C08}"/>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5DB0-42D9-8FF9-E066ED2B8C08}"/>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5DB0-42D9-8FF9-E066ED2B8C08}"/>
              </c:ext>
            </c:extLst>
          </c:dPt>
          <c:dLbls>
            <c:dLbl>
              <c:idx val="0"/>
              <c:layout>
                <c:manualLayout>
                  <c:x val="-1.4279594459517403E-2"/>
                  <c:y val="-1.006542526421741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B0-42D9-8FF9-E066ED2B8C08}"/>
                </c:ext>
              </c:extLst>
            </c:dLbl>
            <c:dLbl>
              <c:idx val="1"/>
              <c:layout>
                <c:manualLayout>
                  <c:x val="5.7118377838069395E-3"/>
                  <c:y val="5.032712632108660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B0-42D9-8FF9-E066ED2B8C08}"/>
                </c:ext>
              </c:extLst>
            </c:dLbl>
            <c:dLbl>
              <c:idx val="2"/>
              <c:layout>
                <c:manualLayout>
                  <c:x val="0"/>
                  <c:y val="1.509813789632609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DB0-42D9-8FF9-E066ED2B8C08}"/>
                </c:ext>
              </c:extLst>
            </c:dLbl>
            <c:dLbl>
              <c:idx val="3"/>
              <c:layout>
                <c:manualLayout>
                  <c:x val="5.7118377838069395E-3"/>
                  <c:y val="2.013085052843482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DB0-42D9-8FF9-E066ED2B8C08}"/>
                </c:ext>
              </c:extLst>
            </c:dLbl>
            <c:dLbl>
              <c:idx val="4"/>
              <c:layout>
                <c:manualLayout>
                  <c:x val="-2.8559188919035747E-3"/>
                  <c:y val="0"/>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DB0-42D9-8FF9-E066ED2B8C08}"/>
                </c:ext>
              </c:extLst>
            </c:dLbl>
            <c:dLbl>
              <c:idx val="6"/>
              <c:layout>
                <c:manualLayout>
                  <c:x val="2.4271844660194174E-2"/>
                  <c:y val="0.272277227722772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DB0-42D9-8FF9-E066ED2B8C0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Sheet1!$A$2:$A$8</c:f>
              <c:strCache>
                <c:ptCount val="7"/>
                <c:pt idx="0">
                  <c:v>Diabetes 1%</c:v>
                </c:pt>
                <c:pt idx="1">
                  <c:v>Asthma 3%</c:v>
                </c:pt>
                <c:pt idx="2">
                  <c:v>Depression 5%</c:v>
                </c:pt>
                <c:pt idx="3">
                  <c:v>Obesity 5%</c:v>
                </c:pt>
                <c:pt idx="4">
                  <c:v>CHF 6%</c:v>
                </c:pt>
                <c:pt idx="5">
                  <c:v>CAD 26%</c:v>
                </c:pt>
                <c:pt idx="6">
                  <c:v>COPD 54%</c:v>
                </c:pt>
              </c:strCache>
            </c:strRef>
          </c:cat>
          <c:val>
            <c:numRef>
              <c:f>Sheet1!$B$2:$B$8</c:f>
              <c:numCache>
                <c:formatCode>General</c:formatCode>
                <c:ptCount val="7"/>
                <c:pt idx="0">
                  <c:v>3.2</c:v>
                </c:pt>
                <c:pt idx="1">
                  <c:v>18</c:v>
                </c:pt>
                <c:pt idx="2">
                  <c:v>24.9</c:v>
                </c:pt>
                <c:pt idx="3">
                  <c:v>26.5</c:v>
                </c:pt>
                <c:pt idx="4">
                  <c:v>35.6</c:v>
                </c:pt>
                <c:pt idx="5">
                  <c:v>140.4</c:v>
                </c:pt>
                <c:pt idx="6">
                  <c:v>292.8</c:v>
                </c:pt>
              </c:numCache>
            </c:numRef>
          </c:val>
          <c:extLst>
            <c:ext xmlns:c16="http://schemas.microsoft.com/office/drawing/2014/chart" uri="{C3380CC4-5D6E-409C-BE32-E72D297353CC}">
              <c16:uniqueId val="{00000000-D8AF-4327-81A5-682FFB48611A}"/>
            </c:ext>
          </c:extLst>
        </c:ser>
        <c:dLbls>
          <c:dLblPos val="outEnd"/>
          <c:showLegendKey val="0"/>
          <c:showVal val="0"/>
          <c:showCatName val="0"/>
          <c:showSerName val="0"/>
          <c:showPercent val="1"/>
          <c:showBubbleSize val="0"/>
          <c:showLeaderLines val="0"/>
        </c:dLbls>
        <c:firstSliceAng val="0"/>
      </c:pieChart>
      <c:spPr>
        <a:noFill/>
        <a:ln>
          <a:noFill/>
        </a:ln>
        <a:effectLst/>
      </c:spPr>
    </c:plotArea>
    <c:legend>
      <c:legendPos val="b"/>
      <c:layout>
        <c:manualLayout>
          <c:xMode val="edge"/>
          <c:yMode val="edge"/>
          <c:x val="0.63974653281632843"/>
          <c:y val="0.2023542243030432"/>
          <c:w val="0.27446937057396126"/>
          <c:h val="0.74697035976563553"/>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US"/>
              <a:t>Employee Injuries</a:t>
            </a: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70C-4BFD-87C3-9BEC8F6DF30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70C-4BFD-87C3-9BEC8F6DF308}"/>
              </c:ext>
            </c:extLst>
          </c:dPt>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SETS'!$A$22:$B$22</c:f>
              <c:strCache>
                <c:ptCount val="2"/>
                <c:pt idx="0">
                  <c:v>Average Employees</c:v>
                </c:pt>
                <c:pt idx="1">
                  <c:v>Accepted Claims</c:v>
                </c:pt>
              </c:strCache>
            </c:strRef>
          </c:cat>
          <c:val>
            <c:numRef>
              <c:f>'DATA SETS'!$A$23:$B$23</c:f>
              <c:numCache>
                <c:formatCode>General</c:formatCode>
                <c:ptCount val="2"/>
                <c:pt idx="0">
                  <c:v>445</c:v>
                </c:pt>
                <c:pt idx="1">
                  <c:v>18</c:v>
                </c:pt>
              </c:numCache>
            </c:numRef>
          </c:val>
          <c:extLst>
            <c:ext xmlns:c16="http://schemas.microsoft.com/office/drawing/2014/chart" uri="{C3380CC4-5D6E-409C-BE32-E72D297353CC}">
              <c16:uniqueId val="{00000004-A70C-4BFD-87C3-9BEC8F6DF30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accent1"/>
      </a:solidFill>
      <a:round/>
    </a:ln>
    <a:effectLst/>
  </c:spPr>
  <c:txPr>
    <a:bodyPr/>
    <a:lstStyle/>
    <a:p>
      <a:pPr>
        <a:defRPr>
          <a:ln>
            <a:noFill/>
          </a:ln>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en-US"/>
              <a:t>Injury Type</a:t>
            </a:r>
          </a:p>
        </c:rich>
      </c:tx>
      <c:layout>
        <c:manualLayout>
          <c:xMode val="edge"/>
          <c:yMode val="edge"/>
          <c:x val="0.30717648065730913"/>
          <c:y val="3.3520538848306615E-2"/>
        </c:manualLayout>
      </c:layout>
      <c:overlay val="0"/>
      <c:spPr>
        <a:noFill/>
        <a:ln w="25400">
          <a:noFill/>
        </a:ln>
      </c:spPr>
    </c:title>
    <c:autoTitleDeleted val="0"/>
    <c:plotArea>
      <c:layout>
        <c:manualLayout>
          <c:layoutTarget val="inner"/>
          <c:xMode val="edge"/>
          <c:yMode val="edge"/>
          <c:x val="0.29849238581266502"/>
          <c:y val="0.1759834742701028"/>
          <c:w val="0.39798984775022006"/>
          <c:h val="0.65923968139276601"/>
        </c:manualLayout>
      </c:layout>
      <c:pieChart>
        <c:varyColors val="1"/>
        <c:ser>
          <c:idx val="0"/>
          <c:order val="0"/>
          <c:tx>
            <c:strRef>
              <c:f>'DATA SETS'!$H$1</c:f>
              <c:strCache>
                <c:ptCount val="1"/>
                <c:pt idx="0">
                  <c:v>Count</c:v>
                </c:pt>
              </c:strCache>
            </c:strRef>
          </c:tx>
          <c:spPr>
            <a:solidFill>
              <a:srgbClr val="0066CC"/>
            </a:solidFill>
            <a:ln w="12700">
              <a:solidFill>
                <a:srgbClr val="FFFFFF"/>
              </a:solidFill>
              <a:prstDash val="solid"/>
            </a:ln>
          </c:spPr>
          <c:explosion val="20"/>
          <c:dPt>
            <c:idx val="0"/>
            <c:bubble3D val="0"/>
            <c:extLst>
              <c:ext xmlns:c16="http://schemas.microsoft.com/office/drawing/2014/chart" uri="{C3380CC4-5D6E-409C-BE32-E72D297353CC}">
                <c16:uniqueId val="{00000000-E0B1-4F51-9D29-99D432C4C686}"/>
              </c:ext>
            </c:extLst>
          </c:dPt>
          <c:dPt>
            <c:idx val="1"/>
            <c:bubble3D val="0"/>
            <c:spPr>
              <a:solidFill>
                <a:srgbClr val="FF6600"/>
              </a:solidFill>
              <a:ln w="12700">
                <a:solidFill>
                  <a:srgbClr val="FFFFFF"/>
                </a:solidFill>
                <a:prstDash val="solid"/>
              </a:ln>
            </c:spPr>
            <c:extLst>
              <c:ext xmlns:c16="http://schemas.microsoft.com/office/drawing/2014/chart" uri="{C3380CC4-5D6E-409C-BE32-E72D297353CC}">
                <c16:uniqueId val="{00000002-E0B1-4F51-9D29-99D432C4C686}"/>
              </c:ext>
            </c:extLst>
          </c:dPt>
          <c:dPt>
            <c:idx val="2"/>
            <c:bubble3D val="0"/>
            <c:spPr>
              <a:solidFill>
                <a:srgbClr val="969696"/>
              </a:solidFill>
              <a:ln w="12700">
                <a:solidFill>
                  <a:srgbClr val="FFFFFF"/>
                </a:solidFill>
                <a:prstDash val="solid"/>
              </a:ln>
            </c:spPr>
            <c:extLst>
              <c:ext xmlns:c16="http://schemas.microsoft.com/office/drawing/2014/chart" uri="{C3380CC4-5D6E-409C-BE32-E72D297353CC}">
                <c16:uniqueId val="{00000004-E0B1-4F51-9D29-99D432C4C686}"/>
              </c:ext>
            </c:extLst>
          </c:dPt>
          <c:dLbls>
            <c:dLbl>
              <c:idx val="1"/>
              <c:layout>
                <c:manualLayout>
                  <c:x val="0.17080745341614892"/>
                  <c:y val="-0.331325301204819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0B1-4F51-9D29-99D432C4C686}"/>
                </c:ext>
              </c:extLst>
            </c:dLbl>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'DATA SETS'!$G$2:$G$4</c:f>
              <c:strCache>
                <c:ptCount val="3"/>
                <c:pt idx="0">
                  <c:v>Disabling</c:v>
                </c:pt>
                <c:pt idx="1">
                  <c:v>Nondisabling</c:v>
                </c:pt>
                <c:pt idx="2">
                  <c:v>Permanent Partial Disability</c:v>
                </c:pt>
              </c:strCache>
            </c:strRef>
          </c:cat>
          <c:val>
            <c:numRef>
              <c:f>'DATA SETS'!$H$2:$H$4</c:f>
              <c:numCache>
                <c:formatCode>General</c:formatCode>
                <c:ptCount val="3"/>
                <c:pt idx="0">
                  <c:v>4</c:v>
                </c:pt>
                <c:pt idx="1">
                  <c:v>17</c:v>
                </c:pt>
                <c:pt idx="2">
                  <c:v>6</c:v>
                </c:pt>
              </c:numCache>
            </c:numRef>
          </c:val>
          <c:extLst>
            <c:ext xmlns:c16="http://schemas.microsoft.com/office/drawing/2014/chart" uri="{C3380CC4-5D6E-409C-BE32-E72D297353CC}">
              <c16:uniqueId val="{00000005-E0B1-4F51-9D29-99D432C4C686}"/>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4.5850246979997067E-2"/>
          <c:y val="0.4943752964614363"/>
          <c:w val="0.44469023573140315"/>
          <c:h val="0.45362773930367134"/>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zero"/>
    <c:showDLblsOverMax val="0"/>
  </c:chart>
  <c:spPr>
    <a:solidFill>
      <a:schemeClr val="bg2"/>
    </a:solidFill>
    <a:ln w="12700">
      <a:solidFill>
        <a:srgbClr val="000000"/>
      </a:solidFill>
      <a:prstDash val="solid"/>
    </a:ln>
  </c:spPr>
  <c:txPr>
    <a:bodyPr/>
    <a:lstStyle/>
    <a:p>
      <a:pPr>
        <a:defRPr sz="9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439258375039698"/>
          <c:y val="0.16245370370370371"/>
          <c:w val="0.8677910045667101"/>
          <c:h val="0.62271617089530473"/>
        </c:manualLayout>
      </c:layout>
      <c:lineChart>
        <c:grouping val="standard"/>
        <c:varyColors val="0"/>
        <c:ser>
          <c:idx val="0"/>
          <c:order val="0"/>
          <c:tx>
            <c:strRef>
              <c:f>'DATA SETS'!$G$7</c:f>
              <c:strCache>
                <c:ptCount val="1"/>
                <c:pt idx="0">
                  <c:v>Total Lost Days per Injury</c:v>
                </c:pt>
              </c:strCache>
            </c:strRef>
          </c:tx>
          <c:spPr>
            <a:ln w="28575" cap="rnd">
              <a:solidFill>
                <a:schemeClr val="accent4">
                  <a:lumMod val="75000"/>
                </a:schemeClr>
              </a:solidFill>
              <a:round/>
            </a:ln>
            <a:effectLst/>
          </c:spPr>
          <c:marker>
            <c:symbol val="circle"/>
            <c:size val="5"/>
            <c:spPr>
              <a:solidFill>
                <a:schemeClr val="accent4">
                  <a:lumMod val="75000"/>
                </a:schemeClr>
              </a:solidFill>
              <a:ln w="9525">
                <a:solidFill>
                  <a:schemeClr val="accent4">
                    <a:lumMod val="7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'DATA SETS'!$G$8:$G$14</c:f>
              <c:numCache>
                <c:formatCode>General</c:formatCode>
                <c:ptCount val="7"/>
                <c:pt idx="0">
                  <c:v>0</c:v>
                </c:pt>
                <c:pt idx="1">
                  <c:v>2</c:v>
                </c:pt>
                <c:pt idx="2">
                  <c:v>4</c:v>
                </c:pt>
                <c:pt idx="3">
                  <c:v>10</c:v>
                </c:pt>
                <c:pt idx="4">
                  <c:v>12</c:v>
                </c:pt>
                <c:pt idx="5">
                  <c:v>66</c:v>
                </c:pt>
                <c:pt idx="6">
                  <c:v>402</c:v>
                </c:pt>
              </c:numCache>
            </c:numRef>
          </c:val>
          <c:smooth val="0"/>
          <c:extLst>
            <c:ext xmlns:c16="http://schemas.microsoft.com/office/drawing/2014/chart" uri="{C3380CC4-5D6E-409C-BE32-E72D297353CC}">
              <c16:uniqueId val="{00000000-0505-4467-8689-F39724334DB5}"/>
            </c:ext>
          </c:extLst>
        </c:ser>
        <c:dLbls>
          <c:dLblPos val="t"/>
          <c:showLegendKey val="0"/>
          <c:showVal val="1"/>
          <c:showCatName val="0"/>
          <c:showSerName val="0"/>
          <c:showPercent val="0"/>
          <c:showBubbleSize val="0"/>
        </c:dLbls>
        <c:marker val="1"/>
        <c:smooth val="0"/>
        <c:axId val="1132132319"/>
        <c:axId val="1132129407"/>
      </c:lineChart>
      <c:catAx>
        <c:axId val="1132132319"/>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a:t>
                </a:r>
              </a:p>
            </c:rich>
          </c:tx>
          <c:layout>
            <c:manualLayout>
              <c:xMode val="edge"/>
              <c:yMode val="edge"/>
              <c:x val="3.7077962612114379E-2"/>
              <c:y val="5.923592884222805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crossAx val="1132129407"/>
        <c:crosses val="autoZero"/>
        <c:auto val="1"/>
        <c:lblAlgn val="ctr"/>
        <c:lblOffset val="100"/>
        <c:noMultiLvlLbl val="0"/>
      </c:catAx>
      <c:valAx>
        <c:axId val="1132129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21323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en-US"/>
              <a:t>Months</a:t>
            </a:r>
            <a:r>
              <a:rPr lang="en-US" baseline="0"/>
              <a:t> with</a:t>
            </a:r>
            <a:r>
              <a:rPr lang="en-US"/>
              <a:t> Injuries</a:t>
            </a:r>
          </a:p>
        </c:rich>
      </c:tx>
      <c:layout>
        <c:manualLayout>
          <c:xMode val="edge"/>
          <c:yMode val="edge"/>
          <c:x val="0.35077071327138037"/>
          <c:y val="3.3520661765733865E-2"/>
        </c:manualLayout>
      </c:layout>
      <c:overlay val="0"/>
      <c:spPr>
        <a:noFill/>
        <a:ln w="25400">
          <a:noFill/>
        </a:ln>
      </c:spPr>
    </c:title>
    <c:autoTitleDeleted val="0"/>
    <c:plotArea>
      <c:layout>
        <c:manualLayout>
          <c:layoutTarget val="inner"/>
          <c:xMode val="edge"/>
          <c:yMode val="edge"/>
          <c:x val="8.7692678317845094E-2"/>
          <c:y val="0.18436363971153627"/>
          <c:w val="0.87524038551849237"/>
          <c:h val="0.42459504903262896"/>
        </c:manualLayout>
      </c:layout>
      <c:lineChart>
        <c:grouping val="stacked"/>
        <c:varyColors val="0"/>
        <c:ser>
          <c:idx val="0"/>
          <c:order val="0"/>
          <c:tx>
            <c:strRef>
              <c:f>'DATA SETS'!$E$1</c:f>
              <c:strCache>
                <c:ptCount val="1"/>
                <c:pt idx="0">
                  <c:v>Count</c:v>
                </c:pt>
              </c:strCache>
            </c:strRef>
          </c:tx>
          <c:spPr>
            <a:ln w="25400">
              <a:solidFill>
                <a:srgbClr val="666699"/>
              </a:solidFill>
              <a:prstDash val="solid"/>
            </a:ln>
          </c:spPr>
          <c:marker>
            <c:symbol val="circle"/>
            <c:size val="5"/>
            <c:spPr>
              <a:solidFill>
                <a:srgbClr val="0066CC"/>
              </a:solidFill>
              <a:ln>
                <a:solidFill>
                  <a:srgbClr val="666699"/>
                </a:solidFill>
                <a:prstDash val="solid"/>
              </a:ln>
            </c:spPr>
          </c:marker>
          <c:cat>
            <c:strRef>
              <c:f>'DATA SETS'!$D$2:$D$25</c:f>
              <c:strCache>
                <c:ptCount val="24"/>
                <c:pt idx="0">
                  <c:v>July 2019</c:v>
                </c:pt>
                <c:pt idx="1">
                  <c:v>August 2019</c:v>
                </c:pt>
                <c:pt idx="2">
                  <c:v>September 2019</c:v>
                </c:pt>
                <c:pt idx="3">
                  <c:v>October 2019</c:v>
                </c:pt>
                <c:pt idx="4">
                  <c:v>November 2019</c:v>
                </c:pt>
                <c:pt idx="5">
                  <c:v>December 2019</c:v>
                </c:pt>
                <c:pt idx="6">
                  <c:v>Janaury 2020</c:v>
                </c:pt>
                <c:pt idx="7">
                  <c:v>February 2020</c:v>
                </c:pt>
                <c:pt idx="8">
                  <c:v>March 2020</c:v>
                </c:pt>
                <c:pt idx="9">
                  <c:v>April 2020</c:v>
                </c:pt>
                <c:pt idx="10">
                  <c:v>May 2020</c:v>
                </c:pt>
                <c:pt idx="11">
                  <c:v>June 2020</c:v>
                </c:pt>
                <c:pt idx="12">
                  <c:v>July 2020</c:v>
                </c:pt>
                <c:pt idx="13">
                  <c:v>August 2020</c:v>
                </c:pt>
                <c:pt idx="14">
                  <c:v>September 2020</c:v>
                </c:pt>
                <c:pt idx="15">
                  <c:v>October 2020</c:v>
                </c:pt>
                <c:pt idx="16">
                  <c:v>November 2020</c:v>
                </c:pt>
                <c:pt idx="17">
                  <c:v>December 2020</c:v>
                </c:pt>
                <c:pt idx="18">
                  <c:v>January 2021</c:v>
                </c:pt>
                <c:pt idx="19">
                  <c:v>February 2021</c:v>
                </c:pt>
                <c:pt idx="20">
                  <c:v>March 2021</c:v>
                </c:pt>
                <c:pt idx="21">
                  <c:v>April 2021</c:v>
                </c:pt>
                <c:pt idx="22">
                  <c:v>May 2021</c:v>
                </c:pt>
                <c:pt idx="23">
                  <c:v>June 2021</c:v>
                </c:pt>
              </c:strCache>
            </c:strRef>
          </c:cat>
          <c:val>
            <c:numRef>
              <c:f>'DATA SETS'!$E$2:$E$25</c:f>
              <c:numCache>
                <c:formatCode>General</c:formatCode>
                <c:ptCount val="24"/>
                <c:pt idx="0">
                  <c:v>3</c:v>
                </c:pt>
                <c:pt idx="1">
                  <c:v>2</c:v>
                </c:pt>
                <c:pt idx="2">
                  <c:v>2</c:v>
                </c:pt>
                <c:pt idx="3">
                  <c:v>2</c:v>
                </c:pt>
                <c:pt idx="4">
                  <c:v>1</c:v>
                </c:pt>
                <c:pt idx="5">
                  <c:v>1</c:v>
                </c:pt>
                <c:pt idx="6">
                  <c:v>1</c:v>
                </c:pt>
                <c:pt idx="7">
                  <c:v>1</c:v>
                </c:pt>
                <c:pt idx="8">
                  <c:v>0</c:v>
                </c:pt>
                <c:pt idx="9">
                  <c:v>0</c:v>
                </c:pt>
                <c:pt idx="10">
                  <c:v>1</c:v>
                </c:pt>
                <c:pt idx="11">
                  <c:v>0</c:v>
                </c:pt>
                <c:pt idx="12">
                  <c:v>1</c:v>
                </c:pt>
                <c:pt idx="13">
                  <c:v>1</c:v>
                </c:pt>
                <c:pt idx="14">
                  <c:v>0</c:v>
                </c:pt>
                <c:pt idx="15">
                  <c:v>0</c:v>
                </c:pt>
                <c:pt idx="16">
                  <c:v>1</c:v>
                </c:pt>
                <c:pt idx="17">
                  <c:v>0</c:v>
                </c:pt>
                <c:pt idx="18">
                  <c:v>3</c:v>
                </c:pt>
                <c:pt idx="19">
                  <c:v>4</c:v>
                </c:pt>
                <c:pt idx="20">
                  <c:v>1</c:v>
                </c:pt>
                <c:pt idx="21">
                  <c:v>1</c:v>
                </c:pt>
                <c:pt idx="22">
                  <c:v>1</c:v>
                </c:pt>
                <c:pt idx="23">
                  <c:v>0</c:v>
                </c:pt>
              </c:numCache>
            </c:numRef>
          </c:val>
          <c:smooth val="0"/>
          <c:extLst>
            <c:ext xmlns:c16="http://schemas.microsoft.com/office/drawing/2014/chart" uri="{C3380CC4-5D6E-409C-BE32-E72D297353CC}">
              <c16:uniqueId val="{00000000-0936-4464-95CA-2D489A5BF809}"/>
            </c:ext>
          </c:extLst>
        </c:ser>
        <c:dLbls>
          <c:showLegendKey val="0"/>
          <c:showVal val="0"/>
          <c:showCatName val="0"/>
          <c:showSerName val="0"/>
          <c:showPercent val="0"/>
          <c:showBubbleSize val="0"/>
        </c:dLbls>
        <c:marker val="1"/>
        <c:smooth val="0"/>
        <c:axId val="758889759"/>
        <c:axId val="1"/>
      </c:lineChart>
      <c:catAx>
        <c:axId val="758889759"/>
        <c:scaling>
          <c:orientation val="minMax"/>
        </c:scaling>
        <c:delete val="0"/>
        <c:axPos val="b"/>
        <c:numFmt formatCode="General" sourceLinked="1"/>
        <c:majorTickMark val="none"/>
        <c:minorTickMark val="none"/>
        <c:tickLblPos val="nextTo"/>
        <c:spPr>
          <a:ln w="3175">
            <a:solidFill>
              <a:srgbClr val="E3E3E3"/>
            </a:solidFill>
            <a:prstDash val="solid"/>
          </a:ln>
        </c:spPr>
        <c:txPr>
          <a:bodyPr rot="-5400000" vert="horz"/>
          <a:lstStyle/>
          <a:p>
            <a:pPr>
              <a:defRPr sz="900" b="0" i="0" u="none" strike="noStrike" baseline="0">
                <a:solidFill>
                  <a:srgbClr val="333333"/>
                </a:solidFill>
                <a:latin typeface="Calibri"/>
                <a:ea typeface="Calibri"/>
                <a:cs typeface="Calibri"/>
              </a:defRPr>
            </a:pPr>
            <a:endParaRPr lang="en-US"/>
          </a:p>
        </c:txPr>
        <c:crossAx val="1"/>
        <c:crosses val="autoZero"/>
        <c:auto val="0"/>
        <c:lblAlgn val="ctr"/>
        <c:lblOffset val="100"/>
        <c:tickLblSkip val="2"/>
        <c:tickMarkSkip val="1"/>
        <c:noMultiLvlLbl val="0"/>
      </c:catAx>
      <c:valAx>
        <c:axId val="1"/>
        <c:scaling>
          <c:orientation val="minMax"/>
          <c:max val="4"/>
        </c:scaling>
        <c:delete val="0"/>
        <c:axPos val="l"/>
        <c:majorGridlines>
          <c:spPr>
            <a:ln w="3175">
              <a:solidFill>
                <a:srgbClr val="E3E3E3"/>
              </a:solidFill>
              <a:prstDash val="solid"/>
            </a:ln>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758889759"/>
        <c:crosses val="autoZero"/>
        <c:crossBetween val="between"/>
        <c:minorUnit val="1"/>
      </c:valAx>
      <c:spPr>
        <a:noFill/>
        <a:ln w="25400">
          <a:noFill/>
        </a:ln>
      </c:spPr>
    </c:plotArea>
    <c:plotVisOnly val="1"/>
    <c:dispBlanksAs val="zero"/>
    <c:showDLblsOverMax val="0"/>
  </c:chart>
  <c:spPr>
    <a:solidFill>
      <a:srgbClr val="FFFFFF"/>
    </a:solidFill>
    <a:ln w="12700">
      <a:solidFill>
        <a:srgbClr val="000000"/>
      </a:solidFill>
      <a:prstDash val="solid"/>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Body</a:t>
            </a:r>
            <a:r>
              <a:rPr lang="en-US" baseline="0"/>
              <a:t> Part Affected</a:t>
            </a:r>
            <a:endParaRPr lang="en-US"/>
          </a:p>
        </c:rich>
      </c:tx>
      <c:layout>
        <c:manualLayout>
          <c:xMode val="edge"/>
          <c:yMode val="edge"/>
          <c:x val="0.35182516810758885"/>
          <c:y val="5.231037489102004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v>Total</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16"/>
              <c:pt idx="0">
                <c:v>Abdomen</c:v>
              </c:pt>
              <c:pt idx="1">
                <c:v>Ankle</c:v>
              </c:pt>
              <c:pt idx="2">
                <c:v>Arm, Upper</c:v>
              </c:pt>
              <c:pt idx="3">
                <c:v>Back, Lower</c:v>
              </c:pt>
              <c:pt idx="4">
                <c:v>Back, Upper</c:v>
              </c:pt>
              <c:pt idx="5">
                <c:v>Body System</c:v>
              </c:pt>
              <c:pt idx="6">
                <c:v>Eye(s)</c:v>
              </c:pt>
              <c:pt idx="7">
                <c:v>Finger(s)</c:v>
              </c:pt>
              <c:pt idx="8">
                <c:v>Foot</c:v>
              </c:pt>
              <c:pt idx="9">
                <c:v>Heart</c:v>
              </c:pt>
              <c:pt idx="10">
                <c:v>Hip</c:v>
              </c:pt>
              <c:pt idx="11">
                <c:v>Knee</c:v>
              </c:pt>
              <c:pt idx="12">
                <c:v>No Physical Injury</c:v>
              </c:pt>
              <c:pt idx="13">
                <c:v>Respiratory System/Lungs</c:v>
              </c:pt>
              <c:pt idx="14">
                <c:v>Shoulder(s)</c:v>
              </c:pt>
              <c:pt idx="15">
                <c:v>Thumb</c:v>
              </c:pt>
            </c:strLit>
          </c:cat>
          <c:val>
            <c:numLit>
              <c:formatCode>General</c:formatCode>
              <c:ptCount val="16"/>
              <c:pt idx="0">
                <c:v>2</c:v>
              </c:pt>
              <c:pt idx="1">
                <c:v>2</c:v>
              </c:pt>
              <c:pt idx="2">
                <c:v>1</c:v>
              </c:pt>
              <c:pt idx="3">
                <c:v>1</c:v>
              </c:pt>
              <c:pt idx="4">
                <c:v>2</c:v>
              </c:pt>
              <c:pt idx="5">
                <c:v>1</c:v>
              </c:pt>
              <c:pt idx="6">
                <c:v>2</c:v>
              </c:pt>
              <c:pt idx="7">
                <c:v>2</c:v>
              </c:pt>
              <c:pt idx="8">
                <c:v>1</c:v>
              </c:pt>
              <c:pt idx="9">
                <c:v>1</c:v>
              </c:pt>
              <c:pt idx="10">
                <c:v>1</c:v>
              </c:pt>
              <c:pt idx="11">
                <c:v>3</c:v>
              </c:pt>
              <c:pt idx="12">
                <c:v>1</c:v>
              </c:pt>
              <c:pt idx="13">
                <c:v>2</c:v>
              </c:pt>
              <c:pt idx="14">
                <c:v>4</c:v>
              </c:pt>
              <c:pt idx="15">
                <c:v>1</c:v>
              </c:pt>
            </c:numLit>
          </c:val>
          <c:extLst>
            <c:ext xmlns:c16="http://schemas.microsoft.com/office/drawing/2014/chart" uri="{C3380CC4-5D6E-409C-BE32-E72D297353CC}">
              <c16:uniqueId val="{00000000-C5AD-407A-B4BB-FD28F9771616}"/>
            </c:ext>
          </c:extLst>
        </c:ser>
        <c:dLbls>
          <c:dLblPos val="outEnd"/>
          <c:showLegendKey val="0"/>
          <c:showVal val="1"/>
          <c:showCatName val="0"/>
          <c:showSerName val="0"/>
          <c:showPercent val="0"/>
          <c:showBubbleSize val="0"/>
        </c:dLbls>
        <c:gapWidth val="219"/>
        <c:axId val="981845871"/>
        <c:axId val="981846287"/>
      </c:barChart>
      <c:catAx>
        <c:axId val="981845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846287"/>
        <c:crosses val="autoZero"/>
        <c:auto val="1"/>
        <c:lblAlgn val="ctr"/>
        <c:lblOffset val="100"/>
        <c:noMultiLvlLbl val="0"/>
      </c:catAx>
      <c:valAx>
        <c:axId val="9818462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18458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i="0" u="none" strike="noStrike" baseline="0">
                <a:solidFill>
                  <a:srgbClr val="333333"/>
                </a:solidFill>
                <a:latin typeface="Calibri"/>
                <a:ea typeface="Calibri"/>
                <a:cs typeface="Calibri"/>
              </a:defRPr>
            </a:pPr>
            <a:r>
              <a:rPr lang="en-US"/>
              <a:t>Locations</a:t>
            </a:r>
          </a:p>
        </c:rich>
      </c:tx>
      <c:layout>
        <c:manualLayout>
          <c:xMode val="edge"/>
          <c:yMode val="edge"/>
          <c:x val="0.41920626303784836"/>
          <c:y val="3.3520661765733865E-2"/>
        </c:manualLayout>
      </c:layout>
      <c:overlay val="0"/>
      <c:spPr>
        <a:noFill/>
        <a:ln w="25400">
          <a:noFill/>
        </a:ln>
      </c:spPr>
    </c:title>
    <c:autoTitleDeleted val="0"/>
    <c:plotArea>
      <c:layout>
        <c:manualLayout>
          <c:layoutTarget val="inner"/>
          <c:xMode val="edge"/>
          <c:yMode val="edge"/>
          <c:x val="0.32324338354725657"/>
          <c:y val="0.18436363971153627"/>
          <c:w val="0.35186389146550323"/>
          <c:h val="0.58381819241986488"/>
        </c:manualLayout>
      </c:layout>
      <c:pieChart>
        <c:varyColors val="1"/>
        <c:ser>
          <c:idx val="0"/>
          <c:order val="0"/>
          <c:tx>
            <c:strRef>
              <c:f>'DATA SETS'!$B$1</c:f>
              <c:strCache>
                <c:ptCount val="1"/>
                <c:pt idx="0">
                  <c:v>Count</c:v>
                </c:pt>
              </c:strCache>
            </c:strRef>
          </c:tx>
          <c:spPr>
            <a:solidFill>
              <a:srgbClr val="0066CC"/>
            </a:solidFill>
            <a:ln w="12700">
              <a:solidFill>
                <a:srgbClr val="FFFFFF"/>
              </a:solidFill>
              <a:prstDash val="solid"/>
            </a:ln>
          </c:spPr>
          <c:dPt>
            <c:idx val="0"/>
            <c:bubble3D val="0"/>
            <c:extLst>
              <c:ext xmlns:c16="http://schemas.microsoft.com/office/drawing/2014/chart" uri="{C3380CC4-5D6E-409C-BE32-E72D297353CC}">
                <c16:uniqueId val="{00000000-3497-4801-A465-C45FE2DD15A8}"/>
              </c:ext>
            </c:extLst>
          </c:dPt>
          <c:dPt>
            <c:idx val="1"/>
            <c:bubble3D val="0"/>
            <c:spPr>
              <a:solidFill>
                <a:srgbClr val="FF6600"/>
              </a:solidFill>
              <a:ln w="12700">
                <a:solidFill>
                  <a:srgbClr val="FFFFFF"/>
                </a:solidFill>
                <a:prstDash val="solid"/>
              </a:ln>
            </c:spPr>
            <c:extLst>
              <c:ext xmlns:c16="http://schemas.microsoft.com/office/drawing/2014/chart" uri="{C3380CC4-5D6E-409C-BE32-E72D297353CC}">
                <c16:uniqueId val="{00000002-3497-4801-A465-C45FE2DD15A8}"/>
              </c:ext>
            </c:extLst>
          </c:dPt>
          <c:dPt>
            <c:idx val="2"/>
            <c:bubble3D val="0"/>
            <c:spPr>
              <a:solidFill>
                <a:srgbClr val="969696"/>
              </a:solidFill>
              <a:ln w="12700">
                <a:solidFill>
                  <a:srgbClr val="FFFFFF"/>
                </a:solidFill>
                <a:prstDash val="solid"/>
              </a:ln>
            </c:spPr>
            <c:extLst>
              <c:ext xmlns:c16="http://schemas.microsoft.com/office/drawing/2014/chart" uri="{C3380CC4-5D6E-409C-BE32-E72D297353CC}">
                <c16:uniqueId val="{00000004-3497-4801-A465-C45FE2DD15A8}"/>
              </c:ext>
            </c:extLst>
          </c:dPt>
          <c:dPt>
            <c:idx val="3"/>
            <c:bubble3D val="0"/>
            <c:spPr>
              <a:solidFill>
                <a:srgbClr val="FFCC00"/>
              </a:solidFill>
              <a:ln w="12700">
                <a:solidFill>
                  <a:srgbClr val="FFFFFF"/>
                </a:solidFill>
                <a:prstDash val="solid"/>
              </a:ln>
            </c:spPr>
            <c:extLst>
              <c:ext xmlns:c16="http://schemas.microsoft.com/office/drawing/2014/chart" uri="{C3380CC4-5D6E-409C-BE32-E72D297353CC}">
                <c16:uniqueId val="{00000006-3497-4801-A465-C45FE2DD15A8}"/>
              </c:ext>
            </c:extLst>
          </c:dPt>
          <c:dPt>
            <c:idx val="4"/>
            <c:bubble3D val="0"/>
            <c:spPr>
              <a:solidFill>
                <a:srgbClr val="33CCCC"/>
              </a:solidFill>
              <a:ln w="12700">
                <a:solidFill>
                  <a:srgbClr val="FFFFFF"/>
                </a:solidFill>
                <a:prstDash val="solid"/>
              </a:ln>
            </c:spPr>
            <c:extLst>
              <c:ext xmlns:c16="http://schemas.microsoft.com/office/drawing/2014/chart" uri="{C3380CC4-5D6E-409C-BE32-E72D297353CC}">
                <c16:uniqueId val="{00000008-3497-4801-A465-C45FE2DD15A8}"/>
              </c:ext>
            </c:extLst>
          </c:dPt>
          <c:dPt>
            <c:idx val="5"/>
            <c:bubble3D val="0"/>
            <c:spPr>
              <a:solidFill>
                <a:srgbClr val="339966"/>
              </a:solidFill>
              <a:ln w="12700">
                <a:solidFill>
                  <a:srgbClr val="FFFFFF"/>
                </a:solidFill>
                <a:prstDash val="solid"/>
              </a:ln>
            </c:spPr>
            <c:extLst>
              <c:ext xmlns:c16="http://schemas.microsoft.com/office/drawing/2014/chart" uri="{C3380CC4-5D6E-409C-BE32-E72D297353CC}">
                <c16:uniqueId val="{0000000A-3497-4801-A465-C45FE2DD15A8}"/>
              </c:ext>
            </c:extLst>
          </c:dPt>
          <c:dPt>
            <c:idx val="6"/>
            <c:bubble3D val="0"/>
            <c:spPr>
              <a:solidFill>
                <a:srgbClr val="333399"/>
              </a:solidFill>
              <a:ln w="12700">
                <a:solidFill>
                  <a:srgbClr val="FFFFFF"/>
                </a:solidFill>
                <a:prstDash val="solid"/>
              </a:ln>
            </c:spPr>
            <c:extLst>
              <c:ext xmlns:c16="http://schemas.microsoft.com/office/drawing/2014/chart" uri="{C3380CC4-5D6E-409C-BE32-E72D297353CC}">
                <c16:uniqueId val="{0000000C-3497-4801-A465-C45FE2DD15A8}"/>
              </c:ext>
            </c:extLst>
          </c:dPt>
          <c:dPt>
            <c:idx val="7"/>
            <c:bubble3D val="0"/>
            <c:spPr>
              <a:solidFill>
                <a:srgbClr val="993300"/>
              </a:solidFill>
              <a:ln w="12700">
                <a:solidFill>
                  <a:srgbClr val="FFFFFF"/>
                </a:solidFill>
                <a:prstDash val="solid"/>
              </a:ln>
            </c:spPr>
            <c:extLst>
              <c:ext xmlns:c16="http://schemas.microsoft.com/office/drawing/2014/chart" uri="{C3380CC4-5D6E-409C-BE32-E72D297353CC}">
                <c16:uniqueId val="{0000000E-3497-4801-A465-C45FE2DD15A8}"/>
              </c:ext>
            </c:extLst>
          </c:dPt>
          <c:dPt>
            <c:idx val="8"/>
            <c:bubble3D val="0"/>
            <c:spPr>
              <a:solidFill>
                <a:srgbClr val="808080"/>
              </a:solidFill>
              <a:ln w="12700">
                <a:solidFill>
                  <a:srgbClr val="FFFFFF"/>
                </a:solidFill>
                <a:prstDash val="solid"/>
              </a:ln>
            </c:spPr>
            <c:extLst>
              <c:ext xmlns:c16="http://schemas.microsoft.com/office/drawing/2014/chart" uri="{C3380CC4-5D6E-409C-BE32-E72D297353CC}">
                <c16:uniqueId val="{00000010-3497-4801-A465-C45FE2DD15A8}"/>
              </c:ext>
            </c:extLst>
          </c:dPt>
          <c:dPt>
            <c:idx val="9"/>
            <c:bubble3D val="0"/>
            <c:spPr>
              <a:solidFill>
                <a:srgbClr val="808000"/>
              </a:solidFill>
              <a:ln w="12700">
                <a:solidFill>
                  <a:srgbClr val="FFFFFF"/>
                </a:solidFill>
                <a:prstDash val="solid"/>
              </a:ln>
            </c:spPr>
            <c:extLst>
              <c:ext xmlns:c16="http://schemas.microsoft.com/office/drawing/2014/chart" uri="{C3380CC4-5D6E-409C-BE32-E72D297353CC}">
                <c16:uniqueId val="{00000012-3497-4801-A465-C45FE2DD15A8}"/>
              </c:ext>
            </c:extLst>
          </c:dPt>
          <c:dPt>
            <c:idx val="10"/>
            <c:bubble3D val="0"/>
            <c:spPr>
              <a:solidFill>
                <a:srgbClr val="333399"/>
              </a:solidFill>
              <a:ln w="12700">
                <a:solidFill>
                  <a:srgbClr val="FFFFFF"/>
                </a:solidFill>
                <a:prstDash val="solid"/>
              </a:ln>
            </c:spPr>
            <c:extLst>
              <c:ext xmlns:c16="http://schemas.microsoft.com/office/drawing/2014/chart" uri="{C3380CC4-5D6E-409C-BE32-E72D297353CC}">
                <c16:uniqueId val="{00000014-3497-4801-A465-C45FE2DD15A8}"/>
              </c:ext>
            </c:extLst>
          </c:dPt>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'DATA SETS'!$A$2:$A$12</c:f>
              <c:strCache>
                <c:ptCount val="11"/>
                <c:pt idx="0">
                  <c:v>Dallas</c:v>
                </c:pt>
                <c:pt idx="1">
                  <c:v>Kfalls CE</c:v>
                </c:pt>
                <c:pt idx="2">
                  <c:v>Kfalls FD</c:v>
                </c:pt>
                <c:pt idx="3">
                  <c:v>Medford</c:v>
                </c:pt>
                <c:pt idx="4">
                  <c:v>PANG</c:v>
                </c:pt>
                <c:pt idx="5">
                  <c:v>PANG FD</c:v>
                </c:pt>
                <c:pt idx="6">
                  <c:v>Redmond</c:v>
                </c:pt>
                <c:pt idx="7">
                  <c:v>Rilea</c:v>
                </c:pt>
                <c:pt idx="8">
                  <c:v>Salem</c:v>
                </c:pt>
                <c:pt idx="9">
                  <c:v>Umatilla</c:v>
                </c:pt>
                <c:pt idx="10">
                  <c:v>YCP</c:v>
                </c:pt>
              </c:strCache>
            </c:strRef>
          </c:cat>
          <c:val>
            <c:numRef>
              <c:f>'DATA SETS'!$B$2:$B$12</c:f>
              <c:numCache>
                <c:formatCode>General</c:formatCode>
                <c:ptCount val="11"/>
                <c:pt idx="0">
                  <c:v>1</c:v>
                </c:pt>
                <c:pt idx="1">
                  <c:v>2</c:v>
                </c:pt>
                <c:pt idx="2">
                  <c:v>7</c:v>
                </c:pt>
                <c:pt idx="3">
                  <c:v>1</c:v>
                </c:pt>
                <c:pt idx="4">
                  <c:v>1</c:v>
                </c:pt>
                <c:pt idx="5">
                  <c:v>2</c:v>
                </c:pt>
                <c:pt idx="6">
                  <c:v>2</c:v>
                </c:pt>
                <c:pt idx="7">
                  <c:v>2</c:v>
                </c:pt>
                <c:pt idx="8">
                  <c:v>4</c:v>
                </c:pt>
                <c:pt idx="9">
                  <c:v>1</c:v>
                </c:pt>
                <c:pt idx="10">
                  <c:v>4</c:v>
                </c:pt>
              </c:numCache>
            </c:numRef>
          </c:val>
          <c:extLst>
            <c:ext xmlns:c16="http://schemas.microsoft.com/office/drawing/2014/chart" uri="{C3380CC4-5D6E-409C-BE32-E72D297353CC}">
              <c16:uniqueId val="{00000015-3497-4801-A465-C45FE2DD15A8}"/>
            </c:ext>
          </c:extLst>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4.0405422943407071E-2"/>
          <c:y val="0.86687927975483514"/>
          <c:w val="0.91585625338389354"/>
          <c:h val="0.11639320224636723"/>
        </c:manualLayout>
      </c:layout>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zero"/>
    <c:showDLblsOverMax val="0"/>
  </c:chart>
  <c:spPr>
    <a:solidFill>
      <a:srgbClr val="FFFFFF"/>
    </a:solidFill>
    <a:ln w="12700">
      <a:solidFill>
        <a:srgbClr val="000000"/>
      </a:solidFill>
      <a:prstDash val="solid"/>
    </a:ln>
  </c:spPr>
  <c:txPr>
    <a:bodyPr/>
    <a:lstStyle/>
    <a:p>
      <a:pPr>
        <a:defRPr sz="900" b="0" i="0" u="none" strike="noStrike" baseline="0">
          <a:solidFill>
            <a:srgbClr val="000000"/>
          </a:solidFill>
          <a:latin typeface="Calibri"/>
          <a:ea typeface="Calibri"/>
          <a:cs typeface="Calibri"/>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0.09762</cdr:x>
      <cdr:y>0.8322</cdr:y>
    </cdr:from>
    <cdr:to>
      <cdr:x>0.93142</cdr:x>
      <cdr:y>0.97676</cdr:y>
    </cdr:to>
    <cdr:sp macro="" textlink="">
      <cdr:nvSpPr>
        <cdr:cNvPr id="2" name="Rectangle: Rounded Corners 1">
          <a:extLst xmlns:a="http://schemas.openxmlformats.org/drawingml/2006/main">
            <a:ext uri="{FF2B5EF4-FFF2-40B4-BE49-F238E27FC236}">
              <a16:creationId xmlns:a16="http://schemas.microsoft.com/office/drawing/2014/main" id="{D9654D71-3B7C-9E02-E703-F9B4F2219C59}"/>
            </a:ext>
          </a:extLst>
        </cdr:cNvPr>
        <cdr:cNvSpPr>
          <a:spLocks xmlns:a="http://schemas.openxmlformats.org/drawingml/2006/main" noChangeArrowheads="1"/>
        </cdr:cNvSpPr>
      </cdr:nvSpPr>
      <cdr:spPr bwMode="auto">
        <a:xfrm xmlns:a="http://schemas.openxmlformats.org/drawingml/2006/main">
          <a:off x="448310" y="1864360"/>
          <a:ext cx="3829050" cy="323850"/>
        </a:xfrm>
        <a:prstGeom xmlns:a="http://schemas.openxmlformats.org/drawingml/2006/main" prst="roundRect">
          <a:avLst>
            <a:gd name="adj" fmla="val 16667"/>
          </a:avLst>
        </a:prstGeom>
        <a:solidFill xmlns:a="http://schemas.openxmlformats.org/drawingml/2006/main">
          <a:srgbClr xmlns:mc="http://schemas.openxmlformats.org/markup-compatibility/2006" xmlns:a14="http://schemas.microsoft.com/office/drawing/2010/main" val="FF9900" mc:Ignorable="a14" a14:legacySpreadsheetColorIndex="52"/>
        </a:solidFill>
        <a:ln xmlns:a="http://schemas.openxmlformats.org/drawingml/2006/main" w="9525">
          <a:solidFill>
            <a:srgbClr xmlns:mc="http://schemas.openxmlformats.org/markup-compatibility/2006" xmlns:a14="http://schemas.microsoft.com/office/drawing/2010/main" val="FF9900" mc:Ignorable="a14" a14:legacySpreadsheetColorIndex="52"/>
          </a:solidFill>
          <a:round/>
          <a:headEnd/>
          <a:tailEnd/>
        </a:ln>
      </cdr:spPr>
      <cdr:txBody>
        <a:bodyPr xmlns:a="http://schemas.openxmlformats.org/drawingml/2006/main" wrap="square" lIns="36576" tIns="36576"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en-US" sz="1100" b="0" i="0" u="none" strike="noStrike" baseline="0">
              <a:solidFill>
                <a:srgbClr val="FFFFFF"/>
              </a:solidFill>
              <a:latin typeface="Calibri"/>
              <a:cs typeface="Calibri"/>
            </a:rPr>
            <a:t>Minimum 0 (21 of 27 total reported) 	Maximum 402</a:t>
          </a:r>
        </a:p>
      </cdr:txBody>
    </cdr:sp>
  </cdr:relSizeAnchor>
</c:userShapes>
</file>

<file path=word/theme/theme1.xml><?xml version="1.0" encoding="utf-8"?>
<a:theme xmlns:a="http://schemas.openxmlformats.org/drawingml/2006/main" name="Healthcare">
  <a:themeElements>
    <a:clrScheme name="Custom 3">
      <a:dk1>
        <a:sysClr val="windowText" lastClr="000000"/>
      </a:dk1>
      <a:lt1>
        <a:sysClr val="window" lastClr="FFFFFF"/>
      </a:lt1>
      <a:dk2>
        <a:srgbClr val="242852"/>
      </a:dk2>
      <a:lt2>
        <a:srgbClr val="498DF1"/>
      </a:lt2>
      <a:accent1>
        <a:srgbClr val="374C81"/>
      </a:accent1>
      <a:accent2>
        <a:srgbClr val="629DD1"/>
      </a:accent2>
      <a:accent3>
        <a:srgbClr val="297FD5"/>
      </a:accent3>
      <a:accent4>
        <a:srgbClr val="7F8FA9"/>
      </a:accent4>
      <a:accent5>
        <a:srgbClr val="0070C0"/>
      </a:accent5>
      <a:accent6>
        <a:srgbClr val="9D90A0"/>
      </a:accent6>
      <a:hlink>
        <a:srgbClr val="1E5F9F"/>
      </a:hlink>
      <a:folHlink>
        <a:srgbClr val="B5C1D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Healthcare" id="{8E585ACA-EF7B-4740-90C4-1122ECCB3F42}" vid="{04500B0B-062B-BC4C-91BD-C3C32043576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6A89B8E3F6E5D4E9B17D02912E46D08" ma:contentTypeVersion="6" ma:contentTypeDescription="Create a new document." ma:contentTypeScope="" ma:versionID="c1c27561137f73383ee6f380d60b828c">
  <xsd:schema xmlns:xsd="http://www.w3.org/2001/XMLSchema" xmlns:xs="http://www.w3.org/2001/XMLSchema" xmlns:p="http://schemas.microsoft.com/office/2006/metadata/properties" xmlns:ns2="33131be1-7636-4fde-9b4e-c35c6eedaee5" targetNamespace="http://schemas.microsoft.com/office/2006/metadata/properties" ma:root="true" ma:fieldsID="c5227413cfe86073f3b912a179faeb9c" ns2:_="">
    <xsd:import namespace="33131be1-7636-4fde-9b4e-c35c6eedaee5"/>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31be1-7636-4fde-9b4e-c35c6eedaee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D9FB68-32C9-4488-BDB0-00273754F156}">
  <ds:schemaRefs>
    <ds:schemaRef ds:uri="http://schemas.microsoft.com/office/2006/metadata/properties"/>
    <ds:schemaRef ds:uri="http://schemas.microsoft.com/office/infopath/2007/PartnerControls"/>
    <ds:schemaRef ds:uri="b008de92-d7a9-404c-9536-8d2e7f578c44"/>
    <ds:schemaRef ds:uri="2905f4ce-92cd-4299-888e-6d1f66e5c792"/>
  </ds:schemaRefs>
</ds:datastoreItem>
</file>

<file path=customXml/itemProps2.xml><?xml version="1.0" encoding="utf-8"?>
<ds:datastoreItem xmlns:ds="http://schemas.openxmlformats.org/officeDocument/2006/customXml" ds:itemID="{1CE76660-0B8C-4427-9335-208626780630}">
  <ds:schemaRefs>
    <ds:schemaRef ds:uri="http://schemas.openxmlformats.org/officeDocument/2006/bibliography"/>
  </ds:schemaRefs>
</ds:datastoreItem>
</file>

<file path=customXml/itemProps3.xml><?xml version="1.0" encoding="utf-8"?>
<ds:datastoreItem xmlns:ds="http://schemas.openxmlformats.org/officeDocument/2006/customXml" ds:itemID="{F22ADA07-C5F5-4BAF-B8F5-51E24B94B4B9}"/>
</file>

<file path=customXml/itemProps4.xml><?xml version="1.0" encoding="utf-8"?>
<ds:datastoreItem xmlns:ds="http://schemas.openxmlformats.org/officeDocument/2006/customXml" ds:itemID="{DD94EA7A-8E11-4C0B-86E7-42F1757C03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Healthcare business plan</Template>
  <TotalTime>0</TotalTime>
  <Pages>16</Pages>
  <Words>5603</Words>
  <Characters>31943</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2023-01-04T21:14:00Z</dcterms:created>
  <dcterms:modified xsi:type="dcterms:W3CDTF">2023-01-04T21:14:00Z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0x010100E6A89B8E3F6E5D4E9B17D02912E46D08</vt:lpwstr>
  </property>
  <property fmtid="{D5CDD505-2E9C-101B-9397-08002B2CF9AE}" pid="3" name="MediaServiceImageTags">
    <vt:lpwstr/>
  </property>
</Properties>
</file>