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7FF19" w14:textId="77777777" w:rsidR="00574C2D" w:rsidRDefault="00574C2D" w:rsidP="003D671C">
      <w:pPr>
        <w:tabs>
          <w:tab w:val="left" w:pos="360"/>
          <w:tab w:val="left" w:pos="720"/>
          <w:tab w:val="center" w:pos="4968"/>
        </w:tabs>
        <w:jc w:val="center"/>
        <w:rPr>
          <w:rFonts w:ascii="Book Antiqua" w:hAnsi="Book Antiqua" w:cs="Arial"/>
          <w:b/>
          <w:bCs/>
        </w:rPr>
      </w:pPr>
    </w:p>
    <w:p w14:paraId="7F1EEC69" w14:textId="77777777" w:rsidR="00241485" w:rsidRPr="00C35623" w:rsidRDefault="00241485" w:rsidP="00611809">
      <w:pPr>
        <w:tabs>
          <w:tab w:val="left" w:pos="360"/>
          <w:tab w:val="left" w:pos="720"/>
          <w:tab w:val="center" w:pos="4968"/>
        </w:tabs>
        <w:rPr>
          <w:rFonts w:ascii="Book Antiqua" w:hAnsi="Book Antiqua" w:cs="Arial"/>
          <w:b/>
          <w:bCs/>
        </w:rPr>
      </w:pPr>
    </w:p>
    <w:p w14:paraId="14E09F39" w14:textId="77777777" w:rsidR="009C517E" w:rsidRDefault="003D671C" w:rsidP="003D671C">
      <w:pPr>
        <w:tabs>
          <w:tab w:val="left" w:pos="360"/>
          <w:tab w:val="left" w:pos="720"/>
          <w:tab w:val="center" w:pos="4968"/>
        </w:tabs>
        <w:jc w:val="center"/>
        <w:rPr>
          <w:rFonts w:ascii="Book Antiqua" w:hAnsi="Book Antiqua" w:cs="Arial"/>
          <w:b/>
          <w:bCs/>
        </w:rPr>
      </w:pPr>
      <w:r w:rsidRPr="00C35623">
        <w:rPr>
          <w:rFonts w:ascii="Book Antiqua" w:hAnsi="Book Antiqua" w:cs="Arial"/>
          <w:b/>
          <w:bCs/>
        </w:rPr>
        <w:t>OREGON STATE BOARD OF TOWING</w:t>
      </w:r>
    </w:p>
    <w:p w14:paraId="282F01D2" w14:textId="23736A19" w:rsidR="003D671C" w:rsidRPr="00C35623" w:rsidRDefault="009C517E" w:rsidP="003D671C">
      <w:pPr>
        <w:tabs>
          <w:tab w:val="left" w:pos="360"/>
          <w:tab w:val="left" w:pos="720"/>
          <w:tab w:val="center" w:pos="4968"/>
        </w:tabs>
        <w:jc w:val="center"/>
        <w:rPr>
          <w:rFonts w:ascii="Book Antiqua" w:hAnsi="Book Antiqua" w:cs="Arial"/>
          <w:b/>
          <w:bCs/>
        </w:rPr>
      </w:pPr>
      <w:r>
        <w:rPr>
          <w:rFonts w:ascii="Book Antiqua" w:hAnsi="Book Antiqua" w:cs="Arial"/>
          <w:b/>
          <w:bCs/>
        </w:rPr>
        <w:t>Board Meeting and</w:t>
      </w:r>
      <w:r w:rsidR="003D671C" w:rsidRPr="00C35623">
        <w:rPr>
          <w:rFonts w:ascii="Book Antiqua" w:hAnsi="Book Antiqua" w:cs="Arial"/>
          <w:b/>
          <w:bCs/>
        </w:rPr>
        <w:br/>
      </w:r>
      <w:r w:rsidR="00252FDE">
        <w:rPr>
          <w:rFonts w:ascii="Book Antiqua" w:hAnsi="Book Antiqua" w:cs="Arial"/>
          <w:b/>
          <w:bCs/>
        </w:rPr>
        <w:t xml:space="preserve">Public </w:t>
      </w:r>
      <w:r w:rsidR="002A42CC">
        <w:rPr>
          <w:rFonts w:ascii="Book Antiqua" w:hAnsi="Book Antiqua" w:cs="Arial"/>
          <w:b/>
          <w:bCs/>
        </w:rPr>
        <w:t>Work Session</w:t>
      </w:r>
      <w:r w:rsidR="00C11DDA" w:rsidRPr="00C35623">
        <w:rPr>
          <w:rFonts w:ascii="Book Antiqua" w:hAnsi="Book Antiqua" w:cs="Arial"/>
          <w:b/>
          <w:bCs/>
        </w:rPr>
        <w:t xml:space="preserve"> </w:t>
      </w:r>
      <w:r w:rsidR="002D0DF7">
        <w:rPr>
          <w:rFonts w:ascii="Book Antiqua" w:hAnsi="Book Antiqua" w:cs="Arial"/>
          <w:b/>
          <w:bCs/>
        </w:rPr>
        <w:t>– C</w:t>
      </w:r>
      <w:r w:rsidR="00833302">
        <w:rPr>
          <w:rFonts w:ascii="Book Antiqua" w:hAnsi="Book Antiqua" w:cs="Arial"/>
          <w:b/>
          <w:bCs/>
        </w:rPr>
        <w:t xml:space="preserve">omplaint and Investigation </w:t>
      </w:r>
      <w:r w:rsidR="002D0DF7">
        <w:rPr>
          <w:rFonts w:ascii="Book Antiqua" w:hAnsi="Book Antiqua" w:cs="Arial"/>
          <w:b/>
          <w:bCs/>
        </w:rPr>
        <w:t>Review</w:t>
      </w:r>
      <w:r w:rsidR="00384BD8" w:rsidRPr="00C35623">
        <w:rPr>
          <w:rFonts w:ascii="Book Antiqua" w:hAnsi="Book Antiqua" w:cs="Arial"/>
          <w:b/>
          <w:bCs/>
        </w:rPr>
        <w:t xml:space="preserve"> </w:t>
      </w:r>
    </w:p>
    <w:p w14:paraId="2E658C83" w14:textId="2DAC8534" w:rsidR="003D671C" w:rsidRDefault="002771C1" w:rsidP="00EE236F">
      <w:pPr>
        <w:tabs>
          <w:tab w:val="left" w:pos="360"/>
          <w:tab w:val="left" w:pos="720"/>
          <w:tab w:val="center" w:pos="4968"/>
        </w:tabs>
        <w:jc w:val="center"/>
        <w:rPr>
          <w:rFonts w:ascii="Book Antiqua" w:hAnsi="Book Antiqua" w:cs="Arial"/>
          <w:b/>
          <w:bCs/>
        </w:rPr>
      </w:pPr>
      <w:r>
        <w:rPr>
          <w:rFonts w:ascii="Book Antiqua" w:hAnsi="Book Antiqua" w:cs="Arial"/>
          <w:b/>
          <w:bCs/>
        </w:rPr>
        <w:t>September 15,</w:t>
      </w:r>
      <w:r w:rsidR="00050D03">
        <w:rPr>
          <w:rFonts w:ascii="Book Antiqua" w:hAnsi="Book Antiqua" w:cs="Arial"/>
          <w:b/>
          <w:bCs/>
        </w:rPr>
        <w:t xml:space="preserve"> 202</w:t>
      </w:r>
      <w:r w:rsidR="002D0DF7">
        <w:rPr>
          <w:rFonts w:ascii="Book Antiqua" w:hAnsi="Book Antiqua" w:cs="Arial"/>
          <w:b/>
          <w:bCs/>
        </w:rPr>
        <w:t>6</w:t>
      </w:r>
    </w:p>
    <w:p w14:paraId="0303BAFB" w14:textId="2CD344B5" w:rsidR="00E32600" w:rsidRDefault="000D5766" w:rsidP="00E32600">
      <w:pPr>
        <w:tabs>
          <w:tab w:val="left" w:pos="360"/>
          <w:tab w:val="left" w:pos="720"/>
          <w:tab w:val="center" w:pos="4968"/>
        </w:tabs>
        <w:jc w:val="center"/>
        <w:rPr>
          <w:rFonts w:ascii="Book Antiqua" w:hAnsi="Book Antiqua" w:cs="Arial"/>
          <w:b/>
          <w:bCs/>
        </w:rPr>
      </w:pPr>
      <w:r>
        <w:rPr>
          <w:rFonts w:ascii="Book Antiqua" w:hAnsi="Book Antiqua" w:cs="Arial"/>
          <w:b/>
          <w:bCs/>
        </w:rPr>
        <w:t>1:00 p.m.</w:t>
      </w:r>
      <w:r w:rsidR="00652615" w:rsidRPr="00C35623">
        <w:rPr>
          <w:rFonts w:ascii="Book Antiqua" w:hAnsi="Book Antiqua" w:cs="Arial"/>
          <w:b/>
          <w:bCs/>
        </w:rPr>
        <w:t xml:space="preserve"> </w:t>
      </w:r>
      <w:r w:rsidR="003D57FF">
        <w:rPr>
          <w:rFonts w:ascii="Book Antiqua" w:hAnsi="Book Antiqua" w:cs="Arial"/>
          <w:b/>
          <w:bCs/>
        </w:rPr>
        <w:t xml:space="preserve">– </w:t>
      </w:r>
      <w:r w:rsidR="002D0DF7">
        <w:rPr>
          <w:rFonts w:ascii="Book Antiqua" w:hAnsi="Book Antiqua" w:cs="Arial"/>
          <w:b/>
          <w:bCs/>
        </w:rPr>
        <w:t>3</w:t>
      </w:r>
      <w:r w:rsidR="00050D03">
        <w:rPr>
          <w:rFonts w:ascii="Book Antiqua" w:hAnsi="Book Antiqua" w:cs="Arial"/>
          <w:b/>
          <w:bCs/>
        </w:rPr>
        <w:t>:00 p.m.</w:t>
      </w:r>
    </w:p>
    <w:p w14:paraId="254A914C" w14:textId="77777777" w:rsidR="0038383E" w:rsidRDefault="0038383E" w:rsidP="0038383E">
      <w:pPr>
        <w:pBdr>
          <w:bottom w:val="single" w:sz="12" w:space="1" w:color="auto"/>
        </w:pBdr>
        <w:tabs>
          <w:tab w:val="left" w:pos="360"/>
          <w:tab w:val="left" w:pos="720"/>
          <w:tab w:val="left" w:pos="2160"/>
          <w:tab w:val="center" w:pos="4968"/>
        </w:tabs>
        <w:rPr>
          <w:rFonts w:ascii="Book Antiqua" w:hAnsi="Book Antiqua" w:cs="Arial"/>
          <w:b/>
          <w:bCs/>
        </w:rPr>
      </w:pPr>
    </w:p>
    <w:p w14:paraId="367331A7" w14:textId="1FC395E0" w:rsidR="006F0915" w:rsidRDefault="006F0915" w:rsidP="006F0915">
      <w:pPr>
        <w:tabs>
          <w:tab w:val="left" w:pos="360"/>
          <w:tab w:val="left" w:pos="720"/>
          <w:tab w:val="left" w:pos="2880"/>
          <w:tab w:val="left" w:pos="3240"/>
        </w:tabs>
        <w:rPr>
          <w:rFonts w:ascii="Book Antiqua" w:hAnsi="Book Antiqua" w:cs="Arial"/>
        </w:rPr>
      </w:pPr>
      <w:r>
        <w:rPr>
          <w:rFonts w:ascii="Book Antiqua" w:hAnsi="Book Antiqua" w:cs="Arial"/>
          <w:b/>
          <w:bCs/>
        </w:rPr>
        <w:t>Location</w:t>
      </w:r>
      <w:r w:rsidRPr="00475825">
        <w:rPr>
          <w:rFonts w:ascii="Book Antiqua" w:hAnsi="Book Antiqua" w:cs="Arial"/>
          <w:b/>
          <w:bCs/>
        </w:rPr>
        <w:t>: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C418A3">
        <w:rPr>
          <w:rFonts w:ascii="Book Antiqua" w:hAnsi="Book Antiqua" w:cs="Arial"/>
          <w:b/>
          <w:bCs/>
        </w:rPr>
        <w:t xml:space="preserve"> </w:t>
      </w:r>
    </w:p>
    <w:p w14:paraId="7308D7AA" w14:textId="30919A44" w:rsidR="0074403C" w:rsidRDefault="00BB2236" w:rsidP="006F0915">
      <w:pPr>
        <w:pBdr>
          <w:bottom w:val="single" w:sz="12" w:space="1" w:color="auto"/>
        </w:pBdr>
        <w:tabs>
          <w:tab w:val="left" w:pos="360"/>
          <w:tab w:val="left" w:pos="720"/>
          <w:tab w:val="left" w:pos="2160"/>
          <w:tab w:val="center" w:pos="4968"/>
        </w:tabs>
        <w:rPr>
          <w:rFonts w:ascii="Book Antiqua" w:hAnsi="Book Antiqua" w:cs="Segoe UI"/>
          <w:color w:val="252424"/>
        </w:rPr>
      </w:pPr>
      <w:r>
        <w:rPr>
          <w:rFonts w:ascii="Book Antiqua" w:hAnsi="Book Antiqua" w:cs="Segoe UI"/>
          <w:color w:val="252424"/>
        </w:rPr>
        <w:t>DMV HQ</w:t>
      </w:r>
    </w:p>
    <w:p w14:paraId="6106B6F3" w14:textId="66FF1266" w:rsidR="00BB2236" w:rsidRDefault="00BB2236" w:rsidP="006F0915">
      <w:pPr>
        <w:pBdr>
          <w:bottom w:val="single" w:sz="12" w:space="1" w:color="auto"/>
        </w:pBdr>
        <w:tabs>
          <w:tab w:val="left" w:pos="360"/>
          <w:tab w:val="left" w:pos="720"/>
          <w:tab w:val="left" w:pos="2160"/>
          <w:tab w:val="center" w:pos="4968"/>
        </w:tabs>
        <w:rPr>
          <w:rFonts w:ascii="Book Antiqua" w:hAnsi="Book Antiqua" w:cs="Segoe UI"/>
          <w:color w:val="252424"/>
        </w:rPr>
      </w:pPr>
      <w:r>
        <w:rPr>
          <w:rFonts w:ascii="Book Antiqua" w:hAnsi="Book Antiqua" w:cs="Segoe UI"/>
          <w:color w:val="252424"/>
        </w:rPr>
        <w:t>1905 Lana Ave., NE</w:t>
      </w:r>
    </w:p>
    <w:p w14:paraId="3EFF937C" w14:textId="08FB3855" w:rsidR="00BB2236" w:rsidRDefault="00BB2236" w:rsidP="006F0915">
      <w:pPr>
        <w:pBdr>
          <w:bottom w:val="single" w:sz="12" w:space="1" w:color="auto"/>
        </w:pBdr>
        <w:tabs>
          <w:tab w:val="left" w:pos="360"/>
          <w:tab w:val="left" w:pos="720"/>
          <w:tab w:val="left" w:pos="2160"/>
          <w:tab w:val="center" w:pos="4968"/>
        </w:tabs>
        <w:rPr>
          <w:rFonts w:ascii="Book Antiqua" w:hAnsi="Book Antiqua" w:cs="Arial"/>
          <w:b/>
          <w:bCs/>
        </w:rPr>
      </w:pPr>
      <w:r>
        <w:rPr>
          <w:rFonts w:ascii="Book Antiqua" w:hAnsi="Book Antiqua" w:cs="Segoe UI"/>
          <w:color w:val="252424"/>
        </w:rPr>
        <w:t>Salem, OR  97304</w:t>
      </w:r>
    </w:p>
    <w:p w14:paraId="4B639ECB" w14:textId="77777777" w:rsidR="00CC5D20" w:rsidRPr="009313D9" w:rsidRDefault="00CC5D20" w:rsidP="00CC5D20">
      <w:pPr>
        <w:rPr>
          <w:rFonts w:ascii="Book Antiqua" w:hAnsi="Book Antiqua" w:cs="Segoe UI"/>
          <w:b/>
          <w:bCs/>
          <w:color w:val="252424"/>
          <w:sz w:val="20"/>
          <w:szCs w:val="20"/>
        </w:rPr>
      </w:pPr>
    </w:p>
    <w:p w14:paraId="5B9BFA9D" w14:textId="77777777" w:rsidR="00D40F46" w:rsidRDefault="00D40F46" w:rsidP="00D40F46">
      <w:pPr>
        <w:rPr>
          <w:rFonts w:ascii="Segoe UI" w:hAnsi="Segoe UI" w:cs="Segoe UI"/>
          <w:b/>
          <w:bCs/>
          <w:color w:val="252424"/>
          <w:sz w:val="20"/>
          <w:szCs w:val="20"/>
        </w:rPr>
      </w:pPr>
      <w:r w:rsidRPr="001173DF">
        <w:rPr>
          <w:rFonts w:ascii="Segoe UI" w:hAnsi="Segoe UI" w:cs="Segoe UI"/>
          <w:b/>
          <w:bCs/>
          <w:color w:val="252424"/>
          <w:sz w:val="20"/>
          <w:szCs w:val="20"/>
        </w:rPr>
        <w:t xml:space="preserve">Microsoft Teams </w:t>
      </w:r>
    </w:p>
    <w:p w14:paraId="0235E555" w14:textId="77777777" w:rsidR="003A4255" w:rsidRPr="00C54873" w:rsidRDefault="003A4255" w:rsidP="00D40F46">
      <w:pPr>
        <w:rPr>
          <w:b/>
          <w:bCs/>
        </w:rPr>
      </w:pPr>
      <w:hyperlink r:id="rId12" w:tooltip="Meeting join" w:history="1">
        <w:r w:rsidRPr="00C54873">
          <w:rPr>
            <w:rStyle w:val="Hyperlink"/>
            <w:b/>
            <w:bCs/>
          </w:rPr>
          <w:t>https://teams.microsoft.com/meet/274341343659852?p=AEBVf2KSkHupKFItrK</w:t>
        </w:r>
      </w:hyperlink>
      <w:r w:rsidRPr="00C54873">
        <w:rPr>
          <w:b/>
          <w:bCs/>
        </w:rPr>
        <w:t xml:space="preserve"> </w:t>
      </w:r>
    </w:p>
    <w:p w14:paraId="77E55619" w14:textId="1E92D659" w:rsidR="00D40F46" w:rsidRPr="001173DF" w:rsidRDefault="00D40F46" w:rsidP="00D40F46">
      <w:pPr>
        <w:rPr>
          <w:rFonts w:ascii="Segoe UI" w:hAnsi="Segoe UI" w:cs="Segoe UI"/>
          <w:b/>
          <w:bCs/>
          <w:color w:val="252424"/>
          <w:sz w:val="20"/>
          <w:szCs w:val="20"/>
        </w:rPr>
      </w:pPr>
      <w:r w:rsidRPr="00B345FB">
        <w:rPr>
          <w:rFonts w:ascii="Segoe UI" w:hAnsi="Segoe UI" w:cs="Segoe UI"/>
          <w:b/>
          <w:bCs/>
          <w:color w:val="252424"/>
          <w:sz w:val="20"/>
          <w:szCs w:val="20"/>
        </w:rPr>
        <w:t xml:space="preserve">Join from a web browser: </w:t>
      </w:r>
      <w:hyperlink r:id="rId13" w:history="1">
        <w:r w:rsidRPr="00C54873">
          <w:rPr>
            <w:rStyle w:val="Hyperlink"/>
            <w:b/>
            <w:bCs/>
          </w:rPr>
          <w:t>https://www.microsoft.com/en-us/microsoft-teams/join-a-meeting</w:t>
        </w:r>
      </w:hyperlink>
      <w:r w:rsidRPr="00C54873">
        <w:rPr>
          <w:b/>
          <w:bCs/>
        </w:rPr>
        <w:t xml:space="preserve"> </w:t>
      </w:r>
    </w:p>
    <w:p w14:paraId="3424EA67" w14:textId="429B5D8E" w:rsidR="00D40F46" w:rsidRPr="001173DF" w:rsidRDefault="00D40F46" w:rsidP="00D40F46">
      <w:pPr>
        <w:rPr>
          <w:rFonts w:ascii="Segoe UI" w:hAnsi="Segoe UI" w:cs="Segoe UI"/>
          <w:b/>
          <w:bCs/>
          <w:color w:val="252424"/>
          <w:sz w:val="20"/>
          <w:szCs w:val="20"/>
        </w:rPr>
      </w:pPr>
      <w:r w:rsidRPr="001173DF">
        <w:rPr>
          <w:rFonts w:ascii="Segoe UI" w:hAnsi="Segoe UI" w:cs="Segoe UI"/>
          <w:b/>
          <w:bCs/>
          <w:color w:val="252424"/>
          <w:sz w:val="20"/>
          <w:szCs w:val="20"/>
        </w:rPr>
        <w:t>Meeting ID:</w:t>
      </w:r>
      <w:r>
        <w:rPr>
          <w:rFonts w:ascii="Book Antiqua" w:hAnsi="Book Antiqua" w:cs="Arial"/>
          <w:b/>
          <w:bCs/>
          <w:color w:val="FF0000"/>
        </w:rPr>
        <w:t xml:space="preserve"> </w:t>
      </w:r>
      <w:r w:rsidR="00906837" w:rsidRPr="00906837">
        <w:rPr>
          <w:rFonts w:ascii="Book Antiqua" w:hAnsi="Book Antiqua" w:cs="Arial"/>
          <w:b/>
          <w:bCs/>
          <w:color w:val="FF0000"/>
        </w:rPr>
        <w:t xml:space="preserve">274 341 343 659 852 </w:t>
      </w:r>
      <w:r w:rsidRPr="00606961">
        <w:rPr>
          <w:rFonts w:ascii="Book Antiqua" w:hAnsi="Book Antiqua" w:cs="Arial"/>
          <w:b/>
          <w:bCs/>
          <w:color w:val="FF0000"/>
        </w:rPr>
        <w:t xml:space="preserve"> </w:t>
      </w:r>
      <w:r w:rsidRPr="00CF73AF">
        <w:rPr>
          <w:rFonts w:ascii="Book Antiqua" w:hAnsi="Book Antiqua" w:cs="Arial"/>
          <w:b/>
          <w:bCs/>
          <w:color w:val="FF0000"/>
        </w:rPr>
        <w:t xml:space="preserve"> </w:t>
      </w:r>
      <w:r w:rsidRPr="00942F55">
        <w:rPr>
          <w:rFonts w:ascii="Book Antiqua" w:hAnsi="Book Antiqua" w:cs="Arial"/>
          <w:b/>
          <w:bCs/>
          <w:color w:val="FF0000"/>
        </w:rPr>
        <w:t xml:space="preserve"> </w:t>
      </w:r>
      <w:r w:rsidRPr="00942F55">
        <w:rPr>
          <w:rFonts w:ascii="Segoe UI" w:hAnsi="Segoe UI" w:cs="Segoe UI"/>
          <w:b/>
          <w:bCs/>
          <w:color w:val="FF0000"/>
          <w:sz w:val="20"/>
          <w:szCs w:val="20"/>
        </w:rPr>
        <w:t xml:space="preserve"> </w:t>
      </w:r>
    </w:p>
    <w:p w14:paraId="07414BDC" w14:textId="3F9BF952" w:rsidR="00D40F46" w:rsidRPr="001173DF" w:rsidRDefault="00D40F46" w:rsidP="00D40F46">
      <w:pPr>
        <w:rPr>
          <w:rFonts w:ascii="Segoe UI" w:hAnsi="Segoe UI" w:cs="Segoe UI"/>
          <w:b/>
          <w:bCs/>
          <w:color w:val="252424"/>
          <w:sz w:val="20"/>
          <w:szCs w:val="20"/>
        </w:rPr>
      </w:pPr>
      <w:r w:rsidRPr="001173DF">
        <w:rPr>
          <w:rFonts w:ascii="Segoe UI" w:hAnsi="Segoe UI" w:cs="Segoe UI"/>
          <w:b/>
          <w:bCs/>
          <w:color w:val="252424"/>
          <w:sz w:val="20"/>
          <w:szCs w:val="20"/>
        </w:rPr>
        <w:t xml:space="preserve">Passcode: </w:t>
      </w:r>
      <w:r w:rsidR="00906837" w:rsidRPr="00906837">
        <w:rPr>
          <w:rFonts w:ascii="Book Antiqua" w:hAnsi="Book Antiqua" w:cs="Arial"/>
          <w:b/>
          <w:bCs/>
          <w:color w:val="FF0000"/>
        </w:rPr>
        <w:t>qq6AQ62z</w:t>
      </w:r>
    </w:p>
    <w:p w14:paraId="6F07F39C" w14:textId="77777777" w:rsidR="00D40F46" w:rsidRPr="001173DF" w:rsidRDefault="00D40F46" w:rsidP="00D40F46">
      <w:pPr>
        <w:rPr>
          <w:rFonts w:ascii="Segoe UI" w:hAnsi="Segoe UI" w:cs="Segoe UI"/>
          <w:b/>
          <w:bCs/>
          <w:color w:val="252424"/>
          <w:sz w:val="20"/>
          <w:szCs w:val="20"/>
        </w:rPr>
      </w:pPr>
    </w:p>
    <w:p w14:paraId="1F19ACD2" w14:textId="77777777" w:rsidR="00D40F46" w:rsidRPr="001173DF" w:rsidRDefault="00D40F46" w:rsidP="00D40F46">
      <w:pPr>
        <w:rPr>
          <w:rFonts w:ascii="Segoe UI" w:hAnsi="Segoe UI" w:cs="Segoe UI"/>
          <w:b/>
          <w:bCs/>
          <w:color w:val="252424"/>
          <w:sz w:val="20"/>
          <w:szCs w:val="20"/>
        </w:rPr>
      </w:pPr>
      <w:r w:rsidRPr="001173DF">
        <w:rPr>
          <w:rFonts w:ascii="Segoe UI" w:hAnsi="Segoe UI" w:cs="Segoe UI"/>
          <w:b/>
          <w:bCs/>
          <w:color w:val="252424"/>
          <w:sz w:val="20"/>
          <w:szCs w:val="20"/>
        </w:rPr>
        <w:t xml:space="preserve">Dial in by phone </w:t>
      </w:r>
    </w:p>
    <w:p w14:paraId="3707C596" w14:textId="24DEF240" w:rsidR="00D40F46" w:rsidRPr="001173DF" w:rsidRDefault="00C00276" w:rsidP="00D40F46">
      <w:pPr>
        <w:rPr>
          <w:rFonts w:ascii="Segoe UI" w:hAnsi="Segoe UI" w:cs="Segoe UI"/>
          <w:b/>
          <w:bCs/>
          <w:color w:val="252424"/>
          <w:sz w:val="20"/>
          <w:szCs w:val="20"/>
        </w:rPr>
      </w:pPr>
      <w:hyperlink r:id="rId14" w:history="1">
        <w:r w:rsidRPr="00C00276">
          <w:rPr>
            <w:rStyle w:val="Hyperlink"/>
            <w:b/>
            <w:bCs/>
            <w:color w:val="FF0000"/>
          </w:rPr>
          <w:t>+1 971-277-1965,,729304900#</w:t>
        </w:r>
      </w:hyperlink>
      <w:r w:rsidR="00D40F46" w:rsidRPr="0057488E">
        <w:rPr>
          <w:rFonts w:ascii="Book Antiqua" w:hAnsi="Book Antiqua" w:cs="Arial"/>
          <w:b/>
          <w:bCs/>
          <w:color w:val="FF0000"/>
        </w:rPr>
        <w:t xml:space="preserve"> </w:t>
      </w:r>
      <w:r w:rsidR="00D40F46" w:rsidRPr="001173DF">
        <w:rPr>
          <w:rFonts w:ascii="Segoe UI" w:hAnsi="Segoe UI" w:cs="Segoe UI"/>
          <w:b/>
          <w:bCs/>
          <w:color w:val="252424"/>
          <w:sz w:val="20"/>
          <w:szCs w:val="20"/>
        </w:rPr>
        <w:t xml:space="preserve">United States, Portland </w:t>
      </w:r>
    </w:p>
    <w:p w14:paraId="4033E867" w14:textId="05305E94" w:rsidR="00D40F46" w:rsidRDefault="00D40F46" w:rsidP="00D40F46">
      <w:pPr>
        <w:pBdr>
          <w:bottom w:val="single" w:sz="4" w:space="1" w:color="auto"/>
        </w:pBdr>
        <w:tabs>
          <w:tab w:val="left" w:pos="360"/>
          <w:tab w:val="left" w:pos="720"/>
          <w:tab w:val="left" w:pos="2160"/>
          <w:tab w:val="center" w:pos="4968"/>
        </w:tabs>
        <w:rPr>
          <w:rFonts w:ascii="Book Antiqua" w:hAnsi="Book Antiqua" w:cs="Arial"/>
          <w:b/>
          <w:bCs/>
          <w:color w:val="FF0000"/>
        </w:rPr>
      </w:pPr>
      <w:r w:rsidRPr="001173DF">
        <w:rPr>
          <w:rFonts w:ascii="Segoe UI" w:hAnsi="Segoe UI" w:cs="Segoe UI"/>
          <w:b/>
          <w:bCs/>
          <w:color w:val="252424"/>
          <w:sz w:val="20"/>
          <w:szCs w:val="20"/>
        </w:rPr>
        <w:t xml:space="preserve">Phone conference ID: </w:t>
      </w:r>
      <w:r w:rsidR="00C00276" w:rsidRPr="00C00276">
        <w:rPr>
          <w:rFonts w:ascii="Book Antiqua" w:hAnsi="Book Antiqua" w:cs="Arial"/>
          <w:b/>
          <w:bCs/>
          <w:color w:val="FF0000"/>
        </w:rPr>
        <w:t>729 304 900#</w:t>
      </w:r>
    </w:p>
    <w:p w14:paraId="4EBCF38B" w14:textId="77777777" w:rsidR="004B25B1" w:rsidRPr="00C35623" w:rsidRDefault="004B25B1" w:rsidP="004B25B1">
      <w:pPr>
        <w:tabs>
          <w:tab w:val="left" w:pos="360"/>
          <w:tab w:val="left" w:pos="720"/>
          <w:tab w:val="center" w:pos="4968"/>
        </w:tabs>
        <w:rPr>
          <w:rFonts w:ascii="Book Antiqua" w:hAnsi="Book Antiqua" w:cs="Arial"/>
          <w:b/>
          <w:bCs/>
        </w:rPr>
      </w:pPr>
    </w:p>
    <w:tbl>
      <w:tblPr>
        <w:tblpPr w:leftFromText="180" w:rightFromText="180" w:vertAnchor="text" w:horzAnchor="margin" w:tblpY="76"/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5"/>
        <w:gridCol w:w="2070"/>
      </w:tblGrid>
      <w:tr w:rsidR="004B25B1" w:rsidRPr="00482797" w14:paraId="0E1C6213" w14:textId="77777777" w:rsidTr="00026A48">
        <w:trPr>
          <w:trHeight w:val="280"/>
        </w:trPr>
        <w:tc>
          <w:tcPr>
            <w:tcW w:w="7105" w:type="dxa"/>
            <w:shd w:val="clear" w:color="auto" w:fill="FCE2D2" w:themeFill="accent4" w:themeFillTint="33"/>
            <w:vAlign w:val="bottom"/>
          </w:tcPr>
          <w:p w14:paraId="41D7FA5B" w14:textId="77777777" w:rsidR="004B25B1" w:rsidRPr="00BB7311" w:rsidRDefault="004B25B1" w:rsidP="004665E2">
            <w:pPr>
              <w:jc w:val="center"/>
              <w:rPr>
                <w:rFonts w:ascii="Arial Narrow" w:hAnsi="Arial Narrow" w:cs="Arial"/>
                <w:b/>
              </w:rPr>
            </w:pPr>
            <w:r w:rsidRPr="00BB7311">
              <w:rPr>
                <w:rFonts w:ascii="Arial Narrow" w:hAnsi="Arial Narrow" w:cs="Arial"/>
                <w:b/>
              </w:rPr>
              <w:t>AGENDA ITEM</w:t>
            </w:r>
          </w:p>
        </w:tc>
        <w:tc>
          <w:tcPr>
            <w:tcW w:w="2070" w:type="dxa"/>
            <w:shd w:val="clear" w:color="auto" w:fill="FCE2D2" w:themeFill="accent4" w:themeFillTint="33"/>
            <w:vAlign w:val="bottom"/>
          </w:tcPr>
          <w:p w14:paraId="15AC4D41" w14:textId="77777777" w:rsidR="004B25B1" w:rsidRPr="00BB7311" w:rsidRDefault="004B25B1" w:rsidP="004665E2">
            <w:pPr>
              <w:jc w:val="center"/>
              <w:rPr>
                <w:rFonts w:ascii="Arial Narrow" w:hAnsi="Arial Narrow" w:cs="Arial"/>
                <w:b/>
              </w:rPr>
            </w:pPr>
            <w:r w:rsidRPr="00BB7311">
              <w:rPr>
                <w:rFonts w:ascii="Arial Narrow" w:hAnsi="Arial Narrow" w:cs="Arial"/>
                <w:b/>
              </w:rPr>
              <w:t>PRESENTER</w:t>
            </w:r>
          </w:p>
        </w:tc>
      </w:tr>
      <w:tr w:rsidR="004B25B1" w:rsidRPr="00482797" w14:paraId="73ACC080" w14:textId="77777777" w:rsidTr="00FF665E">
        <w:trPr>
          <w:trHeight w:val="280"/>
        </w:trPr>
        <w:tc>
          <w:tcPr>
            <w:tcW w:w="7105" w:type="dxa"/>
            <w:vAlign w:val="bottom"/>
          </w:tcPr>
          <w:p w14:paraId="71EB33DD" w14:textId="77777777" w:rsidR="004B25B1" w:rsidRPr="00441A32" w:rsidRDefault="004B25B1" w:rsidP="004665E2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441A32">
              <w:rPr>
                <w:rFonts w:ascii="Arial Narrow" w:hAnsi="Arial Narrow"/>
                <w:b/>
                <w:bCs/>
              </w:rPr>
              <w:t>Call Meeting to Order</w:t>
            </w:r>
          </w:p>
        </w:tc>
        <w:tc>
          <w:tcPr>
            <w:tcW w:w="2070" w:type="dxa"/>
            <w:vAlign w:val="bottom"/>
          </w:tcPr>
          <w:p w14:paraId="673191A1" w14:textId="77777777" w:rsidR="004B25B1" w:rsidRPr="00BB7311" w:rsidRDefault="004B25B1" w:rsidP="004665E2">
            <w:pPr>
              <w:ind w:left="519" w:hanging="561"/>
              <w:rPr>
                <w:rFonts w:ascii="Arial Narrow" w:hAnsi="Arial Narrow" w:cs="Arial"/>
              </w:rPr>
            </w:pPr>
            <w:r w:rsidRPr="00BB7311">
              <w:rPr>
                <w:rFonts w:ascii="Arial Narrow" w:hAnsi="Arial Narrow" w:cs="Arial"/>
              </w:rPr>
              <w:t>Chair</w:t>
            </w:r>
          </w:p>
        </w:tc>
      </w:tr>
      <w:tr w:rsidR="004B25B1" w:rsidRPr="00482797" w14:paraId="29B1241D" w14:textId="77777777" w:rsidTr="00FF665E">
        <w:trPr>
          <w:trHeight w:val="280"/>
        </w:trPr>
        <w:tc>
          <w:tcPr>
            <w:tcW w:w="7105" w:type="dxa"/>
            <w:vAlign w:val="bottom"/>
          </w:tcPr>
          <w:p w14:paraId="4561E7BC" w14:textId="77777777" w:rsidR="004B25B1" w:rsidRPr="00441A32" w:rsidRDefault="004B25B1" w:rsidP="004665E2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441A32">
              <w:rPr>
                <w:rFonts w:ascii="Arial Narrow" w:hAnsi="Arial Narrow"/>
                <w:b/>
                <w:bCs/>
              </w:rPr>
              <w:t xml:space="preserve">Welcome &amp; Introductions </w:t>
            </w:r>
            <w:r w:rsidRPr="00441A32">
              <w:rPr>
                <w:rFonts w:ascii="Arial Narrow" w:hAnsi="Arial Narrow" w:cs="Arial"/>
                <w:b/>
                <w:bCs/>
                <w:i/>
                <w:iCs/>
              </w:rPr>
              <w:t>(Board Member, Staff, Partners)</w:t>
            </w:r>
          </w:p>
        </w:tc>
        <w:tc>
          <w:tcPr>
            <w:tcW w:w="2070" w:type="dxa"/>
            <w:vAlign w:val="bottom"/>
          </w:tcPr>
          <w:p w14:paraId="5803ED3D" w14:textId="77777777" w:rsidR="004B25B1" w:rsidRPr="00BB7311" w:rsidRDefault="004B25B1" w:rsidP="004665E2">
            <w:pPr>
              <w:ind w:left="519" w:hanging="561"/>
              <w:rPr>
                <w:rFonts w:ascii="Arial Narrow" w:hAnsi="Arial Narrow" w:cs="Arial"/>
              </w:rPr>
            </w:pPr>
            <w:r w:rsidRPr="00BB7311">
              <w:rPr>
                <w:rFonts w:ascii="Arial Narrow" w:hAnsi="Arial Narrow" w:cs="Arial"/>
              </w:rPr>
              <w:t>All</w:t>
            </w:r>
          </w:p>
        </w:tc>
      </w:tr>
      <w:tr w:rsidR="004B25B1" w:rsidRPr="00482797" w14:paraId="36C58216" w14:textId="77777777" w:rsidTr="00FF665E">
        <w:trPr>
          <w:trHeight w:val="280"/>
        </w:trPr>
        <w:tc>
          <w:tcPr>
            <w:tcW w:w="7105" w:type="dxa"/>
            <w:vAlign w:val="bottom"/>
          </w:tcPr>
          <w:p w14:paraId="0BC3360B" w14:textId="77777777" w:rsidR="004B25B1" w:rsidRPr="00441A32" w:rsidRDefault="004B25B1" w:rsidP="004665E2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441A32">
              <w:rPr>
                <w:rFonts w:ascii="Arial Narrow" w:hAnsi="Arial Narrow"/>
                <w:b/>
                <w:bCs/>
              </w:rPr>
              <w:t>Approve Agenda</w:t>
            </w:r>
          </w:p>
        </w:tc>
        <w:tc>
          <w:tcPr>
            <w:tcW w:w="2070" w:type="dxa"/>
            <w:vAlign w:val="bottom"/>
          </w:tcPr>
          <w:p w14:paraId="5AFCFEBD" w14:textId="77777777" w:rsidR="004B25B1" w:rsidRPr="00BB7311" w:rsidRDefault="004B25B1" w:rsidP="004665E2">
            <w:pPr>
              <w:ind w:left="519" w:hanging="561"/>
              <w:rPr>
                <w:rFonts w:ascii="Arial Narrow" w:hAnsi="Arial Narrow" w:cs="Arial"/>
              </w:rPr>
            </w:pPr>
            <w:r w:rsidRPr="00BB7311">
              <w:rPr>
                <w:rFonts w:ascii="Arial Narrow" w:hAnsi="Arial Narrow" w:cs="Arial"/>
              </w:rPr>
              <w:t>Board</w:t>
            </w:r>
          </w:p>
        </w:tc>
      </w:tr>
      <w:tr w:rsidR="00BA0F3F" w:rsidRPr="00482797" w14:paraId="2606975E" w14:textId="77777777" w:rsidTr="00FF665E">
        <w:trPr>
          <w:trHeight w:val="280"/>
        </w:trPr>
        <w:tc>
          <w:tcPr>
            <w:tcW w:w="7105" w:type="dxa"/>
            <w:vAlign w:val="bottom"/>
          </w:tcPr>
          <w:p w14:paraId="4C67435D" w14:textId="5F2EDA94" w:rsidR="00BA0F3F" w:rsidRPr="00441A32" w:rsidRDefault="00BA0F3F" w:rsidP="004665E2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441A32">
              <w:rPr>
                <w:rFonts w:ascii="Arial Narrow" w:hAnsi="Arial Narrow"/>
                <w:b/>
                <w:bCs/>
              </w:rPr>
              <w:t>Approve previous minutes</w:t>
            </w:r>
          </w:p>
        </w:tc>
        <w:tc>
          <w:tcPr>
            <w:tcW w:w="2070" w:type="dxa"/>
            <w:vAlign w:val="bottom"/>
          </w:tcPr>
          <w:p w14:paraId="30902C77" w14:textId="23D09367" w:rsidR="00BA0F3F" w:rsidRDefault="00BA0F3F" w:rsidP="004665E2">
            <w:pPr>
              <w:ind w:left="519" w:hanging="561"/>
              <w:rPr>
                <w:rFonts w:ascii="Arial Narrow" w:hAnsi="Arial Narrow" w:cs="Arial"/>
              </w:rPr>
            </w:pPr>
            <w:r w:rsidRPr="00BB7311">
              <w:rPr>
                <w:rFonts w:ascii="Arial Narrow" w:hAnsi="Arial Narrow" w:cs="Arial"/>
              </w:rPr>
              <w:t>Board</w:t>
            </w:r>
          </w:p>
        </w:tc>
      </w:tr>
      <w:tr w:rsidR="004B25B1" w:rsidRPr="00482797" w14:paraId="36FDA247" w14:textId="77777777" w:rsidTr="00FF665E">
        <w:trPr>
          <w:trHeight w:val="280"/>
        </w:trPr>
        <w:tc>
          <w:tcPr>
            <w:tcW w:w="7105" w:type="dxa"/>
            <w:vAlign w:val="bottom"/>
          </w:tcPr>
          <w:p w14:paraId="521C4F45" w14:textId="77777777" w:rsidR="004B25B1" w:rsidRPr="00441A32" w:rsidRDefault="004B25B1" w:rsidP="004665E2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441A32">
              <w:rPr>
                <w:rFonts w:ascii="Arial Narrow" w:hAnsi="Arial Narrow"/>
                <w:b/>
                <w:bCs/>
              </w:rPr>
              <w:t xml:space="preserve">Board Administrator Report </w:t>
            </w:r>
          </w:p>
        </w:tc>
        <w:tc>
          <w:tcPr>
            <w:tcW w:w="2070" w:type="dxa"/>
            <w:vAlign w:val="bottom"/>
          </w:tcPr>
          <w:p w14:paraId="2319FCA2" w14:textId="77BE9B76" w:rsidR="004B25B1" w:rsidRDefault="00484A03" w:rsidP="004665E2">
            <w:pPr>
              <w:ind w:left="519" w:hanging="561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McCullough</w:t>
            </w:r>
          </w:p>
        </w:tc>
      </w:tr>
      <w:tr w:rsidR="004B25B1" w:rsidRPr="00482797" w14:paraId="6F7F56DF" w14:textId="77777777" w:rsidTr="00FF665E">
        <w:trPr>
          <w:trHeight w:val="280"/>
        </w:trPr>
        <w:tc>
          <w:tcPr>
            <w:tcW w:w="7105" w:type="dxa"/>
            <w:vAlign w:val="bottom"/>
          </w:tcPr>
          <w:p w14:paraId="3B4745F3" w14:textId="04929220" w:rsidR="004B25B1" w:rsidRPr="00441A32" w:rsidRDefault="00F36585" w:rsidP="004665E2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441A32">
              <w:rPr>
                <w:rFonts w:ascii="Arial Narrow" w:hAnsi="Arial Narrow"/>
                <w:b/>
                <w:bCs/>
              </w:rPr>
              <w:t xml:space="preserve">Board </w:t>
            </w:r>
            <w:r w:rsidR="004B25B1" w:rsidRPr="00441A32">
              <w:rPr>
                <w:rFonts w:ascii="Arial Narrow" w:hAnsi="Arial Narrow"/>
                <w:b/>
                <w:bCs/>
              </w:rPr>
              <w:t>Compliance Report</w:t>
            </w:r>
          </w:p>
        </w:tc>
        <w:tc>
          <w:tcPr>
            <w:tcW w:w="2070" w:type="dxa"/>
            <w:vAlign w:val="bottom"/>
          </w:tcPr>
          <w:p w14:paraId="3853520C" w14:textId="665EF35A" w:rsidR="004B25B1" w:rsidRDefault="00484A03" w:rsidP="004665E2">
            <w:pPr>
              <w:ind w:left="519" w:hanging="561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McCullough</w:t>
            </w:r>
          </w:p>
        </w:tc>
      </w:tr>
      <w:tr w:rsidR="00FF665E" w:rsidRPr="00482797" w14:paraId="17D5A92B" w14:textId="77777777" w:rsidTr="00026A48">
        <w:trPr>
          <w:trHeight w:val="280"/>
        </w:trPr>
        <w:tc>
          <w:tcPr>
            <w:tcW w:w="9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CE2D2" w:themeFill="accent4" w:themeFillTint="33"/>
            <w:vAlign w:val="bottom"/>
          </w:tcPr>
          <w:p w14:paraId="60444F96" w14:textId="77777777" w:rsidR="00FF665E" w:rsidRDefault="00FF665E" w:rsidP="004665E2">
            <w:pPr>
              <w:jc w:val="center"/>
              <w:rPr>
                <w:rFonts w:ascii="Arial Narrow" w:hAnsi="Arial Narrow" w:cs="Arial"/>
                <w:bCs/>
                <w:i/>
                <w:iCs/>
              </w:rPr>
            </w:pPr>
            <w:r>
              <w:rPr>
                <w:rFonts w:ascii="Arial Narrow" w:hAnsi="Arial Narrow" w:cs="Arial"/>
                <w:bCs/>
                <w:i/>
                <w:iCs/>
              </w:rPr>
              <w:t xml:space="preserve">Public Work Session – Complaints and Investigation Review </w:t>
            </w:r>
          </w:p>
          <w:p w14:paraId="37AE1738" w14:textId="77777777" w:rsidR="00FF665E" w:rsidRPr="00484A03" w:rsidRDefault="00FF665E" w:rsidP="004665E2">
            <w:pPr>
              <w:jc w:val="center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484A03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No public comments or testimony will be taken on the cases reviewed by the Board</w:t>
            </w:r>
          </w:p>
          <w:p w14:paraId="7C9CC06E" w14:textId="77777777" w:rsidR="00FF665E" w:rsidRPr="00484A03" w:rsidRDefault="00FF665E" w:rsidP="004665E2">
            <w:pPr>
              <w:jc w:val="center"/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</w:pPr>
            <w:r w:rsidRPr="00484A03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Questions or comments regarding complaints or investigations</w:t>
            </w:r>
          </w:p>
          <w:p w14:paraId="248F3340" w14:textId="77777777" w:rsidR="00FF665E" w:rsidRDefault="00FF665E" w:rsidP="004665E2">
            <w:pPr>
              <w:jc w:val="center"/>
              <w:rPr>
                <w:rFonts w:ascii="Palatino Linotype" w:hAnsi="Palatino Linotype"/>
                <w:color w:val="00539B"/>
                <w:sz w:val="20"/>
                <w:szCs w:val="20"/>
              </w:rPr>
            </w:pPr>
            <w:r w:rsidRPr="00484A03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may be addressed to the Board by email at </w:t>
            </w:r>
            <w:hyperlink r:id="rId15" w:history="1">
              <w:r w:rsidRPr="00C45B80">
                <w:rPr>
                  <w:rStyle w:val="Hyperlink"/>
                  <w:rFonts w:ascii="Palatino Linotype" w:hAnsi="Palatino Linotype"/>
                  <w:sz w:val="20"/>
                  <w:szCs w:val="20"/>
                </w:rPr>
                <w:t>compliance@towboard.oregon.gov</w:t>
              </w:r>
            </w:hyperlink>
          </w:p>
          <w:p w14:paraId="0AD13B1E" w14:textId="7A1EF04A" w:rsidR="00FF665E" w:rsidRPr="00BB7311" w:rsidRDefault="00FF665E" w:rsidP="0021279E">
            <w:pPr>
              <w:ind w:left="519" w:hanging="561"/>
              <w:jc w:val="center"/>
              <w:rPr>
                <w:rFonts w:ascii="Arial Narrow" w:hAnsi="Arial Narrow" w:cs="Arial"/>
              </w:rPr>
            </w:pPr>
            <w:r>
              <w:rPr>
                <w:rFonts w:ascii="Palatino Linotype" w:hAnsi="Palatino Linotype"/>
                <w:color w:val="00539B"/>
                <w:sz w:val="20"/>
                <w:szCs w:val="20"/>
              </w:rPr>
              <w:t>Documents and resource materials available on the Tow Board Website: www.oregon.gov/sbot</w:t>
            </w:r>
          </w:p>
        </w:tc>
      </w:tr>
      <w:tr w:rsidR="00FF665E" w:rsidRPr="00482797" w14:paraId="37B6730A" w14:textId="0126236D" w:rsidTr="00FF665E">
        <w:trPr>
          <w:trHeight w:val="280"/>
        </w:trPr>
        <w:tc>
          <w:tcPr>
            <w:tcW w:w="9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0C52" w14:textId="5A0F19C2" w:rsidR="00FF665E" w:rsidRPr="00441A32" w:rsidRDefault="00DA0BF8" w:rsidP="000249BA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441A32">
              <w:rPr>
                <w:rFonts w:ascii="Arial Narrow" w:hAnsi="Arial Narrow"/>
                <w:b/>
                <w:bCs/>
              </w:rPr>
              <w:t>Complaint and Investigation Review Work Session</w:t>
            </w:r>
          </w:p>
        </w:tc>
      </w:tr>
      <w:tr w:rsidR="004D1116" w:rsidRPr="00482797" w14:paraId="1411DFC2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82AE2" w14:textId="7C2E5234" w:rsidR="004D1116" w:rsidRPr="008F1E1B" w:rsidRDefault="008F1E1B" w:rsidP="008F1E1B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30AAC">
              <w:rPr>
                <w:rFonts w:ascii="Arial Narrow" w:hAnsi="Arial Narrow" w:cs="Arial"/>
                <w:b/>
                <w:sz w:val="22"/>
                <w:szCs w:val="22"/>
              </w:rPr>
              <w:t>2024-01-003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  <w:r w:rsidRPr="00030AAC">
              <w:rPr>
                <w:rFonts w:ascii="Arial Narrow" w:hAnsi="Arial Narrow" w:cs="Arial"/>
                <w:b/>
                <w:sz w:val="22"/>
                <w:szCs w:val="22"/>
              </w:rPr>
              <w:t xml:space="preserve"> PPI</w:t>
            </w:r>
            <w:r w:rsidR="001B3F79" w:rsidRPr="001B3F79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(pre-2024 complaint)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04221A7" w14:textId="2E675BB4" w:rsidR="004D1116" w:rsidRDefault="004D1116" w:rsidP="004D1116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F1E1B" w:rsidRPr="00482797" w14:paraId="0BDD6025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4BA25" w14:textId="533E8FC3" w:rsidR="008F1E1B" w:rsidRPr="00030AAC" w:rsidRDefault="00B66605" w:rsidP="008F1E1B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30AAC">
              <w:rPr>
                <w:rFonts w:ascii="Arial Narrow" w:hAnsi="Arial Narrow" w:cs="Arial"/>
                <w:b/>
                <w:sz w:val="22"/>
                <w:szCs w:val="22"/>
              </w:rPr>
              <w:t>2025-02-007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: PPI </w:t>
            </w:r>
            <w:r w:rsidRPr="001B3F79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(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tower provided documentation</w:t>
            </w:r>
            <w:r w:rsidRPr="001B3F79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3C5F1E2" w14:textId="77777777" w:rsidR="008F1E1B" w:rsidRDefault="008F1E1B" w:rsidP="004D1116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F1E1B" w:rsidRPr="00482797" w14:paraId="0394370F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6CDC2" w14:textId="3EEB588D" w:rsidR="008F1E1B" w:rsidRPr="00030AAC" w:rsidRDefault="000A4BEB" w:rsidP="008F1E1B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30AAC">
              <w:rPr>
                <w:rFonts w:ascii="Arial Narrow" w:hAnsi="Arial Narrow" w:cs="Arial"/>
                <w:b/>
                <w:sz w:val="22"/>
                <w:szCs w:val="22"/>
              </w:rPr>
              <w:t>2025-08-019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Pr="00BA3104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DOJ Complaint requires </w:t>
            </w:r>
            <w:r w:rsidR="00BA3104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board </w:t>
            </w:r>
            <w:r w:rsidRPr="00BA3104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review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1BE0366A" w14:textId="77777777" w:rsidR="008F1E1B" w:rsidRDefault="008F1E1B" w:rsidP="004D1116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F1E1B" w:rsidRPr="00482797" w14:paraId="609BF7D5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0F6EA" w14:textId="54B45F05" w:rsidR="008F1E1B" w:rsidRPr="00030AAC" w:rsidRDefault="00BA3104" w:rsidP="008F1E1B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2025-02-010: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Vehicle ownership</w:t>
            </w:r>
            <w:r w:rsidR="00E45386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/DMV records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6DDD5F3F" w14:textId="77777777" w:rsidR="008F1E1B" w:rsidRDefault="008F1E1B" w:rsidP="004D1116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F1E1B" w:rsidRPr="00482797" w14:paraId="3E3C9ADC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E0C14" w14:textId="53F377A7" w:rsidR="008F1E1B" w:rsidRPr="00030AAC" w:rsidRDefault="00E45386" w:rsidP="008F1E1B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F7016A">
              <w:rPr>
                <w:rFonts w:ascii="Arial Narrow" w:hAnsi="Arial Narrow" w:cs="Arial"/>
                <w:b/>
                <w:sz w:val="22"/>
                <w:szCs w:val="22"/>
              </w:rPr>
              <w:lastRenderedPageBreak/>
              <w:t xml:space="preserve">2026-03-015: </w:t>
            </w:r>
            <w:r w:rsidRPr="00BA3104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DOJ Complaint requires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board </w:t>
            </w:r>
            <w:r w:rsidRPr="00BA3104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review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3F23734" w14:textId="77777777" w:rsidR="008F1E1B" w:rsidRDefault="008F1E1B" w:rsidP="004D1116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F1E1B" w:rsidRPr="00482797" w14:paraId="7EE71512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DC303" w14:textId="0E7BA66C" w:rsidR="008F1E1B" w:rsidRPr="00F7016A" w:rsidRDefault="00550E8F" w:rsidP="008F1E1B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</w:t>
            </w:r>
            <w:r w:rsidR="00F7016A" w:rsidRPr="00F7016A">
              <w:rPr>
                <w:rFonts w:ascii="Arial Narrow" w:hAnsi="Arial Narrow" w:cs="Arial"/>
                <w:b/>
                <w:sz w:val="22"/>
                <w:szCs w:val="22"/>
              </w:rPr>
              <w:t xml:space="preserve">026-08-003: </w:t>
            </w:r>
            <w:r w:rsidR="00F7016A" w:rsidRPr="00BA3104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Law enforcement, rates and fees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8FF22CE" w14:textId="77777777" w:rsidR="008F1E1B" w:rsidRDefault="008F1E1B" w:rsidP="004D1116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F1E1B" w:rsidRPr="00482797" w14:paraId="416E8736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04463" w14:textId="63D60CC4" w:rsidR="008F1E1B" w:rsidRPr="00030AAC" w:rsidRDefault="00E81071" w:rsidP="008F1E1B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2025-05-037</w:t>
            </w:r>
            <w:r w:rsidR="00242C61"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  <w:r w:rsidR="00242C61"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PPI</w:t>
            </w:r>
            <w:r w:rsid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2AEC2C5C" w14:textId="77777777" w:rsidR="008F1E1B" w:rsidRDefault="008F1E1B" w:rsidP="004D1116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F1E1B" w:rsidRPr="00482797" w14:paraId="0DBC1B42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5FF87" w14:textId="25191E52" w:rsidR="008F1E1B" w:rsidRPr="00030AAC" w:rsidRDefault="00C15257" w:rsidP="008F1E1B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2025-07-008:</w:t>
            </w:r>
            <w:r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068C0E0" w14:textId="77777777" w:rsidR="008F1E1B" w:rsidRDefault="008F1E1B" w:rsidP="004D1116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68398E" w:rsidRPr="00482797" w14:paraId="10A49B46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3BC2F" w14:textId="7A92E290" w:rsidR="0068398E" w:rsidRPr="00030AAC" w:rsidRDefault="0068398E" w:rsidP="0068398E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2025-07-022:</w:t>
            </w:r>
            <w:r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</w:t>
            </w:r>
            <w:r w:rsidR="004F2462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OSP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3773E7B" w14:textId="77777777" w:rsidR="0068398E" w:rsidRDefault="0068398E" w:rsidP="0068398E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F2462" w:rsidRPr="00482797" w14:paraId="1B49A987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594D0" w14:textId="0CCBFE5F" w:rsidR="004F2462" w:rsidRPr="00030AAC" w:rsidRDefault="004F2462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2025-08-018:</w:t>
            </w:r>
            <w:r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PPI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238AB4E0" w14:textId="77777777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F2462" w:rsidRPr="00482797" w14:paraId="6BE4A9D5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963B3" w14:textId="66558EF5" w:rsidR="004F2462" w:rsidRPr="00030AAC" w:rsidRDefault="004F2462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2026-04-006:</w:t>
            </w:r>
            <w:r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172CB0E" w14:textId="77777777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F2462" w:rsidRPr="00482797" w14:paraId="7AD0C711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430BD" w14:textId="54630313" w:rsidR="004F2462" w:rsidRPr="00030AAC" w:rsidRDefault="004F2462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</w:t>
            </w:r>
            <w:r w:rsidR="00005E1B">
              <w:rPr>
                <w:rFonts w:ascii="Arial Narrow" w:hAnsi="Arial Narrow" w:cs="Arial"/>
                <w:b/>
                <w:sz w:val="22"/>
                <w:szCs w:val="22"/>
              </w:rPr>
              <w:t>6-05-003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  <w:r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</w:t>
            </w:r>
            <w:r w:rsidR="004A33C7"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EDE8CEA" w14:textId="77777777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F2462" w:rsidRPr="00482797" w14:paraId="725D7651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1E41E" w14:textId="1D176420" w:rsidR="004F2462" w:rsidRPr="00030AAC" w:rsidRDefault="004A33C7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2026-07-017:</w:t>
            </w:r>
            <w:r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 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A492000" w14:textId="77777777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A33C7" w:rsidRPr="00482797" w14:paraId="13B576E8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E1FFF" w14:textId="3869EB09" w:rsidR="004A33C7" w:rsidRPr="004A33C7" w:rsidRDefault="004A33C7" w:rsidP="00BE139A">
            <w:pPr>
              <w:ind w:left="105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mm. </w:t>
            </w:r>
            <w:r w:rsidR="005558E6" w:rsidRPr="005558E6">
              <w:rPr>
                <w:rFonts w:ascii="Arial Narrow" w:hAnsi="Arial Narrow" w:cs="Arial"/>
                <w:b/>
                <w:sz w:val="22"/>
                <w:szCs w:val="22"/>
              </w:rPr>
              <w:t>2026-09-002</w:t>
            </w:r>
            <w:r w:rsidR="005558E6"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="0027169D" w:rsidRPr="00242C61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17FE5953" w14:textId="77777777" w:rsidR="004A33C7" w:rsidRDefault="004A33C7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F2462" w:rsidRPr="00482797" w14:paraId="7E65BB23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0E4DC" w14:textId="696164C3" w:rsidR="004F2462" w:rsidRPr="00030AAC" w:rsidRDefault="008859F8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2024-05-009</w:t>
            </w:r>
            <w:r w:rsidR="001765B7"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="001765B7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Law Enforcement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FA880E5" w14:textId="77777777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F2462" w:rsidRPr="00482797" w14:paraId="3506E201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927ED" w14:textId="43A82671" w:rsidR="004F2462" w:rsidRPr="00030AAC" w:rsidRDefault="001765B7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2026:05-001: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Law Enforcement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30D6C78" w14:textId="77777777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F2462" w:rsidRPr="00482797" w14:paraId="532C72B7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912DC" w14:textId="05EAA57C" w:rsidR="004F2462" w:rsidRPr="00030AAC" w:rsidRDefault="00F80458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F80458">
              <w:rPr>
                <w:rFonts w:ascii="Arial Narrow" w:hAnsi="Arial Narrow" w:cs="Arial"/>
                <w:b/>
                <w:sz w:val="22"/>
                <w:szCs w:val="22"/>
              </w:rPr>
              <w:t>2026-07-015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Law Enforcement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0F5723E" w14:textId="77777777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1020D35B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0E297" w14:textId="1D18462A" w:rsidR="00F80458" w:rsidRPr="00C66A14" w:rsidRDefault="00C66A14" w:rsidP="00C66A14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66A14">
              <w:rPr>
                <w:rFonts w:ascii="Arial Narrow" w:hAnsi="Arial Narrow" w:cs="Arial"/>
                <w:b/>
                <w:sz w:val="22"/>
                <w:szCs w:val="22"/>
              </w:rPr>
              <w:t>2026-07-15</w:t>
            </w:r>
            <w:r w:rsidR="00284965"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Pr="00284965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</w:t>
            </w:r>
            <w:r w:rsidR="00284965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I – no tow business certificate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471784D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4303792B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8F212" w14:textId="31BE77D4" w:rsidR="00F80458" w:rsidRPr="00030AAC" w:rsidRDefault="00E94E5D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2025-12-008: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  <w:r w:rsidRPr="00E23DCE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2D4B763B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7EEF4C4C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C4840" w14:textId="3A6DBFC5" w:rsidR="00F80458" w:rsidRPr="00030AAC" w:rsidRDefault="00E94E5D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2025-04-007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  <w:r w:rsidRPr="00E94E5D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47CB317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04A7D8AB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F02BC" w14:textId="6E0FEE63" w:rsidR="00F80458" w:rsidRPr="00030AAC" w:rsidRDefault="00E94E5D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2025-</w:t>
            </w:r>
            <w:r w:rsidR="00006BFB">
              <w:rPr>
                <w:rFonts w:ascii="Arial Narrow" w:hAnsi="Arial Narrow" w:cs="Arial"/>
                <w:b/>
                <w:sz w:val="22"/>
                <w:szCs w:val="22"/>
              </w:rPr>
              <w:t>07-013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  <w:r w:rsidRPr="00E94E5D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1B28BB58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679168A7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FC65A" w14:textId="65291AD7" w:rsidR="00F80458" w:rsidRPr="00030AAC" w:rsidRDefault="0018332F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2026-04-011: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Unauthorized Tow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61D9474E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10278234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8CF65" w14:textId="14B1522B" w:rsidR="00F80458" w:rsidRPr="00030AAC" w:rsidRDefault="0018332F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2026-0</w:t>
            </w:r>
            <w:r w:rsidR="003E2AEE">
              <w:rPr>
                <w:rFonts w:ascii="Arial Narrow" w:hAnsi="Arial Narrow" w:cs="Arial"/>
                <w:b/>
                <w:sz w:val="22"/>
                <w:szCs w:val="22"/>
              </w:rPr>
              <w:t>7-005</w:t>
            </w:r>
            <w:r w:rsidR="003D36F5"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  <w:r w:rsidR="003D36F5"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  <w:r w:rsidR="003D36F5" w:rsidRPr="00E94E5D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FE931C7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7BAD11CC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AAF60" w14:textId="7B99C6F5" w:rsidR="00F80458" w:rsidRPr="00030AAC" w:rsidRDefault="00E23DCE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2024-02-002: </w:t>
            </w:r>
            <w:r w:rsidRPr="00E23DCE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2E6CF57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05924F42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0AD1B" w14:textId="57DAEC6C" w:rsidR="00F80458" w:rsidRPr="00030AAC" w:rsidRDefault="00E23DCE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2024-04-026: </w:t>
            </w:r>
            <w:r w:rsidRPr="00E23DCE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E4DB128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F80458" w:rsidRPr="00482797" w14:paraId="70B72395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7570A" w14:textId="4CE0C8B6" w:rsidR="00F80458" w:rsidRPr="00030AAC" w:rsidRDefault="00E23DCE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2024-</w:t>
            </w:r>
            <w:r w:rsidR="00AF24F6">
              <w:rPr>
                <w:rFonts w:ascii="Arial Narrow" w:hAnsi="Arial Narrow" w:cs="Arial"/>
                <w:b/>
                <w:sz w:val="22"/>
                <w:szCs w:val="22"/>
              </w:rPr>
              <w:t>10-009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Pr="00E23DCE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23D30016" w14:textId="77777777" w:rsidR="00F80458" w:rsidRDefault="00F80458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18332F" w:rsidRPr="00482797" w14:paraId="5B19ABE0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2E258" w14:textId="0FA3E267" w:rsidR="0018332F" w:rsidRPr="00030AAC" w:rsidRDefault="00E23DCE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2024-</w:t>
            </w:r>
            <w:r w:rsidR="00AF24F6">
              <w:rPr>
                <w:rFonts w:ascii="Arial Narrow" w:hAnsi="Arial Narrow" w:cs="Arial"/>
                <w:b/>
                <w:sz w:val="22"/>
                <w:szCs w:val="22"/>
              </w:rPr>
              <w:t>03-014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Pr="00E23DCE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9D2126E" w14:textId="77777777" w:rsidR="0018332F" w:rsidRDefault="0018332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18332F" w:rsidRPr="00482797" w14:paraId="78E8A616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386C5" w14:textId="758C841E" w:rsidR="0018332F" w:rsidRPr="00030AAC" w:rsidRDefault="00E23DCE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2024-</w:t>
            </w:r>
            <w:r w:rsidR="00AF24F6">
              <w:rPr>
                <w:rFonts w:ascii="Arial Narrow" w:hAnsi="Arial Narrow" w:cs="Arial"/>
                <w:b/>
                <w:sz w:val="22"/>
                <w:szCs w:val="22"/>
              </w:rPr>
              <w:t>04-003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Pr="00E23DCE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6DB5F799" w14:textId="77777777" w:rsidR="0018332F" w:rsidRDefault="0018332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18332F" w:rsidRPr="00482797" w14:paraId="47F92488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8945A" w14:textId="5FD08617" w:rsidR="0018332F" w:rsidRPr="00030AAC" w:rsidRDefault="00E23DCE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2024-0</w:t>
            </w:r>
            <w:r w:rsidR="00AF24F6">
              <w:rPr>
                <w:rFonts w:ascii="Arial Narrow" w:hAnsi="Arial Narrow" w:cs="Arial"/>
                <w:b/>
                <w:sz w:val="22"/>
                <w:szCs w:val="22"/>
              </w:rPr>
              <w:t>4-013: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E23DCE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65A00BFF" w14:textId="77777777" w:rsidR="0018332F" w:rsidRDefault="0018332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18332F" w:rsidRPr="00482797" w14:paraId="6A73E1F5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B48A7" w14:textId="2753C356" w:rsidR="0018332F" w:rsidRPr="00030AAC" w:rsidRDefault="000A77DF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2024-06-027: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Law Enforcement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21F00F1" w14:textId="77777777" w:rsidR="0018332F" w:rsidRDefault="0018332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18332F" w:rsidRPr="00482797" w14:paraId="6BE196A2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06DFC" w14:textId="450B7438" w:rsidR="0018332F" w:rsidRPr="00030AAC" w:rsidRDefault="000A77DF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</w:t>
            </w:r>
            <w:r w:rsidR="00B36213">
              <w:rPr>
                <w:rFonts w:ascii="Arial Narrow" w:hAnsi="Arial Narrow" w:cs="Arial"/>
                <w:b/>
                <w:sz w:val="22"/>
                <w:szCs w:val="22"/>
              </w:rPr>
              <w:t>6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-0</w:t>
            </w:r>
            <w:r w:rsidR="00B36213">
              <w:rPr>
                <w:rFonts w:ascii="Arial Narrow" w:hAnsi="Arial Narrow" w:cs="Arial"/>
                <w:b/>
                <w:sz w:val="22"/>
                <w:szCs w:val="22"/>
              </w:rPr>
              <w:t>7-009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Law Enforcement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D7851A9" w14:textId="77777777" w:rsidR="0018332F" w:rsidRDefault="0018332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0A77DF" w:rsidRPr="00482797" w14:paraId="6F10B360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40CB1" w14:textId="2978D1D4" w:rsidR="000A77DF" w:rsidRPr="00030AAC" w:rsidRDefault="00A108AC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2026-02-002: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Law Enforcement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5879FF7" w14:textId="77777777" w:rsidR="000A77DF" w:rsidRDefault="000A77D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0A77DF" w:rsidRPr="00482797" w14:paraId="47AAC513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E5266" w14:textId="5A6F9627" w:rsidR="000A77DF" w:rsidRPr="00030AAC" w:rsidRDefault="00A108AC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2026-07-004: </w:t>
            </w:r>
            <w:r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Law Enforcement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166BFBE2" w14:textId="77777777" w:rsidR="000A77DF" w:rsidRDefault="000A77D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0A77DF" w:rsidRPr="00482797" w14:paraId="12D56ABC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737AD" w14:textId="53241D47" w:rsidR="000A77DF" w:rsidRPr="00030AAC" w:rsidRDefault="00806FAF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806FAF">
              <w:rPr>
                <w:rFonts w:ascii="Arial Narrow" w:hAnsi="Arial Narrow" w:cs="Arial"/>
                <w:b/>
                <w:sz w:val="22"/>
                <w:szCs w:val="22"/>
              </w:rPr>
              <w:t>2026-07-002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="00460694" w:rsidRPr="00460694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Private Tow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15FFD685" w14:textId="77777777" w:rsidR="000A77DF" w:rsidRDefault="000A77D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0A77DF" w:rsidRPr="00482797" w14:paraId="4105702B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C6D8A" w14:textId="69C703BE" w:rsidR="000A77DF" w:rsidRPr="00030AAC" w:rsidRDefault="00AF2BA0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2025-04-010</w:t>
            </w:r>
            <w:r w:rsidR="004E5588">
              <w:rPr>
                <w:rFonts w:ascii="Arial Narrow" w:hAnsi="Arial Narrow" w:cs="Arial"/>
                <w:b/>
                <w:sz w:val="22"/>
                <w:szCs w:val="22"/>
              </w:rPr>
              <w:t xml:space="preserve">: </w:t>
            </w:r>
            <w:r w:rsidR="004E5588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 xml:space="preserve"> Law Enforcement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AB3064B" w14:textId="77777777" w:rsidR="000A77DF" w:rsidRDefault="000A77D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0A77DF" w:rsidRPr="00482797" w14:paraId="7757BD66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D0475" w14:textId="276B11F5" w:rsidR="000A77DF" w:rsidRPr="00030AAC" w:rsidRDefault="004E5588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2026-08-007: </w:t>
            </w:r>
            <w:r w:rsidRPr="00460694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Private Tow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090A004" w14:textId="77777777" w:rsidR="000A77DF" w:rsidRDefault="000A77D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0A77DF" w:rsidRPr="00482797" w14:paraId="2C980FDC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9ED4F" w14:textId="224AC6FF" w:rsidR="000A77DF" w:rsidRPr="00030AAC" w:rsidRDefault="00804366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30AAC">
              <w:rPr>
                <w:rFonts w:ascii="Arial Narrow" w:hAnsi="Arial Narrow" w:cs="Arial"/>
                <w:b/>
                <w:sz w:val="22"/>
                <w:szCs w:val="22"/>
              </w:rPr>
              <w:t>2026-06-006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  <w:r w:rsidRPr="00804366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PPI – Stolen Vehicle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23E1E843" w14:textId="77777777" w:rsidR="000A77DF" w:rsidRDefault="000A77D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0A77DF" w:rsidRPr="00482797" w14:paraId="4AE59BDA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52344" w14:textId="36FF764B" w:rsidR="000A77DF" w:rsidRPr="00030AAC" w:rsidRDefault="00804366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2026=04-010: </w:t>
            </w:r>
            <w:r w:rsidR="0065706D" w:rsidRPr="0065706D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Insurance/Roadside Assistance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A46D852" w14:textId="77777777" w:rsidR="000A77DF" w:rsidRDefault="000A77D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0A77DF" w:rsidRPr="00482797" w14:paraId="09D6FE5B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8E0C5" w14:textId="38E8C952" w:rsidR="000A77DF" w:rsidRPr="00030AAC" w:rsidRDefault="0065706D" w:rsidP="004F2462">
            <w:pPr>
              <w:pStyle w:val="ListParagraph"/>
              <w:numPr>
                <w:ilvl w:val="1"/>
                <w:numId w:val="4"/>
              </w:numPr>
              <w:contextualSpacing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2026-07-010: </w:t>
            </w:r>
            <w:r w:rsidR="00B163DF">
              <w:rPr>
                <w:rFonts w:ascii="Arial Narrow" w:hAnsi="Arial Narrow" w:cs="Arial"/>
                <w:bCs/>
                <w:i/>
                <w:iCs/>
                <w:sz w:val="22"/>
                <w:szCs w:val="22"/>
              </w:rPr>
              <w:t>Operating without a tow business certificate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4F3D8F5" w14:textId="77777777" w:rsidR="000A77DF" w:rsidRDefault="000A77DF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4F2462" w:rsidRPr="00482797" w14:paraId="614BFE09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88937" w14:textId="4E35E23B" w:rsidR="004F2462" w:rsidRPr="00441A32" w:rsidRDefault="004F2462" w:rsidP="004F2462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441A32">
              <w:rPr>
                <w:rFonts w:ascii="Arial Narrow" w:hAnsi="Arial Narrow"/>
                <w:b/>
                <w:bCs/>
              </w:rPr>
              <w:t>Correspondence and Complaint Inquiries Review</w:t>
            </w:r>
          </w:p>
        </w:tc>
        <w:tc>
          <w:tcPr>
            <w:tcW w:w="2070" w:type="dxa"/>
            <w:vAlign w:val="bottom"/>
          </w:tcPr>
          <w:p w14:paraId="5624EAAE" w14:textId="0434C31C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Board</w:t>
            </w:r>
          </w:p>
        </w:tc>
      </w:tr>
      <w:tr w:rsidR="004F2462" w:rsidRPr="00482797" w14:paraId="46C0B768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D7D88" w14:textId="6A116726" w:rsidR="004F2462" w:rsidRPr="00441A32" w:rsidRDefault="009B70C1" w:rsidP="004F2462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Discussion: </w:t>
            </w:r>
            <w:r w:rsidRPr="00B92511">
              <w:rPr>
                <w:rFonts w:ascii="Arial Narrow" w:hAnsi="Arial Narrow"/>
                <w:i/>
                <w:iCs/>
              </w:rPr>
              <w:t>Revised Tow Board Complaint Form</w:t>
            </w:r>
          </w:p>
        </w:tc>
        <w:tc>
          <w:tcPr>
            <w:tcW w:w="2070" w:type="dxa"/>
            <w:vAlign w:val="bottom"/>
          </w:tcPr>
          <w:p w14:paraId="0CA59138" w14:textId="167BB9A1" w:rsidR="004F2462" w:rsidRDefault="004F2462" w:rsidP="004F2462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Board</w:t>
            </w:r>
          </w:p>
        </w:tc>
      </w:tr>
      <w:tr w:rsidR="004F2462" w:rsidRPr="00482797" w14:paraId="146F0F69" w14:textId="77777777" w:rsidTr="00144659">
        <w:trPr>
          <w:trHeight w:val="280"/>
        </w:trPr>
        <w:tc>
          <w:tcPr>
            <w:tcW w:w="9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CE2D2" w:themeFill="accent4" w:themeFillTint="33"/>
            <w:vAlign w:val="bottom"/>
          </w:tcPr>
          <w:p w14:paraId="160E8D53" w14:textId="77777777" w:rsidR="004F2462" w:rsidRPr="009E27F2" w:rsidRDefault="004F2462" w:rsidP="004F2462">
            <w:pPr>
              <w:jc w:val="center"/>
              <w:rPr>
                <w:rFonts w:ascii="Arial Narrow" w:hAnsi="Arial Narrow"/>
                <w:i/>
                <w:iCs/>
              </w:rPr>
            </w:pPr>
            <w:r w:rsidRPr="009E27F2">
              <w:rPr>
                <w:rFonts w:ascii="Arial Narrow" w:hAnsi="Arial Narrow"/>
                <w:i/>
                <w:iCs/>
              </w:rPr>
              <w:t>The following topics will only be discussed if time allows.</w:t>
            </w:r>
          </w:p>
          <w:p w14:paraId="0BF01555" w14:textId="125B0391" w:rsidR="004F2462" w:rsidRDefault="004F2462" w:rsidP="004F2462">
            <w:pPr>
              <w:ind w:left="519" w:hanging="561"/>
              <w:jc w:val="center"/>
              <w:rPr>
                <w:rFonts w:ascii="Arial Narrow" w:hAnsi="Arial Narrow" w:cs="Arial"/>
                <w:iCs/>
                <w:color w:val="000000"/>
              </w:rPr>
            </w:pPr>
            <w:r w:rsidRPr="009E27F2">
              <w:rPr>
                <w:rFonts w:ascii="Arial Narrow" w:hAnsi="Arial Narrow"/>
                <w:i/>
                <w:iCs/>
              </w:rPr>
              <w:t>Topics may be tabled for a future Board meeting or work session.</w:t>
            </w:r>
          </w:p>
        </w:tc>
      </w:tr>
      <w:tr w:rsidR="008A5575" w:rsidRPr="00482797" w14:paraId="666D9724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2D42C" w14:textId="2FD839AB" w:rsidR="008A5575" w:rsidRPr="009B70C1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B92511">
              <w:rPr>
                <w:rFonts w:ascii="Arial Narrow" w:hAnsi="Arial Narrow"/>
                <w:b/>
                <w:bCs/>
              </w:rPr>
              <w:t xml:space="preserve">Discussion: </w:t>
            </w:r>
            <w:r w:rsidRPr="009B70C1">
              <w:rPr>
                <w:rFonts w:ascii="Arial Narrow" w:hAnsi="Arial Narrow"/>
                <w:i/>
                <w:iCs/>
                <w:sz w:val="22"/>
                <w:szCs w:val="22"/>
              </w:rPr>
              <w:t>Administrative Rules Topics and Letter of Education</w:t>
            </w:r>
          </w:p>
        </w:tc>
        <w:tc>
          <w:tcPr>
            <w:tcW w:w="2070" w:type="dxa"/>
            <w:vAlign w:val="bottom"/>
          </w:tcPr>
          <w:p w14:paraId="4B827274" w14:textId="77777777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A5575" w:rsidRPr="00482797" w14:paraId="6BF95F14" w14:textId="77777777" w:rsidTr="009B70C1">
        <w:trPr>
          <w:trHeight w:val="197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4F6E6" w14:textId="40A564AD" w:rsidR="008A5575" w:rsidRPr="0083602E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</w:rPr>
            </w:pPr>
            <w:r w:rsidRPr="00441A32">
              <w:rPr>
                <w:rFonts w:ascii="Arial Narrow" w:hAnsi="Arial Narrow"/>
                <w:b/>
                <w:bCs/>
              </w:rPr>
              <w:t xml:space="preserve">Discussion: </w:t>
            </w:r>
            <w:r w:rsidRPr="00941C77">
              <w:rPr>
                <w:rFonts w:ascii="Arial Narrow" w:hAnsi="Arial Narrow"/>
                <w:i/>
                <w:iCs/>
                <w:sz w:val="22"/>
                <w:szCs w:val="22"/>
              </w:rPr>
              <w:t>Board complaints and inquiries, process</w:t>
            </w:r>
          </w:p>
        </w:tc>
        <w:tc>
          <w:tcPr>
            <w:tcW w:w="2070" w:type="dxa"/>
            <w:vAlign w:val="bottom"/>
          </w:tcPr>
          <w:p w14:paraId="5CC0D006" w14:textId="77777777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A5575" w:rsidRPr="00482797" w14:paraId="3E28851B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EE519" w14:textId="6F2FB168" w:rsidR="008A5575" w:rsidRPr="0083602E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</w:rPr>
            </w:pPr>
            <w:r w:rsidRPr="00441A32">
              <w:rPr>
                <w:rFonts w:ascii="Arial Narrow" w:hAnsi="Arial Narrow"/>
                <w:b/>
                <w:bCs/>
              </w:rPr>
              <w:t xml:space="preserve">Discussion: </w:t>
            </w:r>
            <w:r w:rsidRPr="00441A32"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941C77">
              <w:rPr>
                <w:rFonts w:ascii="Arial Narrow" w:hAnsi="Arial Narrow"/>
                <w:i/>
                <w:iCs/>
                <w:sz w:val="22"/>
                <w:szCs w:val="22"/>
              </w:rPr>
              <w:t>Board, Local Jurisdictions, and Law Enforcement Tows, ORS 822.230, ORS 822.295</w:t>
            </w:r>
          </w:p>
        </w:tc>
        <w:tc>
          <w:tcPr>
            <w:tcW w:w="2070" w:type="dxa"/>
            <w:vAlign w:val="bottom"/>
          </w:tcPr>
          <w:p w14:paraId="67979B2A" w14:textId="6B2878CE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Board</w:t>
            </w:r>
          </w:p>
        </w:tc>
      </w:tr>
      <w:tr w:rsidR="008A5575" w:rsidRPr="00482797" w14:paraId="3CF6CAD7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5D862" w14:textId="1B59D7FE" w:rsidR="008A5575" w:rsidRPr="00941C77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</w:rPr>
            </w:pPr>
            <w:r w:rsidRPr="00441A32">
              <w:rPr>
                <w:rFonts w:ascii="Arial Narrow" w:hAnsi="Arial Narrow"/>
                <w:b/>
                <w:bCs/>
              </w:rPr>
              <w:t xml:space="preserve">Discussion:  </w:t>
            </w:r>
            <w:r>
              <w:rPr>
                <w:rFonts w:ascii="Arial Narrow" w:hAnsi="Arial Narrow"/>
                <w:i/>
                <w:iCs/>
              </w:rPr>
              <w:t>Insurance payments and re-tow requirements</w:t>
            </w:r>
          </w:p>
        </w:tc>
        <w:tc>
          <w:tcPr>
            <w:tcW w:w="2070" w:type="dxa"/>
            <w:vAlign w:val="bottom"/>
          </w:tcPr>
          <w:p w14:paraId="215B0C62" w14:textId="1BD4AE39" w:rsidR="008A5575" w:rsidRPr="00941C77" w:rsidRDefault="008A5575" w:rsidP="008A557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Board</w:t>
            </w:r>
          </w:p>
        </w:tc>
      </w:tr>
      <w:tr w:rsidR="008A5575" w:rsidRPr="00482797" w14:paraId="70F1261D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73766" w14:textId="07F81213" w:rsidR="008A5575" w:rsidRPr="00DD4988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  <w:b/>
                <w:bCs/>
              </w:rPr>
            </w:pPr>
            <w:r w:rsidRPr="00DD4988">
              <w:rPr>
                <w:rFonts w:ascii="Arial Narrow" w:hAnsi="Arial Narrow"/>
                <w:b/>
                <w:bCs/>
              </w:rPr>
              <w:lastRenderedPageBreak/>
              <w:t>Next Steps</w:t>
            </w:r>
          </w:p>
        </w:tc>
        <w:tc>
          <w:tcPr>
            <w:tcW w:w="2070" w:type="dxa"/>
            <w:vAlign w:val="bottom"/>
          </w:tcPr>
          <w:p w14:paraId="65650EAE" w14:textId="1300FFC4" w:rsidR="008A5575" w:rsidRPr="00941C77" w:rsidRDefault="008A5575" w:rsidP="008A5575">
            <w:pPr>
              <w:ind w:left="-42"/>
              <w:rPr>
                <w:rFonts w:ascii="Arial Narrow" w:hAnsi="Arial Narrow"/>
              </w:rPr>
            </w:pPr>
            <w:r w:rsidRPr="00941C77">
              <w:rPr>
                <w:rFonts w:ascii="Arial Narrow" w:hAnsi="Arial Narrow"/>
              </w:rPr>
              <w:t>McCullough</w:t>
            </w:r>
          </w:p>
        </w:tc>
      </w:tr>
      <w:tr w:rsidR="00EB5D51" w:rsidRPr="00482797" w14:paraId="471948AF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2C2D4" w14:textId="5B334330" w:rsidR="00EB5D51" w:rsidRPr="00EB5D51" w:rsidRDefault="00EB5D51" w:rsidP="00EB5D51">
            <w:pPr>
              <w:pStyle w:val="ListParagraph"/>
              <w:numPr>
                <w:ilvl w:val="0"/>
                <w:numId w:val="42"/>
              </w:numPr>
              <w:rPr>
                <w:rFonts w:ascii="Arial Narrow" w:hAnsi="Arial Narrow" w:cs="Arial"/>
                <w:bCs/>
              </w:rPr>
            </w:pPr>
            <w:r w:rsidRPr="00EB5D51">
              <w:rPr>
                <w:rFonts w:ascii="Arial Narrow" w:hAnsi="Arial Narrow" w:cs="Arial"/>
                <w:bCs/>
              </w:rPr>
              <w:t>Board decisions and correspondence will be drafted and sent in the next 30 days, processed in order of the Agenda</w:t>
            </w:r>
          </w:p>
        </w:tc>
        <w:tc>
          <w:tcPr>
            <w:tcW w:w="2070" w:type="dxa"/>
            <w:vAlign w:val="bottom"/>
          </w:tcPr>
          <w:p w14:paraId="4C3923A5" w14:textId="77777777" w:rsidR="00EB5D51" w:rsidRDefault="00EB5D51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A5575" w:rsidRPr="00482797" w14:paraId="7C83D190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01EDE" w14:textId="2511D8C0" w:rsidR="008A5575" w:rsidRPr="00EB5D51" w:rsidRDefault="008A5575" w:rsidP="00EB5D51">
            <w:pPr>
              <w:pStyle w:val="ListParagraph"/>
              <w:numPr>
                <w:ilvl w:val="0"/>
                <w:numId w:val="42"/>
              </w:numPr>
              <w:rPr>
                <w:rFonts w:ascii="Arial Narrow" w:hAnsi="Arial Narrow" w:cs="Arial"/>
                <w:bCs/>
              </w:rPr>
            </w:pPr>
            <w:r w:rsidRPr="00EB5D51">
              <w:rPr>
                <w:rFonts w:ascii="Arial Narrow" w:hAnsi="Arial Narrow" w:cs="Arial"/>
                <w:bCs/>
              </w:rPr>
              <w:t>Discussion: October Annual Board Meeting Agenda</w:t>
            </w:r>
          </w:p>
        </w:tc>
        <w:tc>
          <w:tcPr>
            <w:tcW w:w="2070" w:type="dxa"/>
            <w:vAlign w:val="bottom"/>
          </w:tcPr>
          <w:p w14:paraId="12BD2010" w14:textId="13740EC4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Board</w:t>
            </w:r>
          </w:p>
        </w:tc>
      </w:tr>
      <w:tr w:rsidR="008A5575" w:rsidRPr="00482797" w14:paraId="0A1AEB7D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B73A7" w14:textId="21FD2571" w:rsidR="008A5575" w:rsidRPr="00EB5D51" w:rsidRDefault="008A5575" w:rsidP="00EB5D51">
            <w:pPr>
              <w:pStyle w:val="ListParagraph"/>
              <w:numPr>
                <w:ilvl w:val="0"/>
                <w:numId w:val="42"/>
              </w:numPr>
              <w:rPr>
                <w:rFonts w:ascii="Arial Narrow" w:hAnsi="Arial Narrow" w:cs="Arial"/>
                <w:bCs/>
              </w:rPr>
            </w:pPr>
            <w:r w:rsidRPr="00EB5D51">
              <w:rPr>
                <w:rFonts w:ascii="Arial Narrow" w:hAnsi="Arial Narrow" w:cs="Arial"/>
                <w:bCs/>
              </w:rPr>
              <w:t>Other New Business</w:t>
            </w:r>
          </w:p>
        </w:tc>
        <w:tc>
          <w:tcPr>
            <w:tcW w:w="2070" w:type="dxa"/>
            <w:vAlign w:val="bottom"/>
          </w:tcPr>
          <w:p w14:paraId="1A60AEB4" w14:textId="0B4E84D9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Board</w:t>
            </w:r>
          </w:p>
        </w:tc>
      </w:tr>
      <w:tr w:rsidR="008A5575" w:rsidRPr="00482797" w14:paraId="6A332141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8C173" w14:textId="02D61C8F" w:rsidR="008A5575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 w:cs="Arial"/>
                <w:bCs/>
              </w:rPr>
            </w:pPr>
            <w:r w:rsidRPr="00DD4988">
              <w:rPr>
                <w:rFonts w:ascii="Arial Narrow" w:hAnsi="Arial Narrow"/>
                <w:b/>
                <w:bCs/>
              </w:rPr>
              <w:t>Final Board Comments</w:t>
            </w:r>
          </w:p>
        </w:tc>
        <w:tc>
          <w:tcPr>
            <w:tcW w:w="2070" w:type="dxa"/>
            <w:vAlign w:val="bottom"/>
          </w:tcPr>
          <w:p w14:paraId="41B2249B" w14:textId="38A13B3B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Board</w:t>
            </w:r>
          </w:p>
        </w:tc>
      </w:tr>
      <w:tr w:rsidR="008A5575" w:rsidRPr="00482797" w14:paraId="106FE1B1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F96EF" w14:textId="77777777" w:rsidR="008A5575" w:rsidRPr="00F81689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/>
              </w:rPr>
            </w:pPr>
            <w:r w:rsidRPr="00DD4988">
              <w:rPr>
                <w:rFonts w:ascii="Arial Narrow" w:hAnsi="Arial Narrow" w:cs="Arial"/>
                <w:b/>
              </w:rPr>
              <w:t xml:space="preserve">Final Public Comments </w:t>
            </w:r>
            <w:r>
              <w:rPr>
                <w:rFonts w:ascii="Arial Narrow" w:hAnsi="Arial Narrow" w:cs="Arial"/>
                <w:bCs/>
              </w:rPr>
              <w:t xml:space="preserve">– </w:t>
            </w:r>
            <w:r w:rsidRPr="00D16C49">
              <w:rPr>
                <w:rFonts w:ascii="Arial Narrow" w:hAnsi="Arial Narrow" w:cs="Arial"/>
                <w:b/>
              </w:rPr>
              <w:t>time permitting</w:t>
            </w:r>
          </w:p>
          <w:p w14:paraId="447E2B83" w14:textId="2A7EF357" w:rsidR="008A5575" w:rsidRDefault="008A5575" w:rsidP="008A5575">
            <w:pPr>
              <w:ind w:left="519"/>
              <w:rPr>
                <w:rFonts w:ascii="Arial Narrow" w:hAnsi="Arial Narrow" w:cs="Arial"/>
                <w:bCs/>
                <w:i/>
                <w:iCs/>
              </w:rPr>
            </w:pPr>
            <w:r>
              <w:rPr>
                <w:rFonts w:ascii="Arial Narrow" w:hAnsi="Arial Narrow" w:cs="Arial"/>
                <w:bCs/>
                <w:i/>
                <w:iCs/>
              </w:rPr>
              <w:t xml:space="preserve">Reminders: </w:t>
            </w:r>
            <w:r w:rsidRPr="00F81689">
              <w:rPr>
                <w:rFonts w:ascii="Arial Narrow" w:hAnsi="Arial Narrow" w:cs="Arial"/>
                <w:bCs/>
                <w:i/>
                <w:iCs/>
              </w:rPr>
              <w:t>No public comments or testimony will be taken</w:t>
            </w:r>
            <w:r>
              <w:rPr>
                <w:rFonts w:ascii="Arial Narrow" w:hAnsi="Arial Narrow" w:cs="Arial"/>
                <w:bCs/>
                <w:i/>
                <w:iCs/>
              </w:rPr>
              <w:t xml:space="preserve"> on complaints, investigations, or open cases.</w:t>
            </w:r>
          </w:p>
          <w:p w14:paraId="37580E84" w14:textId="77777777" w:rsidR="008A5575" w:rsidRDefault="008A5575" w:rsidP="008A5575">
            <w:pPr>
              <w:ind w:left="519"/>
              <w:rPr>
                <w:rFonts w:ascii="Arial Narrow" w:hAnsi="Arial Narrow" w:cs="Arial"/>
                <w:bCs/>
                <w:i/>
                <w:iCs/>
              </w:rPr>
            </w:pPr>
            <w:r>
              <w:rPr>
                <w:rFonts w:ascii="Arial Narrow" w:hAnsi="Arial Narrow" w:cs="Arial"/>
                <w:bCs/>
                <w:i/>
                <w:iCs/>
              </w:rPr>
              <w:t>Questions or comments may be forwarded to the Board by email at</w:t>
            </w:r>
          </w:p>
          <w:p w14:paraId="468F9760" w14:textId="4831B432" w:rsidR="008A5575" w:rsidRDefault="008A5575" w:rsidP="008A5575">
            <w:pPr>
              <w:ind w:left="519"/>
              <w:rPr>
                <w:rFonts w:ascii="Arial Narrow" w:hAnsi="Arial Narrow" w:cs="Arial"/>
                <w:bCs/>
              </w:rPr>
            </w:pPr>
            <w:r>
              <w:rPr>
                <w:rFonts w:ascii="Palatino Linotype" w:hAnsi="Palatino Linotype"/>
                <w:color w:val="00539B"/>
                <w:sz w:val="22"/>
                <w:szCs w:val="22"/>
              </w:rPr>
              <w:t>info@towboard.oregon.gov</w:t>
            </w:r>
          </w:p>
        </w:tc>
        <w:tc>
          <w:tcPr>
            <w:tcW w:w="2070" w:type="dxa"/>
            <w:vAlign w:val="bottom"/>
          </w:tcPr>
          <w:p w14:paraId="0DAF12C6" w14:textId="23CFDF83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Public</w:t>
            </w:r>
          </w:p>
        </w:tc>
      </w:tr>
      <w:tr w:rsidR="008A5575" w:rsidRPr="00482797" w14:paraId="03B9C5C0" w14:textId="77777777" w:rsidTr="00FF665E">
        <w:trPr>
          <w:trHeight w:val="28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1F9C6" w14:textId="3A95A6B8" w:rsidR="008A5575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 w:cs="Arial"/>
                <w:bCs/>
              </w:rPr>
            </w:pPr>
            <w:r w:rsidRPr="00DD4988">
              <w:rPr>
                <w:rFonts w:ascii="Arial Narrow" w:hAnsi="Arial Narrow"/>
                <w:b/>
                <w:bCs/>
              </w:rPr>
              <w:t>Announcements</w:t>
            </w:r>
          </w:p>
        </w:tc>
        <w:tc>
          <w:tcPr>
            <w:tcW w:w="2070" w:type="dxa"/>
            <w:vAlign w:val="bottom"/>
          </w:tcPr>
          <w:p w14:paraId="2B47FCCB" w14:textId="4A98C387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McCullough</w:t>
            </w:r>
          </w:p>
        </w:tc>
      </w:tr>
      <w:tr w:rsidR="00FC6F5B" w:rsidRPr="00482797" w14:paraId="0AB05F2E" w14:textId="77777777" w:rsidTr="00FF665E">
        <w:trPr>
          <w:trHeight w:val="5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DEFC5" w14:textId="7E0C1E3E" w:rsidR="00FC6F5B" w:rsidRDefault="00FC6F5B" w:rsidP="00523007">
            <w:pPr>
              <w:pStyle w:val="ListParagraph"/>
              <w:numPr>
                <w:ilvl w:val="1"/>
                <w:numId w:val="4"/>
              </w:num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Sept. 22 &amp; 23</w:t>
            </w:r>
            <w:r w:rsidR="00523007">
              <w:rPr>
                <w:rFonts w:ascii="Arial Narrow" w:hAnsi="Arial Narrow"/>
                <w:b/>
                <w:bCs/>
              </w:rPr>
              <w:t xml:space="preserve"> </w:t>
            </w:r>
            <w:r w:rsidRPr="00523007">
              <w:rPr>
                <w:rFonts w:ascii="Arial Narrow" w:hAnsi="Arial Narrow"/>
                <w:b/>
                <w:bCs/>
              </w:rPr>
              <w:t>TIM Statewide Conference</w:t>
            </w:r>
            <w:r w:rsidR="00C064FF">
              <w:rPr>
                <w:rFonts w:ascii="Arial Narrow" w:hAnsi="Arial Narrow"/>
                <w:b/>
                <w:bCs/>
              </w:rPr>
              <w:t>, Knife River</w:t>
            </w:r>
            <w:r w:rsidRPr="00523007">
              <w:rPr>
                <w:rFonts w:ascii="Arial Narrow" w:hAnsi="Arial Narrow"/>
                <w:b/>
                <w:bCs/>
              </w:rPr>
              <w:t xml:space="preserve"> </w:t>
            </w:r>
          </w:p>
          <w:p w14:paraId="0F00A936" w14:textId="77777777" w:rsidR="00523007" w:rsidRDefault="00523007" w:rsidP="00523007">
            <w:pPr>
              <w:pStyle w:val="ListParagraph"/>
              <w:numPr>
                <w:ilvl w:val="1"/>
                <w:numId w:val="4"/>
              </w:num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O</w:t>
            </w:r>
            <w:r w:rsidR="00AF5004">
              <w:rPr>
                <w:rFonts w:ascii="Arial Narrow" w:hAnsi="Arial Narrow"/>
                <w:b/>
                <w:bCs/>
              </w:rPr>
              <w:t>ct 3</w:t>
            </w:r>
            <w:r w:rsidR="00C064FF">
              <w:rPr>
                <w:rFonts w:ascii="Arial Narrow" w:hAnsi="Arial Narrow"/>
                <w:b/>
                <w:bCs/>
              </w:rPr>
              <w:t xml:space="preserve"> – OTTA Quarterly Mtg, Eugene</w:t>
            </w:r>
          </w:p>
          <w:p w14:paraId="226C7594" w14:textId="16CB3FC7" w:rsidR="00C064FF" w:rsidRPr="00523007" w:rsidRDefault="00C064FF" w:rsidP="00523007">
            <w:pPr>
              <w:pStyle w:val="ListParagraph"/>
              <w:numPr>
                <w:ilvl w:val="1"/>
                <w:numId w:val="4"/>
              </w:num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Strategic Planning Session – Topics and Suggestions</w:t>
            </w:r>
          </w:p>
        </w:tc>
        <w:tc>
          <w:tcPr>
            <w:tcW w:w="2070" w:type="dxa"/>
            <w:vAlign w:val="bottom"/>
          </w:tcPr>
          <w:p w14:paraId="35E76F94" w14:textId="77777777" w:rsidR="00FC6F5B" w:rsidRDefault="00FC6F5B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</w:p>
        </w:tc>
      </w:tr>
      <w:tr w:rsidR="008A5575" w:rsidRPr="00482797" w14:paraId="5214037E" w14:textId="77777777" w:rsidTr="00FF665E">
        <w:trPr>
          <w:trHeight w:val="50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40D9A" w14:textId="34D6DD00" w:rsidR="008A5575" w:rsidRDefault="008A5575" w:rsidP="008A5575">
            <w:pPr>
              <w:numPr>
                <w:ilvl w:val="0"/>
                <w:numId w:val="4"/>
              </w:numPr>
              <w:ind w:left="519" w:hanging="561"/>
              <w:rPr>
                <w:rFonts w:ascii="Arial Narrow" w:hAnsi="Arial Narrow" w:cs="Arial"/>
                <w:bCs/>
              </w:rPr>
            </w:pPr>
            <w:r w:rsidRPr="00DD4988">
              <w:rPr>
                <w:rFonts w:ascii="Arial Narrow" w:hAnsi="Arial Narrow"/>
                <w:b/>
                <w:bCs/>
              </w:rPr>
              <w:t>Adjourn Board Meeting</w:t>
            </w:r>
          </w:p>
        </w:tc>
        <w:tc>
          <w:tcPr>
            <w:tcW w:w="2070" w:type="dxa"/>
            <w:vAlign w:val="bottom"/>
          </w:tcPr>
          <w:p w14:paraId="2FEA7EEC" w14:textId="56CAF0B5" w:rsidR="008A5575" w:rsidRDefault="008A5575" w:rsidP="008A5575">
            <w:pPr>
              <w:ind w:left="519" w:hanging="561"/>
              <w:rPr>
                <w:rFonts w:ascii="Arial Narrow" w:hAnsi="Arial Narrow" w:cs="Arial"/>
                <w:iCs/>
                <w:color w:val="000000"/>
              </w:rPr>
            </w:pPr>
            <w:r>
              <w:rPr>
                <w:rFonts w:ascii="Arial Narrow" w:hAnsi="Arial Narrow" w:cs="Arial"/>
                <w:iCs/>
                <w:color w:val="000000"/>
              </w:rPr>
              <w:t>Chair</w:t>
            </w:r>
          </w:p>
        </w:tc>
      </w:tr>
    </w:tbl>
    <w:p w14:paraId="2407F978" w14:textId="77777777" w:rsidR="004B25B1" w:rsidRPr="00F162D5" w:rsidRDefault="004B25B1" w:rsidP="004B25B1">
      <w:pPr>
        <w:tabs>
          <w:tab w:val="left" w:pos="360"/>
          <w:tab w:val="left" w:pos="720"/>
          <w:tab w:val="center" w:pos="4968"/>
        </w:tabs>
        <w:rPr>
          <w:rFonts w:ascii="Book Antiqua" w:hAnsi="Book Antiqua" w:cs="Arial"/>
        </w:rPr>
      </w:pPr>
    </w:p>
    <w:p w14:paraId="60FA3DC5" w14:textId="77777777" w:rsidR="004B25B1" w:rsidRDefault="004B25B1" w:rsidP="004B25B1">
      <w:pPr>
        <w:tabs>
          <w:tab w:val="left" w:pos="360"/>
          <w:tab w:val="left" w:pos="720"/>
          <w:tab w:val="center" w:pos="4968"/>
        </w:tabs>
        <w:rPr>
          <w:rFonts w:ascii="Arial Narrow" w:hAnsi="Arial Narrow" w:cs="Arial"/>
          <w:sz w:val="18"/>
          <w:szCs w:val="18"/>
        </w:rPr>
      </w:pPr>
      <w:r w:rsidRPr="0008317E">
        <w:rPr>
          <w:rFonts w:ascii="Arial Narrow" w:hAnsi="Arial Narrow" w:cs="Arial"/>
          <w:sz w:val="18"/>
          <w:szCs w:val="18"/>
        </w:rPr>
        <w:t>*Board vote during the meeting may be either consensus or roll call vote, depending on the Agenda item for decision.</w:t>
      </w:r>
    </w:p>
    <w:p w14:paraId="7B208BD9" w14:textId="77777777" w:rsidR="004B25B1" w:rsidRPr="0008317E" w:rsidRDefault="004B25B1" w:rsidP="004B25B1">
      <w:pPr>
        <w:tabs>
          <w:tab w:val="left" w:pos="360"/>
          <w:tab w:val="left" w:pos="720"/>
          <w:tab w:val="center" w:pos="4968"/>
        </w:tabs>
        <w:rPr>
          <w:rFonts w:ascii="Arial Narrow" w:hAnsi="Arial Narrow" w:cs="Arial"/>
          <w:sz w:val="18"/>
          <w:szCs w:val="18"/>
        </w:rPr>
      </w:pPr>
    </w:p>
    <w:p w14:paraId="2D83FE4A" w14:textId="1A075699" w:rsidR="00CC2D23" w:rsidRPr="0008317E" w:rsidRDefault="00CC2D23" w:rsidP="004B25B1">
      <w:pPr>
        <w:tabs>
          <w:tab w:val="left" w:pos="360"/>
          <w:tab w:val="left" w:pos="720"/>
          <w:tab w:val="center" w:pos="4968"/>
        </w:tabs>
        <w:rPr>
          <w:rFonts w:ascii="Arial Narrow" w:hAnsi="Arial Narrow" w:cs="Arial"/>
          <w:sz w:val="18"/>
          <w:szCs w:val="18"/>
        </w:rPr>
      </w:pPr>
    </w:p>
    <w:sectPr w:rsidR="00CC2D23" w:rsidRPr="0008317E" w:rsidSect="00542B7A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A715D" w14:textId="77777777" w:rsidR="00401247" w:rsidRDefault="00401247" w:rsidP="00542B7A">
      <w:r>
        <w:separator/>
      </w:r>
    </w:p>
  </w:endnote>
  <w:endnote w:type="continuationSeparator" w:id="0">
    <w:p w14:paraId="15AF6462" w14:textId="77777777" w:rsidR="00401247" w:rsidRDefault="00401247" w:rsidP="00542B7A">
      <w:r>
        <w:continuationSeparator/>
      </w:r>
    </w:p>
  </w:endnote>
  <w:endnote w:type="continuationNotice" w:id="1">
    <w:p w14:paraId="27FB80E0" w14:textId="77777777" w:rsidR="00401247" w:rsidRDefault="004012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4B1F" w14:textId="7488C792" w:rsidR="00542B7A" w:rsidRPr="003D4DE8" w:rsidRDefault="003D4DE8" w:rsidP="003D4DE8">
    <w:pPr>
      <w:pStyle w:val="Footer"/>
      <w:tabs>
        <w:tab w:val="center" w:pos="4320"/>
      </w:tabs>
      <w:rPr>
        <w:rFonts w:ascii="Palatino Linotype" w:hAnsi="Palatino Linotype"/>
        <w:color w:val="00539B"/>
        <w:sz w:val="16"/>
        <w:szCs w:val="16"/>
      </w:rPr>
    </w:pPr>
    <w:r>
      <w:rPr>
        <w:rFonts w:ascii="Palatino Linotype" w:hAnsi="Palatino Linotype"/>
        <w:color w:val="00539B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30DBB" w14:textId="5E5B1847" w:rsidR="003D4DE8" w:rsidRPr="00542B7A" w:rsidRDefault="003D4DE8" w:rsidP="003D4DE8">
    <w:pPr>
      <w:pStyle w:val="Footer"/>
      <w:tabs>
        <w:tab w:val="center" w:pos="4320"/>
      </w:tabs>
      <w:rPr>
        <w:rFonts w:ascii="Palatino Linotype" w:hAnsi="Palatino Linotype"/>
        <w:color w:val="00539B"/>
        <w:sz w:val="16"/>
        <w:szCs w:val="16"/>
      </w:rPr>
    </w:pPr>
    <w:r>
      <w:rPr>
        <w:rFonts w:ascii="Palatino Linotype" w:hAnsi="Palatino Linotype"/>
        <w:color w:val="00539B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8393B" w14:textId="77777777" w:rsidR="00401247" w:rsidRDefault="00401247" w:rsidP="00542B7A">
      <w:r>
        <w:separator/>
      </w:r>
    </w:p>
  </w:footnote>
  <w:footnote w:type="continuationSeparator" w:id="0">
    <w:p w14:paraId="603AB00A" w14:textId="77777777" w:rsidR="00401247" w:rsidRDefault="00401247" w:rsidP="00542B7A">
      <w:r>
        <w:continuationSeparator/>
      </w:r>
    </w:p>
  </w:footnote>
  <w:footnote w:type="continuationNotice" w:id="1">
    <w:p w14:paraId="435B8F72" w14:textId="77777777" w:rsidR="00401247" w:rsidRDefault="004012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7D25" w14:textId="0BA3E7F1" w:rsidR="00015E77" w:rsidRDefault="00000000">
    <w:pPr>
      <w:pStyle w:val="Header"/>
    </w:pPr>
    <w:r>
      <w:rPr>
        <w:noProof/>
      </w:rPr>
      <w:pict w14:anchorId="1A0D4F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229938" o:spid="_x0000_s1030" type="#_x0000_t136" style="position:absolute;margin-left:0;margin-top:0;width:471.3pt;height:188.5pt;rotation:315;z-index:-25164492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3857A" w14:textId="275F45D1" w:rsidR="00542B7A" w:rsidRPr="00542B7A" w:rsidRDefault="00000000" w:rsidP="00542B7A">
    <w:pPr>
      <w:pStyle w:val="Footer"/>
      <w:tabs>
        <w:tab w:val="center" w:pos="4320"/>
      </w:tabs>
      <w:rPr>
        <w:rFonts w:asciiTheme="majorHAnsi" w:hAnsiTheme="majorHAnsi" w:cstheme="majorHAnsi"/>
        <w:color w:val="00539B"/>
        <w:sz w:val="22"/>
        <w:szCs w:val="22"/>
      </w:rPr>
    </w:pPr>
    <w:r>
      <w:rPr>
        <w:noProof/>
      </w:rPr>
      <w:pict w14:anchorId="6E9322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229939" o:spid="_x0000_s1031" type="#_x0000_t136" style="position:absolute;margin-left:0;margin-top:0;width:471.3pt;height:188.5pt;rotation:315;z-index:-25164288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RAFT"/>
          <w10:wrap anchorx="margin" anchory="margin"/>
        </v:shape>
      </w:pict>
    </w:r>
    <w:sdt>
      <w:sdtPr>
        <w:rPr>
          <w:rFonts w:asciiTheme="majorHAnsi" w:hAnsiTheme="majorHAnsi" w:cstheme="majorHAnsi"/>
          <w:color w:val="00539B"/>
          <w:sz w:val="22"/>
          <w:szCs w:val="22"/>
        </w:rPr>
        <w:alias w:val="Publish Date"/>
        <w:tag w:val=""/>
        <w:id w:val="-1005429324"/>
        <w:dataBinding w:prefixMappings="xmlns:ns0='http://schemas.microsoft.com/office/2006/coverPageProps' " w:xpath="/ns0:CoverPageProperties[1]/ns0:PublishDate[1]" w:storeItemID="{55AF091B-3C7A-41E3-B477-F2FDAA23CFDA}"/>
        <w:date w:fullDate="2026-09-15T00:00:00Z">
          <w:dateFormat w:val="MMMM d, yyyy"/>
          <w:lid w:val="en-US"/>
          <w:storeMappedDataAs w:val="dateTime"/>
          <w:calendar w:val="gregorian"/>
        </w:date>
      </w:sdtPr>
      <w:sdtContent>
        <w:r w:rsidR="00593809">
          <w:rPr>
            <w:rFonts w:asciiTheme="majorHAnsi" w:hAnsiTheme="majorHAnsi" w:cstheme="majorHAnsi"/>
            <w:color w:val="00539B"/>
            <w:sz w:val="22"/>
            <w:szCs w:val="22"/>
          </w:rPr>
          <w:t>September 15</w:t>
        </w:r>
        <w:r w:rsidR="00C1213F">
          <w:rPr>
            <w:rFonts w:asciiTheme="majorHAnsi" w:hAnsiTheme="majorHAnsi" w:cstheme="majorHAnsi"/>
            <w:color w:val="00539B"/>
            <w:sz w:val="22"/>
            <w:szCs w:val="22"/>
          </w:rPr>
          <w:t>, 2026</w:t>
        </w:r>
      </w:sdtContent>
    </w:sdt>
    <w:r w:rsidR="00542B7A">
      <w:rPr>
        <w:rFonts w:asciiTheme="majorHAnsi" w:hAnsiTheme="majorHAnsi" w:cstheme="majorHAnsi"/>
        <w:color w:val="00539B"/>
        <w:sz w:val="22"/>
        <w:szCs w:val="22"/>
      </w:rPr>
      <w:tab/>
    </w:r>
    <w:r w:rsidR="00542B7A">
      <w:rPr>
        <w:rFonts w:asciiTheme="majorHAnsi" w:hAnsiTheme="majorHAnsi" w:cstheme="majorHAnsi"/>
        <w:color w:val="00539B"/>
        <w:sz w:val="22"/>
        <w:szCs w:val="22"/>
      </w:rPr>
      <w:tab/>
    </w:r>
    <w:r w:rsidR="00542B7A">
      <w:rPr>
        <w:rFonts w:asciiTheme="majorHAnsi" w:hAnsiTheme="majorHAnsi" w:cstheme="majorHAnsi"/>
        <w:color w:val="00539B"/>
        <w:sz w:val="22"/>
        <w:szCs w:val="22"/>
      </w:rPr>
      <w:tab/>
    </w:r>
    <w:r w:rsidR="003D4DE8" w:rsidRPr="003D4DE8">
      <w:rPr>
        <w:rFonts w:asciiTheme="majorHAnsi" w:hAnsiTheme="majorHAnsi" w:cstheme="majorHAnsi"/>
        <w:i/>
        <w:iCs/>
        <w:color w:val="00539B"/>
        <w:sz w:val="22"/>
        <w:szCs w:val="22"/>
      </w:rPr>
      <w:t>Page</w:t>
    </w:r>
    <w:r w:rsidR="003D4DE8">
      <w:rPr>
        <w:rFonts w:asciiTheme="majorHAnsi" w:hAnsiTheme="majorHAnsi" w:cstheme="majorHAnsi"/>
        <w:color w:val="00539B"/>
        <w:sz w:val="22"/>
        <w:szCs w:val="22"/>
      </w:rPr>
      <w:t xml:space="preserve"> | </w:t>
    </w:r>
    <w:r w:rsidR="00542B7A" w:rsidRPr="00542B7A">
      <w:rPr>
        <w:rFonts w:asciiTheme="majorHAnsi" w:hAnsiTheme="majorHAnsi" w:cstheme="majorHAnsi"/>
        <w:color w:val="00539B"/>
        <w:sz w:val="22"/>
        <w:szCs w:val="22"/>
      </w:rPr>
      <w:fldChar w:fldCharType="begin"/>
    </w:r>
    <w:r w:rsidR="00542B7A" w:rsidRPr="00542B7A">
      <w:rPr>
        <w:rFonts w:asciiTheme="majorHAnsi" w:hAnsiTheme="majorHAnsi" w:cstheme="majorHAnsi"/>
        <w:color w:val="00539B"/>
        <w:sz w:val="22"/>
        <w:szCs w:val="22"/>
      </w:rPr>
      <w:instrText xml:space="preserve"> PAGE   \* MERGEFORMAT </w:instrText>
    </w:r>
    <w:r w:rsidR="00542B7A" w:rsidRPr="00542B7A">
      <w:rPr>
        <w:rFonts w:asciiTheme="majorHAnsi" w:hAnsiTheme="majorHAnsi" w:cstheme="majorHAnsi"/>
        <w:color w:val="00539B"/>
        <w:sz w:val="22"/>
        <w:szCs w:val="22"/>
      </w:rPr>
      <w:fldChar w:fldCharType="separate"/>
    </w:r>
    <w:r w:rsidR="00542B7A" w:rsidRPr="00542B7A">
      <w:rPr>
        <w:rFonts w:asciiTheme="majorHAnsi" w:hAnsiTheme="majorHAnsi" w:cstheme="majorHAnsi"/>
        <w:noProof/>
        <w:color w:val="00539B"/>
        <w:sz w:val="22"/>
        <w:szCs w:val="22"/>
      </w:rPr>
      <w:t>1</w:t>
    </w:r>
    <w:r w:rsidR="00542B7A" w:rsidRPr="00542B7A">
      <w:rPr>
        <w:rFonts w:asciiTheme="majorHAnsi" w:hAnsiTheme="majorHAnsi" w:cstheme="majorHAnsi"/>
        <w:noProof/>
        <w:color w:val="00539B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9860E" w14:textId="5915A699" w:rsidR="003D4DE8" w:rsidRDefault="00000000" w:rsidP="003D4DE8">
    <w:pPr>
      <w:pStyle w:val="Header"/>
      <w:spacing w:before="240"/>
    </w:pPr>
    <w:r>
      <w:rPr>
        <w:noProof/>
      </w:rPr>
      <w:pict w14:anchorId="709E70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229937" o:spid="_x0000_s1029" type="#_x0000_t136" style="position:absolute;margin-left:0;margin-top:0;width:471.3pt;height:188.5pt;rotation:315;z-index:-25164697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RAFT"/>
          <w10:wrap anchorx="margin" anchory="margin"/>
        </v:shape>
      </w:pict>
    </w:r>
  </w:p>
  <w:p w14:paraId="4718B6F4" w14:textId="77777777" w:rsidR="00542B7A" w:rsidRDefault="00542B7A" w:rsidP="003D4DE8">
    <w:pPr>
      <w:pStyle w:val="Header"/>
      <w:spacing w:before="240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95CFF73" wp14:editId="3FC0BD90">
              <wp:simplePos x="0" y="0"/>
              <wp:positionH relativeFrom="column">
                <wp:posOffset>450850</wp:posOffset>
              </wp:positionH>
              <wp:positionV relativeFrom="page">
                <wp:posOffset>488950</wp:posOffset>
              </wp:positionV>
              <wp:extent cx="137160" cy="1841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7160" cy="18415"/>
                      </a:xfrm>
                      <a:prstGeom prst="rect">
                        <a:avLst/>
                      </a:prstGeom>
                      <a:solidFill>
                        <a:srgbClr val="00539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C81964" id="Rectangle 1" o:spid="_x0000_s1026" style="position:absolute;margin-left:35.5pt;margin-top:38.5pt;width:10.8pt;height: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" fillcolor="#00539b" stroked="f" strokeweight="1pt">
              <w10:wrap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0350E88" wp14:editId="6E7B73B6">
              <wp:simplePos x="0" y="0"/>
              <wp:positionH relativeFrom="column">
                <wp:posOffset>857250</wp:posOffset>
              </wp:positionH>
              <wp:positionV relativeFrom="page">
                <wp:posOffset>488950</wp:posOffset>
              </wp:positionV>
              <wp:extent cx="5525135" cy="1841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25135" cy="18415"/>
                      </a:xfrm>
                      <a:prstGeom prst="rect">
                        <a:avLst/>
                      </a:prstGeom>
                      <a:solidFill>
                        <a:srgbClr val="00539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BAA53D" id="Rectangle 2" o:spid="_x0000_s1026" style="position:absolute;margin-left:67.5pt;margin-top:38.5pt;width:435.05pt;height: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" fillcolor="#00539b" stroked="f" strokeweight="1pt">
              <w10:wrap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1" locked="1" layoutInCell="1" allowOverlap="1" wp14:anchorId="1112F412" wp14:editId="71D8392A">
              <wp:simplePos x="0" y="0"/>
              <wp:positionH relativeFrom="column">
                <wp:posOffset>2971800</wp:posOffset>
              </wp:positionH>
              <wp:positionV relativeFrom="page">
                <wp:posOffset>565150</wp:posOffset>
              </wp:positionV>
              <wp:extent cx="3495040" cy="23533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5040" cy="2353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B49B3" w14:textId="548865A7" w:rsidR="00542B7A" w:rsidRPr="00027E76" w:rsidRDefault="00330E3C" w:rsidP="00542B7A">
                          <w:pPr>
                            <w:jc w:val="right"/>
                            <w:rPr>
                              <w:rFonts w:ascii="Palatino Linotype" w:hAnsi="Palatino Linotype"/>
                              <w:b/>
                              <w:color w:val="00539B"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color w:val="00539B"/>
                            </w:rPr>
                            <w:t xml:space="preserve">Oregon </w:t>
                          </w:r>
                          <w:r w:rsidR="00AA38A5">
                            <w:rPr>
                              <w:rFonts w:ascii="Palatino Linotype" w:hAnsi="Palatino Linotype"/>
                              <w:b/>
                              <w:color w:val="00539B"/>
                            </w:rPr>
                            <w:t>State Board of Towing</w:t>
                          </w:r>
                        </w:p>
                        <w:p w14:paraId="48271D30" w14:textId="0D776A7E" w:rsidR="00542B7A" w:rsidRDefault="00200B4A" w:rsidP="00542B7A">
                          <w:pPr>
                            <w:jc w:val="right"/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 xml:space="preserve">DMV HQ - </w:t>
                          </w:r>
                          <w:r w:rsidR="00AA38A5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190</w:t>
                          </w:r>
                          <w:r w:rsidR="004E7878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5</w:t>
                          </w:r>
                          <w:r w:rsidR="00AA38A5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 xml:space="preserve"> Lana Ave, NE</w:t>
                          </w:r>
                        </w:p>
                        <w:p w14:paraId="1323705C" w14:textId="56397B06" w:rsidR="00542B7A" w:rsidRPr="00EC0EC2" w:rsidRDefault="00AA38A5" w:rsidP="003E2B1B">
                          <w:pPr>
                            <w:jc w:val="right"/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Salem, OR  97314</w:t>
                          </w:r>
                        </w:p>
                        <w:p w14:paraId="22BC2519" w14:textId="1EC21EE5" w:rsidR="00542B7A" w:rsidRPr="00EC0EC2" w:rsidRDefault="00542B7A" w:rsidP="007F37A8">
                          <w:pPr>
                            <w:jc w:val="right"/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</w:pPr>
                          <w:r w:rsidRPr="00EC0EC2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Email Address</w:t>
                          </w:r>
                          <w:r w:rsidR="007F37A8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: info@towboard.oregon.gov</w:t>
                          </w:r>
                        </w:p>
                        <w:p w14:paraId="26E8055A" w14:textId="44001F7E" w:rsidR="00542B7A" w:rsidRPr="00EC0EC2" w:rsidRDefault="00542B7A" w:rsidP="00AA38A5">
                          <w:pPr>
                            <w:jc w:val="right"/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</w:pPr>
                          <w:r w:rsidRPr="00EC0EC2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Web Site</w:t>
                          </w:r>
                          <w:r w:rsidR="007F37A8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: www.</w:t>
                          </w:r>
                          <w:r w:rsidR="003E2B1B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 xml:space="preserve"> </w:t>
                          </w:r>
                          <w:r w:rsidR="007F37A8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oregon.gov</w:t>
                          </w:r>
                          <w:r w:rsidR="003E2B1B">
                            <w:rPr>
                              <w:rFonts w:ascii="Palatino Linotype" w:hAnsi="Palatino Linotype"/>
                              <w:color w:val="00539B"/>
                              <w:sz w:val="22"/>
                              <w:szCs w:val="22"/>
                            </w:rPr>
                            <w:t>/sbot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12F41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34pt;margin-top:44.5pt;width:275.2pt;height:185.3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" stroked="f">
              <v:textbox style="mso-fit-shape-to-text:t">
                <w:txbxContent>
                  <w:p w14:paraId="0B5B49B3" w14:textId="548865A7" w:rsidR="00542B7A" w:rsidRPr="00027E76" w:rsidRDefault="00330E3C" w:rsidP="00542B7A">
                    <w:pPr>
                      <w:jc w:val="right"/>
                      <w:rPr>
                        <w:rFonts w:ascii="Palatino Linotype" w:hAnsi="Palatino Linotype"/>
                        <w:b/>
                        <w:color w:val="00539B"/>
                      </w:rPr>
                    </w:pPr>
                    <w:r>
                      <w:rPr>
                        <w:rFonts w:ascii="Palatino Linotype" w:hAnsi="Palatino Linotype"/>
                        <w:b/>
                        <w:color w:val="00539B"/>
                      </w:rPr>
                      <w:t xml:space="preserve">Oregon </w:t>
                    </w:r>
                    <w:r w:rsidR="00AA38A5">
                      <w:rPr>
                        <w:rFonts w:ascii="Palatino Linotype" w:hAnsi="Palatino Linotype"/>
                        <w:b/>
                        <w:color w:val="00539B"/>
                      </w:rPr>
                      <w:t>State Board of Towing</w:t>
                    </w:r>
                  </w:p>
                  <w:p w14:paraId="48271D30" w14:textId="0D776A7E" w:rsidR="00542B7A" w:rsidRDefault="00200B4A" w:rsidP="00542B7A">
                    <w:pPr>
                      <w:jc w:val="right"/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</w:pPr>
                    <w:r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 xml:space="preserve">DMV HQ - </w:t>
                    </w:r>
                    <w:r w:rsidR="00AA38A5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190</w:t>
                    </w:r>
                    <w:r w:rsidR="004E7878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5</w:t>
                    </w:r>
                    <w:r w:rsidR="00AA38A5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 xml:space="preserve"> Lana Ave, NE</w:t>
                    </w:r>
                  </w:p>
                  <w:p w14:paraId="1323705C" w14:textId="56397B06" w:rsidR="00542B7A" w:rsidRPr="00EC0EC2" w:rsidRDefault="00AA38A5" w:rsidP="003E2B1B">
                    <w:pPr>
                      <w:jc w:val="right"/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</w:pPr>
                    <w:r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Salem, OR  97314</w:t>
                    </w:r>
                  </w:p>
                  <w:p w14:paraId="22BC2519" w14:textId="1EC21EE5" w:rsidR="00542B7A" w:rsidRPr="00EC0EC2" w:rsidRDefault="00542B7A" w:rsidP="007F37A8">
                    <w:pPr>
                      <w:jc w:val="right"/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</w:pPr>
                    <w:r w:rsidRPr="00EC0EC2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Email Address</w:t>
                    </w:r>
                    <w:r w:rsidR="007F37A8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: info@towboard.oregon.gov</w:t>
                    </w:r>
                  </w:p>
                  <w:p w14:paraId="26E8055A" w14:textId="44001F7E" w:rsidR="00542B7A" w:rsidRPr="00EC0EC2" w:rsidRDefault="00542B7A" w:rsidP="00AA38A5">
                    <w:pPr>
                      <w:jc w:val="right"/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</w:pPr>
                    <w:r w:rsidRPr="00EC0EC2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Web Site</w:t>
                    </w:r>
                    <w:r w:rsidR="007F37A8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: www.</w:t>
                    </w:r>
                    <w:r w:rsidR="003E2B1B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 xml:space="preserve"> </w:t>
                    </w:r>
                    <w:r w:rsidR="007F37A8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oregon.gov</w:t>
                    </w:r>
                    <w:r w:rsidR="003E2B1B">
                      <w:rPr>
                        <w:rFonts w:ascii="Palatino Linotype" w:hAnsi="Palatino Linotype"/>
                        <w:color w:val="00539B"/>
                        <w:sz w:val="22"/>
                        <w:szCs w:val="22"/>
                      </w:rPr>
                      <w:t>/sbot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1" layoutInCell="1" allowOverlap="1" wp14:anchorId="2E21E6D9" wp14:editId="69570EFB">
          <wp:simplePos x="0" y="0"/>
          <wp:positionH relativeFrom="page">
            <wp:posOffset>482600</wp:posOffset>
          </wp:positionH>
          <wp:positionV relativeFrom="page">
            <wp:posOffset>349250</wp:posOffset>
          </wp:positionV>
          <wp:extent cx="2468880" cy="804545"/>
          <wp:effectExtent l="0" t="0" r="7620" b="0"/>
          <wp:wrapTopAndBottom/>
          <wp:docPr id="4" name="Picture 4" descr="State of Oregon Seal, Tina Kotek, Govern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tate of Oregon Seal, Tina Kotek, Governo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8880" cy="804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07CF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603B6"/>
    <w:multiLevelType w:val="hybridMultilevel"/>
    <w:tmpl w:val="04C2D0EE"/>
    <w:lvl w:ilvl="0" w:tplc="36C6CE3A">
      <w:start w:val="1"/>
      <w:numFmt w:val="lowerLetter"/>
      <w:lvlText w:val="%1."/>
      <w:lvlJc w:val="left"/>
      <w:pPr>
        <w:ind w:left="879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599" w:hanging="360"/>
      </w:pPr>
    </w:lvl>
    <w:lvl w:ilvl="2" w:tplc="0409001B" w:tentative="1">
      <w:start w:val="1"/>
      <w:numFmt w:val="lowerRoman"/>
      <w:lvlText w:val="%3."/>
      <w:lvlJc w:val="right"/>
      <w:pPr>
        <w:ind w:left="2319" w:hanging="180"/>
      </w:pPr>
    </w:lvl>
    <w:lvl w:ilvl="3" w:tplc="0409000F" w:tentative="1">
      <w:start w:val="1"/>
      <w:numFmt w:val="decimal"/>
      <w:lvlText w:val="%4."/>
      <w:lvlJc w:val="left"/>
      <w:pPr>
        <w:ind w:left="3039" w:hanging="360"/>
      </w:pPr>
    </w:lvl>
    <w:lvl w:ilvl="4" w:tplc="04090019" w:tentative="1">
      <w:start w:val="1"/>
      <w:numFmt w:val="lowerLetter"/>
      <w:lvlText w:val="%5."/>
      <w:lvlJc w:val="left"/>
      <w:pPr>
        <w:ind w:left="3759" w:hanging="360"/>
      </w:pPr>
    </w:lvl>
    <w:lvl w:ilvl="5" w:tplc="0409001B" w:tentative="1">
      <w:start w:val="1"/>
      <w:numFmt w:val="lowerRoman"/>
      <w:lvlText w:val="%6."/>
      <w:lvlJc w:val="right"/>
      <w:pPr>
        <w:ind w:left="4479" w:hanging="180"/>
      </w:pPr>
    </w:lvl>
    <w:lvl w:ilvl="6" w:tplc="0409000F" w:tentative="1">
      <w:start w:val="1"/>
      <w:numFmt w:val="decimal"/>
      <w:lvlText w:val="%7."/>
      <w:lvlJc w:val="left"/>
      <w:pPr>
        <w:ind w:left="5199" w:hanging="360"/>
      </w:pPr>
    </w:lvl>
    <w:lvl w:ilvl="7" w:tplc="04090019" w:tentative="1">
      <w:start w:val="1"/>
      <w:numFmt w:val="lowerLetter"/>
      <w:lvlText w:val="%8."/>
      <w:lvlJc w:val="left"/>
      <w:pPr>
        <w:ind w:left="5919" w:hanging="360"/>
      </w:pPr>
    </w:lvl>
    <w:lvl w:ilvl="8" w:tplc="0409001B" w:tentative="1">
      <w:start w:val="1"/>
      <w:numFmt w:val="lowerRoman"/>
      <w:lvlText w:val="%9."/>
      <w:lvlJc w:val="right"/>
      <w:pPr>
        <w:ind w:left="6639" w:hanging="180"/>
      </w:pPr>
    </w:lvl>
  </w:abstractNum>
  <w:abstractNum w:abstractNumId="2" w15:restartNumberingAfterBreak="0">
    <w:nsid w:val="04914E09"/>
    <w:multiLevelType w:val="hybridMultilevel"/>
    <w:tmpl w:val="C84A75B8"/>
    <w:lvl w:ilvl="0" w:tplc="9D9254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B317D"/>
    <w:multiLevelType w:val="hybridMultilevel"/>
    <w:tmpl w:val="7332A8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E0A9D"/>
    <w:multiLevelType w:val="hybridMultilevel"/>
    <w:tmpl w:val="2772C65A"/>
    <w:lvl w:ilvl="0" w:tplc="14928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160D35"/>
    <w:multiLevelType w:val="hybridMultilevel"/>
    <w:tmpl w:val="7332A82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C2D68"/>
    <w:multiLevelType w:val="hybridMultilevel"/>
    <w:tmpl w:val="F0C2EFC6"/>
    <w:lvl w:ilvl="0" w:tplc="FCA275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E4537E"/>
    <w:multiLevelType w:val="hybridMultilevel"/>
    <w:tmpl w:val="232CB9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D764D"/>
    <w:multiLevelType w:val="hybridMultilevel"/>
    <w:tmpl w:val="5DB8B5EC"/>
    <w:lvl w:ilvl="0" w:tplc="5E30F02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143E7"/>
    <w:multiLevelType w:val="hybridMultilevel"/>
    <w:tmpl w:val="E78694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F77EB"/>
    <w:multiLevelType w:val="hybridMultilevel"/>
    <w:tmpl w:val="97F2A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6559C"/>
    <w:multiLevelType w:val="hybridMultilevel"/>
    <w:tmpl w:val="08E0E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F7F26"/>
    <w:multiLevelType w:val="hybridMultilevel"/>
    <w:tmpl w:val="BB089764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623A7"/>
    <w:multiLevelType w:val="hybridMultilevel"/>
    <w:tmpl w:val="D1123C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934B9"/>
    <w:multiLevelType w:val="hybridMultilevel"/>
    <w:tmpl w:val="8F1A6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C751F"/>
    <w:multiLevelType w:val="hybridMultilevel"/>
    <w:tmpl w:val="0396C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51410"/>
    <w:multiLevelType w:val="hybridMultilevel"/>
    <w:tmpl w:val="B922DC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16083"/>
    <w:multiLevelType w:val="hybridMultilevel"/>
    <w:tmpl w:val="FAB6BA64"/>
    <w:lvl w:ilvl="0" w:tplc="04090019">
      <w:start w:val="1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82D15"/>
    <w:multiLevelType w:val="hybridMultilevel"/>
    <w:tmpl w:val="7CA074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808B6"/>
    <w:multiLevelType w:val="hybridMultilevel"/>
    <w:tmpl w:val="8D08D998"/>
    <w:lvl w:ilvl="0" w:tplc="EC8EAF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D202EE"/>
    <w:multiLevelType w:val="hybridMultilevel"/>
    <w:tmpl w:val="4A64405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9B4848"/>
    <w:multiLevelType w:val="hybridMultilevel"/>
    <w:tmpl w:val="9F528C32"/>
    <w:lvl w:ilvl="0" w:tplc="6178B5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F527BB"/>
    <w:multiLevelType w:val="hybridMultilevel"/>
    <w:tmpl w:val="D270A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254B9F"/>
    <w:multiLevelType w:val="hybridMultilevel"/>
    <w:tmpl w:val="1AB613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847C6D"/>
    <w:multiLevelType w:val="hybridMultilevel"/>
    <w:tmpl w:val="06681B6C"/>
    <w:lvl w:ilvl="0" w:tplc="C736160A">
      <w:start w:val="1"/>
      <w:numFmt w:val="lowerLetter"/>
      <w:lvlText w:val="%1."/>
      <w:lvlJc w:val="left"/>
      <w:pPr>
        <w:ind w:left="8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9" w:hanging="360"/>
      </w:pPr>
    </w:lvl>
    <w:lvl w:ilvl="2" w:tplc="0409001B" w:tentative="1">
      <w:start w:val="1"/>
      <w:numFmt w:val="lowerRoman"/>
      <w:lvlText w:val="%3."/>
      <w:lvlJc w:val="right"/>
      <w:pPr>
        <w:ind w:left="2319" w:hanging="180"/>
      </w:pPr>
    </w:lvl>
    <w:lvl w:ilvl="3" w:tplc="0409000F" w:tentative="1">
      <w:start w:val="1"/>
      <w:numFmt w:val="decimal"/>
      <w:lvlText w:val="%4."/>
      <w:lvlJc w:val="left"/>
      <w:pPr>
        <w:ind w:left="3039" w:hanging="360"/>
      </w:pPr>
    </w:lvl>
    <w:lvl w:ilvl="4" w:tplc="04090019" w:tentative="1">
      <w:start w:val="1"/>
      <w:numFmt w:val="lowerLetter"/>
      <w:lvlText w:val="%5."/>
      <w:lvlJc w:val="left"/>
      <w:pPr>
        <w:ind w:left="3759" w:hanging="360"/>
      </w:pPr>
    </w:lvl>
    <w:lvl w:ilvl="5" w:tplc="0409001B" w:tentative="1">
      <w:start w:val="1"/>
      <w:numFmt w:val="lowerRoman"/>
      <w:lvlText w:val="%6."/>
      <w:lvlJc w:val="right"/>
      <w:pPr>
        <w:ind w:left="4479" w:hanging="180"/>
      </w:pPr>
    </w:lvl>
    <w:lvl w:ilvl="6" w:tplc="0409000F" w:tentative="1">
      <w:start w:val="1"/>
      <w:numFmt w:val="decimal"/>
      <w:lvlText w:val="%7."/>
      <w:lvlJc w:val="left"/>
      <w:pPr>
        <w:ind w:left="5199" w:hanging="360"/>
      </w:pPr>
    </w:lvl>
    <w:lvl w:ilvl="7" w:tplc="04090019" w:tentative="1">
      <w:start w:val="1"/>
      <w:numFmt w:val="lowerLetter"/>
      <w:lvlText w:val="%8."/>
      <w:lvlJc w:val="left"/>
      <w:pPr>
        <w:ind w:left="5919" w:hanging="360"/>
      </w:pPr>
    </w:lvl>
    <w:lvl w:ilvl="8" w:tplc="0409001B" w:tentative="1">
      <w:start w:val="1"/>
      <w:numFmt w:val="lowerRoman"/>
      <w:lvlText w:val="%9."/>
      <w:lvlJc w:val="right"/>
      <w:pPr>
        <w:ind w:left="6639" w:hanging="180"/>
      </w:pPr>
    </w:lvl>
  </w:abstractNum>
  <w:abstractNum w:abstractNumId="25" w15:restartNumberingAfterBreak="0">
    <w:nsid w:val="41732BE9"/>
    <w:multiLevelType w:val="hybridMultilevel"/>
    <w:tmpl w:val="9CCA9D0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C83FA8"/>
    <w:multiLevelType w:val="hybridMultilevel"/>
    <w:tmpl w:val="AEA6BCF0"/>
    <w:lvl w:ilvl="0" w:tplc="041C22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80D7F"/>
    <w:multiLevelType w:val="hybridMultilevel"/>
    <w:tmpl w:val="E7B46D0C"/>
    <w:lvl w:ilvl="0" w:tplc="60DE7E9C">
      <w:start w:val="1"/>
      <w:numFmt w:val="decimal"/>
      <w:pStyle w:val="List1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6A7671"/>
    <w:multiLevelType w:val="hybridMultilevel"/>
    <w:tmpl w:val="9634C7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5513B4"/>
    <w:multiLevelType w:val="hybridMultilevel"/>
    <w:tmpl w:val="138C4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2A018B"/>
    <w:multiLevelType w:val="hybridMultilevel"/>
    <w:tmpl w:val="7D3CFF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7B1"/>
    <w:multiLevelType w:val="hybridMultilevel"/>
    <w:tmpl w:val="C762A2FE"/>
    <w:lvl w:ilvl="0" w:tplc="A7E8EBFE">
      <w:start w:val="1"/>
      <w:numFmt w:val="lowerLetter"/>
      <w:pStyle w:val="Lista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D020FE3"/>
    <w:multiLevelType w:val="hybridMultilevel"/>
    <w:tmpl w:val="22986B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719FE"/>
    <w:multiLevelType w:val="hybridMultilevel"/>
    <w:tmpl w:val="DCCE7672"/>
    <w:lvl w:ilvl="0" w:tplc="04090019">
      <w:start w:val="1"/>
      <w:numFmt w:val="lowerLetter"/>
      <w:lvlText w:val="%1."/>
      <w:lvlJc w:val="left"/>
      <w:pPr>
        <w:ind w:left="1239" w:hanging="360"/>
      </w:pPr>
    </w:lvl>
    <w:lvl w:ilvl="1" w:tplc="04090019" w:tentative="1">
      <w:start w:val="1"/>
      <w:numFmt w:val="lowerLetter"/>
      <w:lvlText w:val="%2."/>
      <w:lvlJc w:val="left"/>
      <w:pPr>
        <w:ind w:left="1959" w:hanging="360"/>
      </w:pPr>
    </w:lvl>
    <w:lvl w:ilvl="2" w:tplc="0409001B" w:tentative="1">
      <w:start w:val="1"/>
      <w:numFmt w:val="lowerRoman"/>
      <w:lvlText w:val="%3."/>
      <w:lvlJc w:val="right"/>
      <w:pPr>
        <w:ind w:left="2679" w:hanging="180"/>
      </w:pPr>
    </w:lvl>
    <w:lvl w:ilvl="3" w:tplc="0409000F" w:tentative="1">
      <w:start w:val="1"/>
      <w:numFmt w:val="decimal"/>
      <w:lvlText w:val="%4."/>
      <w:lvlJc w:val="left"/>
      <w:pPr>
        <w:ind w:left="3399" w:hanging="360"/>
      </w:pPr>
    </w:lvl>
    <w:lvl w:ilvl="4" w:tplc="04090019" w:tentative="1">
      <w:start w:val="1"/>
      <w:numFmt w:val="lowerLetter"/>
      <w:lvlText w:val="%5."/>
      <w:lvlJc w:val="left"/>
      <w:pPr>
        <w:ind w:left="4119" w:hanging="360"/>
      </w:pPr>
    </w:lvl>
    <w:lvl w:ilvl="5" w:tplc="0409001B" w:tentative="1">
      <w:start w:val="1"/>
      <w:numFmt w:val="lowerRoman"/>
      <w:lvlText w:val="%6."/>
      <w:lvlJc w:val="right"/>
      <w:pPr>
        <w:ind w:left="4839" w:hanging="180"/>
      </w:pPr>
    </w:lvl>
    <w:lvl w:ilvl="6" w:tplc="0409000F" w:tentative="1">
      <w:start w:val="1"/>
      <w:numFmt w:val="decimal"/>
      <w:lvlText w:val="%7."/>
      <w:lvlJc w:val="left"/>
      <w:pPr>
        <w:ind w:left="5559" w:hanging="360"/>
      </w:pPr>
    </w:lvl>
    <w:lvl w:ilvl="7" w:tplc="04090019" w:tentative="1">
      <w:start w:val="1"/>
      <w:numFmt w:val="lowerLetter"/>
      <w:lvlText w:val="%8."/>
      <w:lvlJc w:val="left"/>
      <w:pPr>
        <w:ind w:left="6279" w:hanging="360"/>
      </w:pPr>
    </w:lvl>
    <w:lvl w:ilvl="8" w:tplc="0409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34" w15:restartNumberingAfterBreak="0">
    <w:nsid w:val="583663F7"/>
    <w:multiLevelType w:val="hybridMultilevel"/>
    <w:tmpl w:val="4A644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461F0C"/>
    <w:multiLevelType w:val="hybridMultilevel"/>
    <w:tmpl w:val="A7366B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5203AD"/>
    <w:multiLevelType w:val="hybridMultilevel"/>
    <w:tmpl w:val="E29AC8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3226C2"/>
    <w:multiLevelType w:val="hybridMultilevel"/>
    <w:tmpl w:val="5164E7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A3A04AC"/>
    <w:multiLevelType w:val="hybridMultilevel"/>
    <w:tmpl w:val="7090D9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F69AB"/>
    <w:multiLevelType w:val="hybridMultilevel"/>
    <w:tmpl w:val="19309B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CD4A83"/>
    <w:multiLevelType w:val="hybridMultilevel"/>
    <w:tmpl w:val="A9C0A9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D5097D"/>
    <w:multiLevelType w:val="hybridMultilevel"/>
    <w:tmpl w:val="2D464B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9756173">
    <w:abstractNumId w:val="0"/>
  </w:num>
  <w:num w:numId="2" w16cid:durableId="531722261">
    <w:abstractNumId w:val="27"/>
  </w:num>
  <w:num w:numId="3" w16cid:durableId="1281842643">
    <w:abstractNumId w:val="31"/>
  </w:num>
  <w:num w:numId="4" w16cid:durableId="317998501">
    <w:abstractNumId w:val="34"/>
  </w:num>
  <w:num w:numId="5" w16cid:durableId="182985319">
    <w:abstractNumId w:val="4"/>
  </w:num>
  <w:num w:numId="6" w16cid:durableId="737288334">
    <w:abstractNumId w:val="8"/>
  </w:num>
  <w:num w:numId="7" w16cid:durableId="1969360204">
    <w:abstractNumId w:val="11"/>
  </w:num>
  <w:num w:numId="8" w16cid:durableId="502085691">
    <w:abstractNumId w:val="40"/>
  </w:num>
  <w:num w:numId="9" w16cid:durableId="532764553">
    <w:abstractNumId w:val="20"/>
  </w:num>
  <w:num w:numId="10" w16cid:durableId="850990076">
    <w:abstractNumId w:val="37"/>
  </w:num>
  <w:num w:numId="11" w16cid:durableId="318077461">
    <w:abstractNumId w:val="29"/>
  </w:num>
  <w:num w:numId="12" w16cid:durableId="1689024342">
    <w:abstractNumId w:val="13"/>
  </w:num>
  <w:num w:numId="13" w16cid:durableId="1352952633">
    <w:abstractNumId w:val="15"/>
  </w:num>
  <w:num w:numId="14" w16cid:durableId="1731028149">
    <w:abstractNumId w:val="14"/>
  </w:num>
  <w:num w:numId="15" w16cid:durableId="180240988">
    <w:abstractNumId w:val="19"/>
  </w:num>
  <w:num w:numId="16" w16cid:durableId="1116756515">
    <w:abstractNumId w:val="21"/>
  </w:num>
  <w:num w:numId="17" w16cid:durableId="9845137">
    <w:abstractNumId w:val="22"/>
  </w:num>
  <w:num w:numId="18" w16cid:durableId="1008293215">
    <w:abstractNumId w:val="9"/>
  </w:num>
  <w:num w:numId="19" w16cid:durableId="1701858963">
    <w:abstractNumId w:val="10"/>
  </w:num>
  <w:num w:numId="20" w16cid:durableId="822161340">
    <w:abstractNumId w:val="41"/>
  </w:num>
  <w:num w:numId="21" w16cid:durableId="1466855118">
    <w:abstractNumId w:val="7"/>
  </w:num>
  <w:num w:numId="22" w16cid:durableId="1363481246">
    <w:abstractNumId w:val="17"/>
  </w:num>
  <w:num w:numId="23" w16cid:durableId="1640722146">
    <w:abstractNumId w:val="1"/>
  </w:num>
  <w:num w:numId="24" w16cid:durableId="1252200634">
    <w:abstractNumId w:val="24"/>
  </w:num>
  <w:num w:numId="25" w16cid:durableId="469597583">
    <w:abstractNumId w:val="18"/>
  </w:num>
  <w:num w:numId="26" w16cid:durableId="1800420058">
    <w:abstractNumId w:val="23"/>
  </w:num>
  <w:num w:numId="27" w16cid:durableId="555510256">
    <w:abstractNumId w:val="36"/>
  </w:num>
  <w:num w:numId="28" w16cid:durableId="1122191589">
    <w:abstractNumId w:val="3"/>
  </w:num>
  <w:num w:numId="29" w16cid:durableId="1860195711">
    <w:abstractNumId w:val="5"/>
  </w:num>
  <w:num w:numId="30" w16cid:durableId="502355148">
    <w:abstractNumId w:val="12"/>
  </w:num>
  <w:num w:numId="31" w16cid:durableId="1200318882">
    <w:abstractNumId w:val="38"/>
  </w:num>
  <w:num w:numId="32" w16cid:durableId="392629872">
    <w:abstractNumId w:val="6"/>
  </w:num>
  <w:num w:numId="33" w16cid:durableId="843125228">
    <w:abstractNumId w:val="28"/>
  </w:num>
  <w:num w:numId="34" w16cid:durableId="1897937775">
    <w:abstractNumId w:val="16"/>
  </w:num>
  <w:num w:numId="35" w16cid:durableId="1676179469">
    <w:abstractNumId w:val="26"/>
  </w:num>
  <w:num w:numId="36" w16cid:durableId="423376892">
    <w:abstractNumId w:val="39"/>
  </w:num>
  <w:num w:numId="37" w16cid:durableId="572547959">
    <w:abstractNumId w:val="32"/>
  </w:num>
  <w:num w:numId="38" w16cid:durableId="1824156573">
    <w:abstractNumId w:val="30"/>
  </w:num>
  <w:num w:numId="39" w16cid:durableId="1066342249">
    <w:abstractNumId w:val="35"/>
  </w:num>
  <w:num w:numId="40" w16cid:durableId="996806523">
    <w:abstractNumId w:val="2"/>
  </w:num>
  <w:num w:numId="41" w16cid:durableId="337856458">
    <w:abstractNumId w:val="25"/>
  </w:num>
  <w:num w:numId="42" w16cid:durableId="129914607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A8"/>
    <w:rsid w:val="00000809"/>
    <w:rsid w:val="000046D6"/>
    <w:rsid w:val="00005E1B"/>
    <w:rsid w:val="00006BFB"/>
    <w:rsid w:val="00015E77"/>
    <w:rsid w:val="00017D08"/>
    <w:rsid w:val="00020F69"/>
    <w:rsid w:val="00022152"/>
    <w:rsid w:val="000249BA"/>
    <w:rsid w:val="00024DB8"/>
    <w:rsid w:val="00026A48"/>
    <w:rsid w:val="00031ADF"/>
    <w:rsid w:val="000332D4"/>
    <w:rsid w:val="00042069"/>
    <w:rsid w:val="00050D03"/>
    <w:rsid w:val="00052D9B"/>
    <w:rsid w:val="00055FB6"/>
    <w:rsid w:val="00057B10"/>
    <w:rsid w:val="00060329"/>
    <w:rsid w:val="000615DE"/>
    <w:rsid w:val="000636DE"/>
    <w:rsid w:val="00066B49"/>
    <w:rsid w:val="0007128E"/>
    <w:rsid w:val="0007220E"/>
    <w:rsid w:val="00074FAC"/>
    <w:rsid w:val="000760CF"/>
    <w:rsid w:val="00076AE5"/>
    <w:rsid w:val="000774A5"/>
    <w:rsid w:val="00080A6B"/>
    <w:rsid w:val="00081096"/>
    <w:rsid w:val="00081565"/>
    <w:rsid w:val="0008317E"/>
    <w:rsid w:val="00083A47"/>
    <w:rsid w:val="000901EA"/>
    <w:rsid w:val="00094F24"/>
    <w:rsid w:val="000A1BC3"/>
    <w:rsid w:val="000A1E25"/>
    <w:rsid w:val="000A3B71"/>
    <w:rsid w:val="000A4BEB"/>
    <w:rsid w:val="000A77DF"/>
    <w:rsid w:val="000B12DC"/>
    <w:rsid w:val="000B1F98"/>
    <w:rsid w:val="000B738A"/>
    <w:rsid w:val="000C7B58"/>
    <w:rsid w:val="000D3BDA"/>
    <w:rsid w:val="000D49DE"/>
    <w:rsid w:val="000D5766"/>
    <w:rsid w:val="000D7880"/>
    <w:rsid w:val="000D7E28"/>
    <w:rsid w:val="000E074F"/>
    <w:rsid w:val="000E5BE3"/>
    <w:rsid w:val="000F15D1"/>
    <w:rsid w:val="000F2EF5"/>
    <w:rsid w:val="000F4994"/>
    <w:rsid w:val="000F537A"/>
    <w:rsid w:val="0011037F"/>
    <w:rsid w:val="0011179C"/>
    <w:rsid w:val="00113050"/>
    <w:rsid w:val="00115CDE"/>
    <w:rsid w:val="00117765"/>
    <w:rsid w:val="00117B88"/>
    <w:rsid w:val="001223C0"/>
    <w:rsid w:val="00123E31"/>
    <w:rsid w:val="00130B0B"/>
    <w:rsid w:val="00131C1A"/>
    <w:rsid w:val="00133315"/>
    <w:rsid w:val="00133A82"/>
    <w:rsid w:val="00133DE1"/>
    <w:rsid w:val="001341B2"/>
    <w:rsid w:val="001359A4"/>
    <w:rsid w:val="00137D69"/>
    <w:rsid w:val="00140E44"/>
    <w:rsid w:val="00141E7B"/>
    <w:rsid w:val="00144659"/>
    <w:rsid w:val="00146CF9"/>
    <w:rsid w:val="00147E6E"/>
    <w:rsid w:val="001530A7"/>
    <w:rsid w:val="00153ACA"/>
    <w:rsid w:val="00163E54"/>
    <w:rsid w:val="001645E8"/>
    <w:rsid w:val="00172206"/>
    <w:rsid w:val="001765B7"/>
    <w:rsid w:val="0018332F"/>
    <w:rsid w:val="00183902"/>
    <w:rsid w:val="00183A75"/>
    <w:rsid w:val="001841FF"/>
    <w:rsid w:val="00192CFD"/>
    <w:rsid w:val="0019624C"/>
    <w:rsid w:val="001A2591"/>
    <w:rsid w:val="001B07CD"/>
    <w:rsid w:val="001B2CB9"/>
    <w:rsid w:val="001B3AC6"/>
    <w:rsid w:val="001B3F79"/>
    <w:rsid w:val="001C219C"/>
    <w:rsid w:val="001C2401"/>
    <w:rsid w:val="001C2413"/>
    <w:rsid w:val="001C2E4D"/>
    <w:rsid w:val="001C479C"/>
    <w:rsid w:val="001C4A1E"/>
    <w:rsid w:val="001C4BB6"/>
    <w:rsid w:val="001C4CA4"/>
    <w:rsid w:val="001D4796"/>
    <w:rsid w:val="001D62A0"/>
    <w:rsid w:val="001E1567"/>
    <w:rsid w:val="001E19E4"/>
    <w:rsid w:val="001E39AB"/>
    <w:rsid w:val="001E39D9"/>
    <w:rsid w:val="001E6957"/>
    <w:rsid w:val="001F35B0"/>
    <w:rsid w:val="001F4329"/>
    <w:rsid w:val="001F66F9"/>
    <w:rsid w:val="001F7353"/>
    <w:rsid w:val="00200B4A"/>
    <w:rsid w:val="002064D4"/>
    <w:rsid w:val="002104DF"/>
    <w:rsid w:val="00210C24"/>
    <w:rsid w:val="00210D85"/>
    <w:rsid w:val="0021279E"/>
    <w:rsid w:val="00213632"/>
    <w:rsid w:val="002137D2"/>
    <w:rsid w:val="00213C48"/>
    <w:rsid w:val="0021635F"/>
    <w:rsid w:val="002259E8"/>
    <w:rsid w:val="00227D4D"/>
    <w:rsid w:val="002314F2"/>
    <w:rsid w:val="00241485"/>
    <w:rsid w:val="00242C61"/>
    <w:rsid w:val="0024449D"/>
    <w:rsid w:val="0024770B"/>
    <w:rsid w:val="0025013F"/>
    <w:rsid w:val="00252FDE"/>
    <w:rsid w:val="0025334C"/>
    <w:rsid w:val="002544B2"/>
    <w:rsid w:val="00254B82"/>
    <w:rsid w:val="002553F1"/>
    <w:rsid w:val="002618DB"/>
    <w:rsid w:val="0027098B"/>
    <w:rsid w:val="0027169D"/>
    <w:rsid w:val="00274888"/>
    <w:rsid w:val="00275483"/>
    <w:rsid w:val="00275D08"/>
    <w:rsid w:val="0027646C"/>
    <w:rsid w:val="002771C1"/>
    <w:rsid w:val="00281858"/>
    <w:rsid w:val="00283080"/>
    <w:rsid w:val="0028428F"/>
    <w:rsid w:val="00284965"/>
    <w:rsid w:val="00287774"/>
    <w:rsid w:val="00287F68"/>
    <w:rsid w:val="00290114"/>
    <w:rsid w:val="00290180"/>
    <w:rsid w:val="0029176A"/>
    <w:rsid w:val="002A2C0D"/>
    <w:rsid w:val="002A42CC"/>
    <w:rsid w:val="002A6F13"/>
    <w:rsid w:val="002B0383"/>
    <w:rsid w:val="002B2ED9"/>
    <w:rsid w:val="002D01BD"/>
    <w:rsid w:val="002D0DF7"/>
    <w:rsid w:val="002D4818"/>
    <w:rsid w:val="002D6240"/>
    <w:rsid w:val="002E078A"/>
    <w:rsid w:val="002F21FD"/>
    <w:rsid w:val="002F4864"/>
    <w:rsid w:val="002F4DD8"/>
    <w:rsid w:val="002F4DF7"/>
    <w:rsid w:val="002F5F63"/>
    <w:rsid w:val="002F61EF"/>
    <w:rsid w:val="00300CC3"/>
    <w:rsid w:val="003028D7"/>
    <w:rsid w:val="003036C3"/>
    <w:rsid w:val="00304F7D"/>
    <w:rsid w:val="00310674"/>
    <w:rsid w:val="00311833"/>
    <w:rsid w:val="00313594"/>
    <w:rsid w:val="00317197"/>
    <w:rsid w:val="00321CAD"/>
    <w:rsid w:val="00327817"/>
    <w:rsid w:val="00330E3C"/>
    <w:rsid w:val="00330F1F"/>
    <w:rsid w:val="00333887"/>
    <w:rsid w:val="00334E33"/>
    <w:rsid w:val="00336077"/>
    <w:rsid w:val="00336E2F"/>
    <w:rsid w:val="00340340"/>
    <w:rsid w:val="00344980"/>
    <w:rsid w:val="003505ED"/>
    <w:rsid w:val="003508B4"/>
    <w:rsid w:val="00351AAD"/>
    <w:rsid w:val="00353D7D"/>
    <w:rsid w:val="00354BB1"/>
    <w:rsid w:val="003572CA"/>
    <w:rsid w:val="0036034B"/>
    <w:rsid w:val="0036289A"/>
    <w:rsid w:val="00366FBA"/>
    <w:rsid w:val="0037170E"/>
    <w:rsid w:val="00376D70"/>
    <w:rsid w:val="00377C69"/>
    <w:rsid w:val="00380735"/>
    <w:rsid w:val="00381D57"/>
    <w:rsid w:val="0038383E"/>
    <w:rsid w:val="00384BD8"/>
    <w:rsid w:val="003921E5"/>
    <w:rsid w:val="00394721"/>
    <w:rsid w:val="003947A9"/>
    <w:rsid w:val="0039527D"/>
    <w:rsid w:val="00396923"/>
    <w:rsid w:val="00397D75"/>
    <w:rsid w:val="003A03DC"/>
    <w:rsid w:val="003A4255"/>
    <w:rsid w:val="003B1D52"/>
    <w:rsid w:val="003B452F"/>
    <w:rsid w:val="003C314A"/>
    <w:rsid w:val="003C3465"/>
    <w:rsid w:val="003C3924"/>
    <w:rsid w:val="003C7DED"/>
    <w:rsid w:val="003D011E"/>
    <w:rsid w:val="003D0794"/>
    <w:rsid w:val="003D0C49"/>
    <w:rsid w:val="003D27B7"/>
    <w:rsid w:val="003D36F5"/>
    <w:rsid w:val="003D4DE8"/>
    <w:rsid w:val="003D57FF"/>
    <w:rsid w:val="003D671C"/>
    <w:rsid w:val="003E001E"/>
    <w:rsid w:val="003E2AEE"/>
    <w:rsid w:val="003E2B1B"/>
    <w:rsid w:val="003E3FEB"/>
    <w:rsid w:val="003F1BAE"/>
    <w:rsid w:val="003F44FE"/>
    <w:rsid w:val="003F50DB"/>
    <w:rsid w:val="00400753"/>
    <w:rsid w:val="00401247"/>
    <w:rsid w:val="00402DBE"/>
    <w:rsid w:val="004153B4"/>
    <w:rsid w:val="00426361"/>
    <w:rsid w:val="004320D9"/>
    <w:rsid w:val="00432201"/>
    <w:rsid w:val="0043612A"/>
    <w:rsid w:val="0043773D"/>
    <w:rsid w:val="00441A32"/>
    <w:rsid w:val="00441A50"/>
    <w:rsid w:val="004440DC"/>
    <w:rsid w:val="00444748"/>
    <w:rsid w:val="00453D74"/>
    <w:rsid w:val="004540B2"/>
    <w:rsid w:val="00460694"/>
    <w:rsid w:val="004621E3"/>
    <w:rsid w:val="0046240B"/>
    <w:rsid w:val="00467B38"/>
    <w:rsid w:val="004744E8"/>
    <w:rsid w:val="00480F0D"/>
    <w:rsid w:val="00482091"/>
    <w:rsid w:val="00482451"/>
    <w:rsid w:val="00482797"/>
    <w:rsid w:val="00484A03"/>
    <w:rsid w:val="00487E9A"/>
    <w:rsid w:val="004973BB"/>
    <w:rsid w:val="004A0BF1"/>
    <w:rsid w:val="004A33C7"/>
    <w:rsid w:val="004B1C7F"/>
    <w:rsid w:val="004B25B1"/>
    <w:rsid w:val="004B28D2"/>
    <w:rsid w:val="004B49FE"/>
    <w:rsid w:val="004B4F96"/>
    <w:rsid w:val="004B7EEC"/>
    <w:rsid w:val="004C29DC"/>
    <w:rsid w:val="004C7F27"/>
    <w:rsid w:val="004D08C1"/>
    <w:rsid w:val="004D1116"/>
    <w:rsid w:val="004D25D5"/>
    <w:rsid w:val="004D25E3"/>
    <w:rsid w:val="004D269D"/>
    <w:rsid w:val="004D2813"/>
    <w:rsid w:val="004D5177"/>
    <w:rsid w:val="004E5588"/>
    <w:rsid w:val="004E715D"/>
    <w:rsid w:val="004E7878"/>
    <w:rsid w:val="004F003D"/>
    <w:rsid w:val="004F2462"/>
    <w:rsid w:val="004F6B3F"/>
    <w:rsid w:val="005001EA"/>
    <w:rsid w:val="00501A96"/>
    <w:rsid w:val="005042C3"/>
    <w:rsid w:val="00505BB5"/>
    <w:rsid w:val="00507B33"/>
    <w:rsid w:val="00510895"/>
    <w:rsid w:val="00511432"/>
    <w:rsid w:val="00520349"/>
    <w:rsid w:val="00520424"/>
    <w:rsid w:val="00520F3D"/>
    <w:rsid w:val="00521348"/>
    <w:rsid w:val="0052165B"/>
    <w:rsid w:val="00523007"/>
    <w:rsid w:val="005234CA"/>
    <w:rsid w:val="00523656"/>
    <w:rsid w:val="0052423B"/>
    <w:rsid w:val="00525BD6"/>
    <w:rsid w:val="00530CAF"/>
    <w:rsid w:val="0053383B"/>
    <w:rsid w:val="00533BF7"/>
    <w:rsid w:val="0053647C"/>
    <w:rsid w:val="00542B7A"/>
    <w:rsid w:val="0054442B"/>
    <w:rsid w:val="00545293"/>
    <w:rsid w:val="00547266"/>
    <w:rsid w:val="005509A8"/>
    <w:rsid w:val="00550E8F"/>
    <w:rsid w:val="00550FC6"/>
    <w:rsid w:val="005558E6"/>
    <w:rsid w:val="005559AF"/>
    <w:rsid w:val="00555BD2"/>
    <w:rsid w:val="005560B1"/>
    <w:rsid w:val="00561F0F"/>
    <w:rsid w:val="005629E9"/>
    <w:rsid w:val="0056383E"/>
    <w:rsid w:val="00565E77"/>
    <w:rsid w:val="00571DAB"/>
    <w:rsid w:val="00572E20"/>
    <w:rsid w:val="00574C2D"/>
    <w:rsid w:val="00576E98"/>
    <w:rsid w:val="00580A91"/>
    <w:rsid w:val="00582C98"/>
    <w:rsid w:val="005851B2"/>
    <w:rsid w:val="005852EE"/>
    <w:rsid w:val="00592119"/>
    <w:rsid w:val="00593809"/>
    <w:rsid w:val="005947D6"/>
    <w:rsid w:val="005A4318"/>
    <w:rsid w:val="005B770F"/>
    <w:rsid w:val="005C74C9"/>
    <w:rsid w:val="005D0666"/>
    <w:rsid w:val="005D0B2C"/>
    <w:rsid w:val="005D2D86"/>
    <w:rsid w:val="005D39A6"/>
    <w:rsid w:val="005E2A36"/>
    <w:rsid w:val="005E6214"/>
    <w:rsid w:val="005F0BEF"/>
    <w:rsid w:val="005F4881"/>
    <w:rsid w:val="00601492"/>
    <w:rsid w:val="00604DD0"/>
    <w:rsid w:val="0060613F"/>
    <w:rsid w:val="006061DF"/>
    <w:rsid w:val="00611809"/>
    <w:rsid w:val="00615A08"/>
    <w:rsid w:val="00615CFA"/>
    <w:rsid w:val="00616B21"/>
    <w:rsid w:val="00622D15"/>
    <w:rsid w:val="006231C3"/>
    <w:rsid w:val="00625541"/>
    <w:rsid w:val="00625768"/>
    <w:rsid w:val="006306D5"/>
    <w:rsid w:val="0063636D"/>
    <w:rsid w:val="00644E4C"/>
    <w:rsid w:val="006515E2"/>
    <w:rsid w:val="00651F03"/>
    <w:rsid w:val="006521F8"/>
    <w:rsid w:val="00652615"/>
    <w:rsid w:val="0065603A"/>
    <w:rsid w:val="00656345"/>
    <w:rsid w:val="0065706D"/>
    <w:rsid w:val="0065736A"/>
    <w:rsid w:val="00657C26"/>
    <w:rsid w:val="00660131"/>
    <w:rsid w:val="006661C1"/>
    <w:rsid w:val="00673564"/>
    <w:rsid w:val="006743B2"/>
    <w:rsid w:val="006761BE"/>
    <w:rsid w:val="00676F2E"/>
    <w:rsid w:val="0068157C"/>
    <w:rsid w:val="00682DF0"/>
    <w:rsid w:val="0068398E"/>
    <w:rsid w:val="006A0C80"/>
    <w:rsid w:val="006A1BFB"/>
    <w:rsid w:val="006A247A"/>
    <w:rsid w:val="006A432C"/>
    <w:rsid w:val="006B060C"/>
    <w:rsid w:val="006B4547"/>
    <w:rsid w:val="006C332F"/>
    <w:rsid w:val="006C44EF"/>
    <w:rsid w:val="006C6DA2"/>
    <w:rsid w:val="006C7818"/>
    <w:rsid w:val="006D31CA"/>
    <w:rsid w:val="006D45F6"/>
    <w:rsid w:val="006D4BEF"/>
    <w:rsid w:val="006E1B0B"/>
    <w:rsid w:val="006E2E30"/>
    <w:rsid w:val="006E4B93"/>
    <w:rsid w:val="006F0915"/>
    <w:rsid w:val="006F20F2"/>
    <w:rsid w:val="006F2CD3"/>
    <w:rsid w:val="006F448C"/>
    <w:rsid w:val="006F6469"/>
    <w:rsid w:val="00701DC1"/>
    <w:rsid w:val="00703CE5"/>
    <w:rsid w:val="0070489C"/>
    <w:rsid w:val="00705FD6"/>
    <w:rsid w:val="0071182A"/>
    <w:rsid w:val="00711AD2"/>
    <w:rsid w:val="00711D46"/>
    <w:rsid w:val="00712C3C"/>
    <w:rsid w:val="00714D00"/>
    <w:rsid w:val="00714FEC"/>
    <w:rsid w:val="00721E35"/>
    <w:rsid w:val="00723632"/>
    <w:rsid w:val="00725454"/>
    <w:rsid w:val="00726774"/>
    <w:rsid w:val="00726C11"/>
    <w:rsid w:val="00727268"/>
    <w:rsid w:val="00734155"/>
    <w:rsid w:val="007356FF"/>
    <w:rsid w:val="00735962"/>
    <w:rsid w:val="007430E9"/>
    <w:rsid w:val="0074403C"/>
    <w:rsid w:val="007448EB"/>
    <w:rsid w:val="0074725B"/>
    <w:rsid w:val="0075113D"/>
    <w:rsid w:val="007529EB"/>
    <w:rsid w:val="00753319"/>
    <w:rsid w:val="00753A4D"/>
    <w:rsid w:val="00755AB4"/>
    <w:rsid w:val="00755BBE"/>
    <w:rsid w:val="007569D0"/>
    <w:rsid w:val="007626E1"/>
    <w:rsid w:val="00780C15"/>
    <w:rsid w:val="00782433"/>
    <w:rsid w:val="00782EB6"/>
    <w:rsid w:val="0078406C"/>
    <w:rsid w:val="00786A89"/>
    <w:rsid w:val="00791EF8"/>
    <w:rsid w:val="007973AE"/>
    <w:rsid w:val="00797525"/>
    <w:rsid w:val="007A08A9"/>
    <w:rsid w:val="007A11D0"/>
    <w:rsid w:val="007A18B5"/>
    <w:rsid w:val="007A2120"/>
    <w:rsid w:val="007A40A7"/>
    <w:rsid w:val="007A77D7"/>
    <w:rsid w:val="007B574C"/>
    <w:rsid w:val="007B6F9B"/>
    <w:rsid w:val="007C0F90"/>
    <w:rsid w:val="007C19C2"/>
    <w:rsid w:val="007D570A"/>
    <w:rsid w:val="007D5E21"/>
    <w:rsid w:val="007E6295"/>
    <w:rsid w:val="007F2BB2"/>
    <w:rsid w:val="007F37A8"/>
    <w:rsid w:val="007F47C5"/>
    <w:rsid w:val="007F6219"/>
    <w:rsid w:val="007F768D"/>
    <w:rsid w:val="007F783B"/>
    <w:rsid w:val="007F7863"/>
    <w:rsid w:val="0080022A"/>
    <w:rsid w:val="00800CBC"/>
    <w:rsid w:val="00803058"/>
    <w:rsid w:val="00804366"/>
    <w:rsid w:val="00805835"/>
    <w:rsid w:val="00805D13"/>
    <w:rsid w:val="008067D6"/>
    <w:rsid w:val="00806FAF"/>
    <w:rsid w:val="00807D7C"/>
    <w:rsid w:val="00811075"/>
    <w:rsid w:val="0081379A"/>
    <w:rsid w:val="00816146"/>
    <w:rsid w:val="00821573"/>
    <w:rsid w:val="0082162A"/>
    <w:rsid w:val="00822992"/>
    <w:rsid w:val="00823239"/>
    <w:rsid w:val="00823386"/>
    <w:rsid w:val="00824012"/>
    <w:rsid w:val="00824894"/>
    <w:rsid w:val="008312FC"/>
    <w:rsid w:val="00833302"/>
    <w:rsid w:val="0083332B"/>
    <w:rsid w:val="0083399E"/>
    <w:rsid w:val="00835A93"/>
    <w:rsid w:val="0083602E"/>
    <w:rsid w:val="00837732"/>
    <w:rsid w:val="00843B13"/>
    <w:rsid w:val="00853BDA"/>
    <w:rsid w:val="0085434B"/>
    <w:rsid w:val="008609AE"/>
    <w:rsid w:val="008631DE"/>
    <w:rsid w:val="00864A09"/>
    <w:rsid w:val="0086713B"/>
    <w:rsid w:val="00867FFB"/>
    <w:rsid w:val="0087383D"/>
    <w:rsid w:val="00873FDC"/>
    <w:rsid w:val="00880E17"/>
    <w:rsid w:val="00881E21"/>
    <w:rsid w:val="008836E5"/>
    <w:rsid w:val="00884482"/>
    <w:rsid w:val="008858AC"/>
    <w:rsid w:val="008859F8"/>
    <w:rsid w:val="00886121"/>
    <w:rsid w:val="008A3318"/>
    <w:rsid w:val="008A44CE"/>
    <w:rsid w:val="008A46FE"/>
    <w:rsid w:val="008A5575"/>
    <w:rsid w:val="008B351F"/>
    <w:rsid w:val="008C3575"/>
    <w:rsid w:val="008C5153"/>
    <w:rsid w:val="008D1CCF"/>
    <w:rsid w:val="008D59EE"/>
    <w:rsid w:val="008D76BA"/>
    <w:rsid w:val="008E015A"/>
    <w:rsid w:val="008F1664"/>
    <w:rsid w:val="008F1E1B"/>
    <w:rsid w:val="008F7559"/>
    <w:rsid w:val="008F7DE5"/>
    <w:rsid w:val="00902F74"/>
    <w:rsid w:val="00903B8D"/>
    <w:rsid w:val="00904218"/>
    <w:rsid w:val="00905B7C"/>
    <w:rsid w:val="00906837"/>
    <w:rsid w:val="0091278B"/>
    <w:rsid w:val="0091322B"/>
    <w:rsid w:val="009133AC"/>
    <w:rsid w:val="0091508D"/>
    <w:rsid w:val="00915D29"/>
    <w:rsid w:val="009226B1"/>
    <w:rsid w:val="00924178"/>
    <w:rsid w:val="00926652"/>
    <w:rsid w:val="0093033C"/>
    <w:rsid w:val="00932B50"/>
    <w:rsid w:val="00935428"/>
    <w:rsid w:val="009357F1"/>
    <w:rsid w:val="00940B14"/>
    <w:rsid w:val="00941C77"/>
    <w:rsid w:val="00942F55"/>
    <w:rsid w:val="009441F4"/>
    <w:rsid w:val="00964E04"/>
    <w:rsid w:val="0096796F"/>
    <w:rsid w:val="009839C9"/>
    <w:rsid w:val="00987231"/>
    <w:rsid w:val="0099089E"/>
    <w:rsid w:val="009917E6"/>
    <w:rsid w:val="00992794"/>
    <w:rsid w:val="009A24C9"/>
    <w:rsid w:val="009A3850"/>
    <w:rsid w:val="009A5993"/>
    <w:rsid w:val="009A71C5"/>
    <w:rsid w:val="009B19F1"/>
    <w:rsid w:val="009B33E1"/>
    <w:rsid w:val="009B4EAC"/>
    <w:rsid w:val="009B70C1"/>
    <w:rsid w:val="009B7497"/>
    <w:rsid w:val="009C1F03"/>
    <w:rsid w:val="009C2CC2"/>
    <w:rsid w:val="009C517E"/>
    <w:rsid w:val="009C5467"/>
    <w:rsid w:val="009C63E1"/>
    <w:rsid w:val="009D2F7D"/>
    <w:rsid w:val="009D382A"/>
    <w:rsid w:val="009D3E6A"/>
    <w:rsid w:val="009D4394"/>
    <w:rsid w:val="009D5985"/>
    <w:rsid w:val="009E1AB4"/>
    <w:rsid w:val="009E216E"/>
    <w:rsid w:val="009E27F2"/>
    <w:rsid w:val="009E4291"/>
    <w:rsid w:val="009E6ED9"/>
    <w:rsid w:val="009F1BB9"/>
    <w:rsid w:val="009F4297"/>
    <w:rsid w:val="00A06CE1"/>
    <w:rsid w:val="00A108AC"/>
    <w:rsid w:val="00A10EB6"/>
    <w:rsid w:val="00A121CB"/>
    <w:rsid w:val="00A16F5D"/>
    <w:rsid w:val="00A26814"/>
    <w:rsid w:val="00A307AD"/>
    <w:rsid w:val="00A32BB5"/>
    <w:rsid w:val="00A36056"/>
    <w:rsid w:val="00A37C0C"/>
    <w:rsid w:val="00A4378D"/>
    <w:rsid w:val="00A4419D"/>
    <w:rsid w:val="00A47E61"/>
    <w:rsid w:val="00A53DC4"/>
    <w:rsid w:val="00A552AD"/>
    <w:rsid w:val="00A57461"/>
    <w:rsid w:val="00A57816"/>
    <w:rsid w:val="00A60653"/>
    <w:rsid w:val="00A60B0D"/>
    <w:rsid w:val="00A61308"/>
    <w:rsid w:val="00A6268C"/>
    <w:rsid w:val="00A6274F"/>
    <w:rsid w:val="00A7321C"/>
    <w:rsid w:val="00A73ACE"/>
    <w:rsid w:val="00A75FBE"/>
    <w:rsid w:val="00A81E1B"/>
    <w:rsid w:val="00A82E6B"/>
    <w:rsid w:val="00AA38A5"/>
    <w:rsid w:val="00AA4D41"/>
    <w:rsid w:val="00AA5BD2"/>
    <w:rsid w:val="00AB77CA"/>
    <w:rsid w:val="00AB7913"/>
    <w:rsid w:val="00AB7BB3"/>
    <w:rsid w:val="00AC65C4"/>
    <w:rsid w:val="00AC669F"/>
    <w:rsid w:val="00AC6C2F"/>
    <w:rsid w:val="00AD0FE9"/>
    <w:rsid w:val="00AD5145"/>
    <w:rsid w:val="00AD5E34"/>
    <w:rsid w:val="00AE0832"/>
    <w:rsid w:val="00AE3434"/>
    <w:rsid w:val="00AE3B09"/>
    <w:rsid w:val="00AE465D"/>
    <w:rsid w:val="00AE52DF"/>
    <w:rsid w:val="00AE5E9E"/>
    <w:rsid w:val="00AF24F6"/>
    <w:rsid w:val="00AF2728"/>
    <w:rsid w:val="00AF2BA0"/>
    <w:rsid w:val="00AF385F"/>
    <w:rsid w:val="00AF5004"/>
    <w:rsid w:val="00AF745C"/>
    <w:rsid w:val="00B03263"/>
    <w:rsid w:val="00B03446"/>
    <w:rsid w:val="00B0429D"/>
    <w:rsid w:val="00B06EDD"/>
    <w:rsid w:val="00B11736"/>
    <w:rsid w:val="00B13B1E"/>
    <w:rsid w:val="00B13B5E"/>
    <w:rsid w:val="00B162AA"/>
    <w:rsid w:val="00B163DF"/>
    <w:rsid w:val="00B17D2D"/>
    <w:rsid w:val="00B32482"/>
    <w:rsid w:val="00B345FB"/>
    <w:rsid w:val="00B34D67"/>
    <w:rsid w:val="00B36213"/>
    <w:rsid w:val="00B37192"/>
    <w:rsid w:val="00B40997"/>
    <w:rsid w:val="00B43C39"/>
    <w:rsid w:val="00B4496A"/>
    <w:rsid w:val="00B503AE"/>
    <w:rsid w:val="00B63A59"/>
    <w:rsid w:val="00B64F91"/>
    <w:rsid w:val="00B66605"/>
    <w:rsid w:val="00B71785"/>
    <w:rsid w:val="00B74B99"/>
    <w:rsid w:val="00B823B0"/>
    <w:rsid w:val="00B845D7"/>
    <w:rsid w:val="00B90A26"/>
    <w:rsid w:val="00B92511"/>
    <w:rsid w:val="00B94684"/>
    <w:rsid w:val="00B953A1"/>
    <w:rsid w:val="00B974CD"/>
    <w:rsid w:val="00BA0F3F"/>
    <w:rsid w:val="00BA3104"/>
    <w:rsid w:val="00BA3F36"/>
    <w:rsid w:val="00BA50CB"/>
    <w:rsid w:val="00BA6C05"/>
    <w:rsid w:val="00BB2236"/>
    <w:rsid w:val="00BB50BE"/>
    <w:rsid w:val="00BB55A8"/>
    <w:rsid w:val="00BB7311"/>
    <w:rsid w:val="00BC0AA6"/>
    <w:rsid w:val="00BC2181"/>
    <w:rsid w:val="00BD19F4"/>
    <w:rsid w:val="00BD38D3"/>
    <w:rsid w:val="00BD473E"/>
    <w:rsid w:val="00BD7BD7"/>
    <w:rsid w:val="00BE0DE7"/>
    <w:rsid w:val="00BE139A"/>
    <w:rsid w:val="00BE1509"/>
    <w:rsid w:val="00BE16F1"/>
    <w:rsid w:val="00BF1E3D"/>
    <w:rsid w:val="00BF1E4F"/>
    <w:rsid w:val="00BF37C4"/>
    <w:rsid w:val="00C00276"/>
    <w:rsid w:val="00C064FF"/>
    <w:rsid w:val="00C066AC"/>
    <w:rsid w:val="00C1033F"/>
    <w:rsid w:val="00C11DDA"/>
    <w:rsid w:val="00C1213F"/>
    <w:rsid w:val="00C15257"/>
    <w:rsid w:val="00C17D46"/>
    <w:rsid w:val="00C17F04"/>
    <w:rsid w:val="00C215F7"/>
    <w:rsid w:val="00C21ABA"/>
    <w:rsid w:val="00C2262B"/>
    <w:rsid w:val="00C232A8"/>
    <w:rsid w:val="00C25626"/>
    <w:rsid w:val="00C31192"/>
    <w:rsid w:val="00C34DC5"/>
    <w:rsid w:val="00C3517F"/>
    <w:rsid w:val="00C35623"/>
    <w:rsid w:val="00C418A3"/>
    <w:rsid w:val="00C418CD"/>
    <w:rsid w:val="00C54873"/>
    <w:rsid w:val="00C55D56"/>
    <w:rsid w:val="00C6160A"/>
    <w:rsid w:val="00C64470"/>
    <w:rsid w:val="00C66A14"/>
    <w:rsid w:val="00C702B9"/>
    <w:rsid w:val="00C71631"/>
    <w:rsid w:val="00C73481"/>
    <w:rsid w:val="00C761F6"/>
    <w:rsid w:val="00C80A26"/>
    <w:rsid w:val="00C81905"/>
    <w:rsid w:val="00C83406"/>
    <w:rsid w:val="00C840ED"/>
    <w:rsid w:val="00C8436F"/>
    <w:rsid w:val="00C857E2"/>
    <w:rsid w:val="00C874C0"/>
    <w:rsid w:val="00C910D3"/>
    <w:rsid w:val="00C92E80"/>
    <w:rsid w:val="00C93220"/>
    <w:rsid w:val="00C961F9"/>
    <w:rsid w:val="00C967B5"/>
    <w:rsid w:val="00C96D40"/>
    <w:rsid w:val="00CA00E4"/>
    <w:rsid w:val="00CA0FEF"/>
    <w:rsid w:val="00CA3BAC"/>
    <w:rsid w:val="00CA3D8C"/>
    <w:rsid w:val="00CA537C"/>
    <w:rsid w:val="00CB2089"/>
    <w:rsid w:val="00CB2871"/>
    <w:rsid w:val="00CB4A49"/>
    <w:rsid w:val="00CB71F5"/>
    <w:rsid w:val="00CC2D23"/>
    <w:rsid w:val="00CC33C1"/>
    <w:rsid w:val="00CC3AD2"/>
    <w:rsid w:val="00CC3B01"/>
    <w:rsid w:val="00CC5B4F"/>
    <w:rsid w:val="00CC5D20"/>
    <w:rsid w:val="00CE1AD3"/>
    <w:rsid w:val="00CE221F"/>
    <w:rsid w:val="00CE282D"/>
    <w:rsid w:val="00CE2E50"/>
    <w:rsid w:val="00CF0AF4"/>
    <w:rsid w:val="00CF0EEB"/>
    <w:rsid w:val="00CF1DDE"/>
    <w:rsid w:val="00D013AB"/>
    <w:rsid w:val="00D0140E"/>
    <w:rsid w:val="00D04391"/>
    <w:rsid w:val="00D04D2C"/>
    <w:rsid w:val="00D06925"/>
    <w:rsid w:val="00D07E42"/>
    <w:rsid w:val="00D10B76"/>
    <w:rsid w:val="00D16A1E"/>
    <w:rsid w:val="00D16C49"/>
    <w:rsid w:val="00D21627"/>
    <w:rsid w:val="00D23D24"/>
    <w:rsid w:val="00D31618"/>
    <w:rsid w:val="00D35282"/>
    <w:rsid w:val="00D402B4"/>
    <w:rsid w:val="00D40F46"/>
    <w:rsid w:val="00D51484"/>
    <w:rsid w:val="00D53866"/>
    <w:rsid w:val="00D563F6"/>
    <w:rsid w:val="00D57872"/>
    <w:rsid w:val="00D57C15"/>
    <w:rsid w:val="00D62FB4"/>
    <w:rsid w:val="00D65FC8"/>
    <w:rsid w:val="00D67382"/>
    <w:rsid w:val="00D67CCC"/>
    <w:rsid w:val="00D70F7B"/>
    <w:rsid w:val="00D7317A"/>
    <w:rsid w:val="00D74383"/>
    <w:rsid w:val="00D75284"/>
    <w:rsid w:val="00D76DF7"/>
    <w:rsid w:val="00D80091"/>
    <w:rsid w:val="00D83DEB"/>
    <w:rsid w:val="00D85F93"/>
    <w:rsid w:val="00D8661A"/>
    <w:rsid w:val="00D961F9"/>
    <w:rsid w:val="00D967AB"/>
    <w:rsid w:val="00DA0BF8"/>
    <w:rsid w:val="00DA1F5E"/>
    <w:rsid w:val="00DA394A"/>
    <w:rsid w:val="00DA3A2A"/>
    <w:rsid w:val="00DA6324"/>
    <w:rsid w:val="00DA7C65"/>
    <w:rsid w:val="00DB3F56"/>
    <w:rsid w:val="00DB5F63"/>
    <w:rsid w:val="00DB6490"/>
    <w:rsid w:val="00DB7107"/>
    <w:rsid w:val="00DB72F3"/>
    <w:rsid w:val="00DC0323"/>
    <w:rsid w:val="00DC479C"/>
    <w:rsid w:val="00DC47A9"/>
    <w:rsid w:val="00DC6DCE"/>
    <w:rsid w:val="00DC771B"/>
    <w:rsid w:val="00DD12F3"/>
    <w:rsid w:val="00DD277D"/>
    <w:rsid w:val="00DD27D1"/>
    <w:rsid w:val="00DD4988"/>
    <w:rsid w:val="00DE147B"/>
    <w:rsid w:val="00DE36EC"/>
    <w:rsid w:val="00DE60E3"/>
    <w:rsid w:val="00DF1A9E"/>
    <w:rsid w:val="00DF38B5"/>
    <w:rsid w:val="00DF3C79"/>
    <w:rsid w:val="00DF78F7"/>
    <w:rsid w:val="00E041E8"/>
    <w:rsid w:val="00E04B39"/>
    <w:rsid w:val="00E10433"/>
    <w:rsid w:val="00E15763"/>
    <w:rsid w:val="00E23656"/>
    <w:rsid w:val="00E23DCE"/>
    <w:rsid w:val="00E26C02"/>
    <w:rsid w:val="00E300C1"/>
    <w:rsid w:val="00E30FCD"/>
    <w:rsid w:val="00E32600"/>
    <w:rsid w:val="00E34882"/>
    <w:rsid w:val="00E35F8B"/>
    <w:rsid w:val="00E36415"/>
    <w:rsid w:val="00E37E5C"/>
    <w:rsid w:val="00E42ED8"/>
    <w:rsid w:val="00E434DE"/>
    <w:rsid w:val="00E45386"/>
    <w:rsid w:val="00E460C5"/>
    <w:rsid w:val="00E4672F"/>
    <w:rsid w:val="00E55104"/>
    <w:rsid w:val="00E604DF"/>
    <w:rsid w:val="00E65689"/>
    <w:rsid w:val="00E66430"/>
    <w:rsid w:val="00E70CDA"/>
    <w:rsid w:val="00E72A45"/>
    <w:rsid w:val="00E81071"/>
    <w:rsid w:val="00E81F93"/>
    <w:rsid w:val="00E82233"/>
    <w:rsid w:val="00E8274C"/>
    <w:rsid w:val="00E84CC8"/>
    <w:rsid w:val="00E94E5D"/>
    <w:rsid w:val="00E95067"/>
    <w:rsid w:val="00EA0DCC"/>
    <w:rsid w:val="00EA3A9C"/>
    <w:rsid w:val="00EA6636"/>
    <w:rsid w:val="00EB1527"/>
    <w:rsid w:val="00EB2030"/>
    <w:rsid w:val="00EB5D51"/>
    <w:rsid w:val="00EB6C5C"/>
    <w:rsid w:val="00EB7614"/>
    <w:rsid w:val="00EC45E4"/>
    <w:rsid w:val="00EC75F5"/>
    <w:rsid w:val="00EC7DA8"/>
    <w:rsid w:val="00ED0602"/>
    <w:rsid w:val="00ED07C9"/>
    <w:rsid w:val="00ED130C"/>
    <w:rsid w:val="00ED5C27"/>
    <w:rsid w:val="00ED5DBA"/>
    <w:rsid w:val="00ED64B4"/>
    <w:rsid w:val="00ED68E6"/>
    <w:rsid w:val="00EE19A8"/>
    <w:rsid w:val="00EE236F"/>
    <w:rsid w:val="00EE4273"/>
    <w:rsid w:val="00EE72D6"/>
    <w:rsid w:val="00EF6D59"/>
    <w:rsid w:val="00F065E0"/>
    <w:rsid w:val="00F130D6"/>
    <w:rsid w:val="00F239F3"/>
    <w:rsid w:val="00F25A4D"/>
    <w:rsid w:val="00F327C5"/>
    <w:rsid w:val="00F35766"/>
    <w:rsid w:val="00F35B08"/>
    <w:rsid w:val="00F35F07"/>
    <w:rsid w:val="00F36585"/>
    <w:rsid w:val="00F4152B"/>
    <w:rsid w:val="00F45AE7"/>
    <w:rsid w:val="00F507DA"/>
    <w:rsid w:val="00F50D3F"/>
    <w:rsid w:val="00F531C7"/>
    <w:rsid w:val="00F54281"/>
    <w:rsid w:val="00F54CA7"/>
    <w:rsid w:val="00F5602E"/>
    <w:rsid w:val="00F647F3"/>
    <w:rsid w:val="00F67DA9"/>
    <w:rsid w:val="00F7016A"/>
    <w:rsid w:val="00F74532"/>
    <w:rsid w:val="00F75B8F"/>
    <w:rsid w:val="00F76372"/>
    <w:rsid w:val="00F80458"/>
    <w:rsid w:val="00F807E3"/>
    <w:rsid w:val="00F81689"/>
    <w:rsid w:val="00F81FA8"/>
    <w:rsid w:val="00F8514C"/>
    <w:rsid w:val="00F8565C"/>
    <w:rsid w:val="00F92510"/>
    <w:rsid w:val="00F934D3"/>
    <w:rsid w:val="00F93A2F"/>
    <w:rsid w:val="00F96A13"/>
    <w:rsid w:val="00FA08C8"/>
    <w:rsid w:val="00FA6E62"/>
    <w:rsid w:val="00FA6EC9"/>
    <w:rsid w:val="00FA7211"/>
    <w:rsid w:val="00FB05FD"/>
    <w:rsid w:val="00FB0C15"/>
    <w:rsid w:val="00FC138C"/>
    <w:rsid w:val="00FC185B"/>
    <w:rsid w:val="00FC3E99"/>
    <w:rsid w:val="00FC6AD6"/>
    <w:rsid w:val="00FC6B99"/>
    <w:rsid w:val="00FC6F5B"/>
    <w:rsid w:val="00FD3F80"/>
    <w:rsid w:val="00FD5F36"/>
    <w:rsid w:val="00FE3A4B"/>
    <w:rsid w:val="00FE4F09"/>
    <w:rsid w:val="00FF0289"/>
    <w:rsid w:val="00FF0E00"/>
    <w:rsid w:val="00FF3E71"/>
    <w:rsid w:val="00F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F0AEF"/>
  <w15:chartTrackingRefBased/>
  <w15:docId w15:val="{3D142622-ADDE-4F14-ADAA-315AF67E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F6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B7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2B7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2B7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2B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B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B7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B7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B7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B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542B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42B7A"/>
    <w:rPr>
      <w:rFonts w:asciiTheme="majorHAnsi" w:eastAsiaTheme="majorEastAsia" w:hAnsiTheme="majorHAnsi"/>
      <w:sz w:val="24"/>
      <w:szCs w:val="24"/>
    </w:rPr>
  </w:style>
  <w:style w:type="paragraph" w:customStyle="1" w:styleId="Footnotes">
    <w:name w:val="Footnotes"/>
    <w:basedOn w:val="Normal"/>
    <w:rsid w:val="00C34DC5"/>
    <w:rPr>
      <w:sz w:val="16"/>
    </w:rPr>
  </w:style>
  <w:style w:type="paragraph" w:customStyle="1" w:styleId="Source">
    <w:name w:val="Source"/>
    <w:basedOn w:val="Normal"/>
    <w:uiPriority w:val="99"/>
    <w:rsid w:val="007C0F90"/>
    <w:pPr>
      <w:autoSpaceDE w:val="0"/>
      <w:autoSpaceDN w:val="0"/>
      <w:adjustRightInd w:val="0"/>
      <w:spacing w:before="180" w:after="180" w:line="288" w:lineRule="auto"/>
      <w:contextualSpacing/>
      <w:textAlignment w:val="center"/>
    </w:pPr>
    <w:rPr>
      <w:rFonts w:ascii="Arial" w:hAnsi="Arial" w:cs="Arial"/>
      <w:color w:val="00000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42B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2B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42B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List1">
    <w:name w:val="List 1)"/>
    <w:basedOn w:val="ListBullet"/>
    <w:next w:val="Normal"/>
    <w:rsid w:val="007C0F90"/>
    <w:pPr>
      <w:numPr>
        <w:numId w:val="2"/>
      </w:numPr>
    </w:pPr>
  </w:style>
  <w:style w:type="paragraph" w:styleId="ListBullet">
    <w:name w:val="List Bullet"/>
    <w:basedOn w:val="Normal"/>
    <w:uiPriority w:val="99"/>
    <w:semiHidden/>
    <w:unhideWhenUsed/>
    <w:rsid w:val="007C0F90"/>
    <w:pPr>
      <w:numPr>
        <w:numId w:val="1"/>
      </w:numPr>
      <w:contextualSpacing/>
    </w:pPr>
  </w:style>
  <w:style w:type="paragraph" w:customStyle="1" w:styleId="Lista">
    <w:name w:val="List a)"/>
    <w:basedOn w:val="List1"/>
    <w:rsid w:val="007C0F90"/>
    <w:pPr>
      <w:numPr>
        <w:numId w:val="3"/>
      </w:numPr>
    </w:pPr>
  </w:style>
  <w:style w:type="paragraph" w:customStyle="1" w:styleId="Listi">
    <w:name w:val="List i)"/>
    <w:basedOn w:val="Lista"/>
    <w:autoRedefine/>
    <w:rsid w:val="007C0F90"/>
    <w:pPr>
      <w:numPr>
        <w:numId w:val="0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542B7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B7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B7A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B7A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B7A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B7A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42B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42B7A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22"/>
    <w:qFormat/>
    <w:rsid w:val="00542B7A"/>
    <w:rPr>
      <w:b/>
      <w:bCs/>
    </w:rPr>
  </w:style>
  <w:style w:type="character" w:styleId="Emphasis">
    <w:name w:val="Emphasis"/>
    <w:basedOn w:val="DefaultParagraphFont"/>
    <w:uiPriority w:val="20"/>
    <w:qFormat/>
    <w:rsid w:val="00542B7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42B7A"/>
    <w:rPr>
      <w:szCs w:val="32"/>
    </w:rPr>
  </w:style>
  <w:style w:type="paragraph" w:styleId="ListParagraph">
    <w:name w:val="List Paragraph"/>
    <w:basedOn w:val="Normal"/>
    <w:uiPriority w:val="34"/>
    <w:qFormat/>
    <w:rsid w:val="00542B7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B7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42B7A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B7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B7A"/>
    <w:rPr>
      <w:b/>
      <w:i/>
      <w:sz w:val="24"/>
    </w:rPr>
  </w:style>
  <w:style w:type="character" w:styleId="SubtleEmphasis">
    <w:name w:val="Subtle Emphasis"/>
    <w:uiPriority w:val="19"/>
    <w:qFormat/>
    <w:rsid w:val="00542B7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42B7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42B7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42B7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42B7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2B7A"/>
    <w:pPr>
      <w:outlineLvl w:val="9"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542B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2B7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2B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2B7A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0421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1635F"/>
    <w:rPr>
      <w:color w:val="0000FF"/>
      <w:u w:val="single"/>
    </w:rPr>
  </w:style>
  <w:style w:type="character" w:customStyle="1" w:styleId="meta-name-and-number">
    <w:name w:val="meta-name-and-number"/>
    <w:basedOn w:val="DefaultParagraphFont"/>
    <w:rsid w:val="00E300C1"/>
  </w:style>
  <w:style w:type="table" w:styleId="TableGrid">
    <w:name w:val="Table Grid"/>
    <w:basedOn w:val="TableNormal"/>
    <w:uiPriority w:val="39"/>
    <w:rsid w:val="00B04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42F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2F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microsoft.com/en-us/microsoft-teams/join-a-meetin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teams.microsoft.com/meet/274341343659852?p=AEBVf2KSkHupKFItr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ompliance@towboard.oregon.gov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tel:+19712771965,,729304900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dotb011\OneDrive%20-%20Oregon%20Department%20of%20Transportation\Templates\State_Letterhead_blue.dotx" TargetMode="External"/></Relationships>
</file>

<file path=word/theme/theme1.xml><?xml version="1.0" encoding="utf-8"?>
<a:theme xmlns:a="http://schemas.openxmlformats.org/drawingml/2006/main" name="Office Theme">
  <a:themeElements>
    <a:clrScheme name="DAS 2022">
      <a:dk1>
        <a:sysClr val="windowText" lastClr="000000"/>
      </a:dk1>
      <a:lt1>
        <a:sysClr val="window" lastClr="FFFFFF"/>
      </a:lt1>
      <a:dk2>
        <a:srgbClr val="1F3D7B"/>
      </a:dk2>
      <a:lt2>
        <a:srgbClr val="F2F2F2"/>
      </a:lt2>
      <a:accent1>
        <a:srgbClr val="00579B"/>
      </a:accent1>
      <a:accent2>
        <a:srgbClr val="618B5D"/>
      </a:accent2>
      <a:accent3>
        <a:srgbClr val="E1B924"/>
      </a:accent3>
      <a:accent4>
        <a:srgbClr val="F37221"/>
      </a:accent4>
      <a:accent5>
        <a:srgbClr val="1A8CAA"/>
      </a:accent5>
      <a:accent6>
        <a:srgbClr val="425F3F"/>
      </a:accent6>
      <a:hlink>
        <a:srgbClr val="0000FF"/>
      </a:hlink>
      <a:folHlink>
        <a:srgbClr val="800080"/>
      </a:folHlink>
    </a:clrScheme>
    <a:fontScheme name="Custom 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2026-09-15T00:00:00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7AC627E99E77438541F31DA830A0B4" ma:contentTypeVersion="6" ma:contentTypeDescription="Create a new document." ma:contentTypeScope="" ma:versionID="3d4d2a20686c5f7f7cb21ab82d735aeb">
  <xsd:schema xmlns:xsd="http://www.w3.org/2001/XMLSchema" xmlns:xs="http://www.w3.org/2001/XMLSchema" xmlns:p="http://schemas.microsoft.com/office/2006/metadata/properties" xmlns:ns1="http://schemas.microsoft.com/sharepoint/v3" xmlns:ns2="81afb413-8f98-442e-950f-5805d28ac99c" targetNamespace="http://schemas.microsoft.com/office/2006/metadata/properties" ma:root="true" ma:fieldsID="be33c37559ffe7bf7c4dad10cba4476f" ns1:_="" ns2:_="">
    <xsd:import namespace="http://schemas.microsoft.com/sharepoint/v3"/>
    <xsd:import namespace="81afb413-8f98-442e-950f-5805d28ac99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fb413-8f98-442e-950f-5805d28ac99c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8192504-9F1D-4FAE-9D85-560CE9159B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00ebd90-dc75-44a4-954d-71cad02c52f9"/>
  </ds:schemaRefs>
</ds:datastoreItem>
</file>

<file path=customXml/itemProps3.xml><?xml version="1.0" encoding="utf-8"?>
<ds:datastoreItem xmlns:ds="http://schemas.openxmlformats.org/officeDocument/2006/customXml" ds:itemID="{5CD87EC8-F532-4B71-8576-5D85080207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C417F9-B917-4143-8FB8-8F87DB5F065C}"/>
</file>

<file path=customXml/itemProps5.xml><?xml version="1.0" encoding="utf-8"?>
<ds:datastoreItem xmlns:ds="http://schemas.openxmlformats.org/officeDocument/2006/customXml" ds:itemID="{363F917E-F759-4A1E-9952-0172B32A2B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cf6fe3-5bce-446b-ad70-bd306593eea0}" enabled="1" method="Privileged" siteId="{28b0d013-46bc-4a64-8d86-1c8a31cf59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State_Letterhead_blue.dotx</Template>
  <TotalTime>280</TotalTime>
  <Pages>3</Pages>
  <Words>612</Words>
  <Characters>3350</Characters>
  <Application>Microsoft Office Word</Application>
  <DocSecurity>0</DocSecurity>
  <Lines>119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MCCULLOUGH Torey (Tow Board)</dc:creator>
  <cp:keywords/>
  <dc:description/>
  <cp:lastModifiedBy>MCCULLOUGH Torey (Tow Board)</cp:lastModifiedBy>
  <cp:revision>79</cp:revision>
  <cp:lastPrinted>2026-03-06T23:00:00Z</cp:lastPrinted>
  <dcterms:created xsi:type="dcterms:W3CDTF">2026-09-04T20:33:00Z</dcterms:created>
  <dcterms:modified xsi:type="dcterms:W3CDTF">2026-09-11T02:29:00Z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0x010100497AC627E99E77438541F31DA830A0B4</vt:lpwstr>
  </property>
  <property fmtid="{D5CDD505-2E9C-101B-9397-08002B2CF9AE}" pid="3" name="MSIP_Label_c9cf6fe3-5bce-446b-ad70-bd306593eea0_Enabled">
    <vt:lpwstr>true</vt:lpwstr>
  </property>
  <property fmtid="{D5CDD505-2E9C-101B-9397-08002B2CF9AE}" pid="4" name="MSIP_Label_c9cf6fe3-5bce-446b-ad70-bd306593eea0_SetDate">
    <vt:lpwstr>2023-09-19T19:03:06Z</vt:lpwstr>
  </property>
  <property fmtid="{D5CDD505-2E9C-101B-9397-08002B2CF9AE}" pid="5" name="MSIP_Label_c9cf6fe3-5bce-446b-ad70-bd306593eea0_Method">
    <vt:lpwstr>Privileged</vt:lpwstr>
  </property>
  <property fmtid="{D5CDD505-2E9C-101B-9397-08002B2CF9AE}" pid="6" name="MSIP_Label_c9cf6fe3-5bce-446b-ad70-bd306593eea0_Name">
    <vt:lpwstr>Level 1 - Published (Items)</vt:lpwstr>
  </property>
  <property fmtid="{D5CDD505-2E9C-101B-9397-08002B2CF9AE}" pid="7" name="MSIP_Label_c9cf6fe3-5bce-446b-ad70-bd306593eea0_SiteId">
    <vt:lpwstr>28b0d013-46bc-4a64-8d86-1c8a31cf590d</vt:lpwstr>
  </property>
  <property fmtid="{D5CDD505-2E9C-101B-9397-08002B2CF9AE}" pid="8" name="MSIP_Label_c9cf6fe3-5bce-446b-ad70-bd306593eea0_ActionId">
    <vt:lpwstr>21c559a0-e35f-41a8-8124-a73b28297159</vt:lpwstr>
  </property>
  <property fmtid="{D5CDD505-2E9C-101B-9397-08002B2CF9AE}" pid="9" name="MSIP_Label_c9cf6fe3-5bce-446b-ad70-bd306593eea0_ContentBits">
    <vt:lpwstr>0</vt:lpwstr>
  </property>
</Properties>
</file>